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671CB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2257BE" w:rsidRPr="002257BE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323844A6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33AE6E38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2257BE" w:rsidRPr="002257BE">
        <w:rPr>
          <w:rFonts w:ascii="Tahoma" w:eastAsia="Calibri" w:hAnsi="Tahoma" w:cs="Tahoma"/>
          <w:b/>
          <w:sz w:val="18"/>
          <w:szCs w:val="18"/>
          <w:lang w:eastAsia="en-US"/>
        </w:rPr>
        <w:t>NZ/56/D/P/LW/2022</w:t>
      </w:r>
    </w:p>
    <w:p w14:paraId="45C732FC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05FBC2D2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266D9A87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55CDF546" w14:textId="77777777" w:rsidR="007801CC" w:rsidRDefault="002257BE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2257BE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59475C2A" w14:textId="77777777" w:rsidR="007801CC" w:rsidRDefault="002257BE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2257BE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2257BE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21A79A04" w14:textId="77777777" w:rsidR="007801CC" w:rsidRDefault="002257BE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2257BE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2257BE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35CC4E5D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79E7277D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33E2E138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21E6F018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33959EE3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0DFD3FF6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478B7D82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D5AC675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E7C555D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72E3A8F9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22D650A5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2E08AE8" w14:textId="18A4BB29"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2257BE" w:rsidRPr="002257BE">
        <w:rPr>
          <w:rFonts w:ascii="Tahoma" w:hAnsi="Tahoma" w:cs="Tahoma"/>
          <w:b/>
          <w:sz w:val="18"/>
          <w:szCs w:val="18"/>
        </w:rPr>
        <w:t>Dostawy artykułów medycznych ujęte w 6 zadaniach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</w:t>
      </w:r>
      <w:r w:rsidR="00534258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 xml:space="preserve"> r. poz. 1</w:t>
      </w:r>
      <w:r w:rsidR="00534258">
        <w:rPr>
          <w:rFonts w:ascii="Tahoma" w:hAnsi="Tahoma" w:cs="Tahoma"/>
          <w:sz w:val="18"/>
          <w:szCs w:val="18"/>
        </w:rPr>
        <w:t>710</w:t>
      </w:r>
      <w:r w:rsidR="00915085">
        <w:rPr>
          <w:rFonts w:ascii="Tahoma" w:hAnsi="Tahoma" w:cs="Tahoma"/>
          <w:sz w:val="18"/>
          <w:szCs w:val="18"/>
        </w:rPr>
        <w:t>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</w:t>
      </w:r>
      <w:proofErr w:type="spellStart"/>
      <w:r w:rsidR="00864D55">
        <w:rPr>
          <w:rFonts w:ascii="Times New Roman" w:eastAsia="Times New Roman" w:hAnsi="Times New Roman" w:cs="Times New Roman"/>
        </w:rPr>
        <w:t>Pzp</w:t>
      </w:r>
      <w:proofErr w:type="spellEnd"/>
      <w:r w:rsidR="00864D55">
        <w:rPr>
          <w:rFonts w:ascii="Times New Roman" w:eastAsia="Times New Roman" w:hAnsi="Times New Roman" w:cs="Times New Roman"/>
        </w:rPr>
        <w:t xml:space="preserve">. </w:t>
      </w:r>
    </w:p>
    <w:p w14:paraId="4B3DAC44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18067935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4B64AB30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0082E78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4EBB03A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60D453A5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4C99D215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441D541C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34307FE7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43A79091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0E61E7BD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5D040810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449AC" w14:textId="77777777" w:rsidR="0021221C" w:rsidRDefault="0021221C" w:rsidP="007801CC">
      <w:pPr>
        <w:spacing w:after="0" w:line="240" w:lineRule="auto"/>
      </w:pPr>
      <w:r>
        <w:separator/>
      </w:r>
    </w:p>
  </w:endnote>
  <w:endnote w:type="continuationSeparator" w:id="0">
    <w:p w14:paraId="1E8A4C1E" w14:textId="77777777" w:rsidR="0021221C" w:rsidRDefault="0021221C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E9D47" w14:textId="77777777" w:rsidR="002257BE" w:rsidRDefault="00225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EFF99" w14:textId="77777777" w:rsidR="002257BE" w:rsidRDefault="002257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64BC5" w14:textId="77777777" w:rsidR="002257BE" w:rsidRDefault="00225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635CF" w14:textId="77777777" w:rsidR="0021221C" w:rsidRDefault="0021221C" w:rsidP="007801CC">
      <w:pPr>
        <w:spacing w:after="0" w:line="240" w:lineRule="auto"/>
      </w:pPr>
      <w:r>
        <w:separator/>
      </w:r>
    </w:p>
  </w:footnote>
  <w:footnote w:type="continuationSeparator" w:id="0">
    <w:p w14:paraId="10B52769" w14:textId="77777777" w:rsidR="0021221C" w:rsidRDefault="0021221C" w:rsidP="007801CC">
      <w:pPr>
        <w:spacing w:after="0" w:line="240" w:lineRule="auto"/>
      </w:pPr>
      <w:r>
        <w:continuationSeparator/>
      </w:r>
    </w:p>
  </w:footnote>
  <w:footnote w:id="1">
    <w:p w14:paraId="755ECBCF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50BDABD3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80465" w14:textId="77777777" w:rsidR="002257BE" w:rsidRDefault="00225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AAF4B" w14:textId="77777777" w:rsidR="002257BE" w:rsidRDefault="00225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599AB" w14:textId="77777777" w:rsidR="002257BE" w:rsidRDefault="002257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1C"/>
    <w:rsid w:val="0021221C"/>
    <w:rsid w:val="002257BE"/>
    <w:rsid w:val="00397D1F"/>
    <w:rsid w:val="00431B9D"/>
    <w:rsid w:val="00534258"/>
    <w:rsid w:val="007801CC"/>
    <w:rsid w:val="00864D55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69C01"/>
  <w15:chartTrackingRefBased/>
  <w15:docId w15:val="{9D3C6E9A-724B-478D-BC41-BCFF5E26E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257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57B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57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7BE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2022-09-07T06:16:00Z</dcterms:created>
  <dcterms:modified xsi:type="dcterms:W3CDTF">2022-09-07T06:16:00Z</dcterms:modified>
</cp:coreProperties>
</file>