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93360" w14:textId="10CBC882" w:rsidR="006676AE" w:rsidRPr="00B36ABD" w:rsidRDefault="006676AE" w:rsidP="001866B0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37984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34FED908" w14:textId="23A5A1E4" w:rsidR="006676AE" w:rsidRPr="005103B9" w:rsidRDefault="005103B9" w:rsidP="001866B0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709C1" w:rsidRPr="004709C1">
        <w:rPr>
          <w:rFonts w:ascii="Times New Roman" w:hAnsi="Times New Roman"/>
          <w:b/>
        </w:rPr>
        <w:t>SZW/DZP/</w:t>
      </w:r>
      <w:r w:rsidR="00E25EEC">
        <w:rPr>
          <w:rFonts w:ascii="Times New Roman" w:hAnsi="Times New Roman"/>
          <w:b/>
        </w:rPr>
        <w:t>59</w:t>
      </w:r>
      <w:r w:rsidR="004709C1" w:rsidRPr="004709C1">
        <w:rPr>
          <w:rFonts w:ascii="Times New Roman" w:hAnsi="Times New Roman"/>
          <w:b/>
        </w:rPr>
        <w:t>/202</w:t>
      </w:r>
      <w:r w:rsidR="00C73C5B">
        <w:rPr>
          <w:rFonts w:ascii="Times New Roman" w:hAnsi="Times New Roman"/>
          <w:b/>
        </w:rPr>
        <w:t>2</w:t>
      </w:r>
    </w:p>
    <w:p w14:paraId="3C113BE1" w14:textId="77777777" w:rsidR="001866B0" w:rsidRDefault="001866B0" w:rsidP="001866B0">
      <w:pPr>
        <w:spacing w:after="0" w:line="240" w:lineRule="auto"/>
        <w:ind w:left="4111"/>
        <w:rPr>
          <w:rFonts w:ascii="Times New Roman" w:hAnsi="Times New Roman"/>
          <w:b/>
        </w:rPr>
      </w:pPr>
    </w:p>
    <w:p w14:paraId="2FD8E9D7" w14:textId="7DAD704D" w:rsidR="00C4103F" w:rsidRPr="00E24546" w:rsidRDefault="006676AE" w:rsidP="001866B0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F8FA018" w14:textId="77777777" w:rsidR="006676AE" w:rsidRPr="00E24546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SZPITAL WOJEWÓDZKI W POZNANIU</w:t>
      </w:r>
    </w:p>
    <w:p w14:paraId="33FD7B08" w14:textId="77777777" w:rsidR="006676AE" w:rsidRPr="00E24546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1E65B23B" w14:textId="77777777" w:rsidR="00F90CD1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4709C1" w:rsidRPr="004709C1">
        <w:rPr>
          <w:sz w:val="22"/>
          <w:szCs w:val="22"/>
        </w:rPr>
        <w:t>Poznań</w:t>
      </w:r>
    </w:p>
    <w:p w14:paraId="3E73507C" w14:textId="77777777" w:rsidR="00C4103F" w:rsidRPr="00F90CD1" w:rsidRDefault="006676AE" w:rsidP="001866B0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68E370B9" w14:textId="7C330A8A" w:rsidR="00C4103F" w:rsidRPr="00E24546" w:rsidRDefault="007118F0" w:rsidP="001866B0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78685493" w14:textId="77777777" w:rsidR="007118F0" w:rsidRPr="004541F9" w:rsidRDefault="007118F0" w:rsidP="001866B0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58196C5" w14:textId="77777777" w:rsidR="00757EFB" w:rsidRPr="006676AE" w:rsidRDefault="00757EFB" w:rsidP="001866B0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781D7B5" w14:textId="77777777" w:rsidR="007118F0" w:rsidRPr="006676AE" w:rsidRDefault="007118F0" w:rsidP="001866B0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B3D3A47" w14:textId="77777777" w:rsidR="007118F0" w:rsidRPr="004541F9" w:rsidRDefault="007936D6" w:rsidP="001866B0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6F1BBD6" w14:textId="77777777" w:rsidR="00C4103F" w:rsidRPr="004541F9" w:rsidRDefault="007936D6" w:rsidP="001866B0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2BFFF4C" w14:textId="77777777" w:rsidR="00757EFB" w:rsidRPr="004541F9" w:rsidRDefault="00757EFB" w:rsidP="001866B0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AB1D882" w14:textId="1E4E489D" w:rsidR="007936D6" w:rsidRDefault="007936D6" w:rsidP="001866B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C446954" w14:textId="2789A17F" w:rsidR="001866B0" w:rsidRDefault="001866B0" w:rsidP="001866B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60540C7" w14:textId="77777777" w:rsidR="001866B0" w:rsidRPr="006676AE" w:rsidRDefault="001866B0" w:rsidP="001866B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63CBBB28" w14:textId="77777777" w:rsidR="00484F88" w:rsidRPr="006676AE" w:rsidRDefault="00484F88" w:rsidP="001866B0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709C1" w:rsidRPr="00110593" w14:paraId="2ECD79FE" w14:textId="77777777" w:rsidTr="004D58DD">
        <w:tc>
          <w:tcPr>
            <w:tcW w:w="9212" w:type="dxa"/>
            <w:shd w:val="clear" w:color="auto" w:fill="D9D9D9"/>
          </w:tcPr>
          <w:p w14:paraId="19D7D5C2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830405B" w14:textId="77777777" w:rsidR="004709C1" w:rsidRPr="00110593" w:rsidRDefault="004709C1" w:rsidP="0018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709C1">
              <w:rPr>
                <w:rFonts w:ascii="Times New Roman" w:hAnsi="Times New Roman"/>
              </w:rPr>
              <w:t>(</w:t>
            </w:r>
            <w:proofErr w:type="spellStart"/>
            <w:r w:rsidRPr="004709C1">
              <w:rPr>
                <w:rFonts w:ascii="Times New Roman" w:hAnsi="Times New Roman"/>
              </w:rPr>
              <w:t>t.j</w:t>
            </w:r>
            <w:proofErr w:type="spellEnd"/>
            <w:r w:rsidRPr="004709C1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3E21A479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BAF7F63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6B6D31B" w14:textId="77777777" w:rsidR="004709C1" w:rsidRPr="00110593" w:rsidRDefault="004709C1" w:rsidP="001866B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BCDCE2E" w14:textId="77777777" w:rsidR="006F0034" w:rsidRDefault="006F0034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16B8A6F" w14:textId="7293029C" w:rsidR="004C4854" w:rsidRDefault="004C4854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5AAA85A" w14:textId="556724EB" w:rsidR="005434B3" w:rsidRDefault="001F027E" w:rsidP="001866B0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709C1" w:rsidRPr="004709C1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10024D5" w14:textId="77777777" w:rsidR="001866B0" w:rsidRDefault="001866B0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3CAC84C7" w14:textId="77777777" w:rsidR="00637984" w:rsidRPr="00637984" w:rsidRDefault="00637984" w:rsidP="00637984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16E8E86" w14:textId="0BA2FB79" w:rsidR="00637984" w:rsidRPr="00637984" w:rsidRDefault="00637984" w:rsidP="00637984">
      <w:pPr>
        <w:spacing w:after="0" w:line="240" w:lineRule="auto"/>
        <w:jc w:val="center"/>
        <w:rPr>
          <w:rFonts w:ascii="Times New Roman" w:hAnsi="Times New Roman"/>
          <w:b/>
        </w:rPr>
      </w:pPr>
      <w:r w:rsidRPr="00637984">
        <w:rPr>
          <w:rFonts w:ascii="Times New Roman" w:hAnsi="Times New Roman"/>
          <w:b/>
        </w:rPr>
        <w:t xml:space="preserve">Dostawa </w:t>
      </w:r>
      <w:r w:rsidR="00E25EEC">
        <w:rPr>
          <w:rFonts w:ascii="Times New Roman" w:hAnsi="Times New Roman"/>
          <w:b/>
        </w:rPr>
        <w:t xml:space="preserve">wózków do sprzątania </w:t>
      </w:r>
    </w:p>
    <w:p w14:paraId="09545CFB" w14:textId="77777777" w:rsidR="004C51D2" w:rsidRDefault="004C51D2" w:rsidP="004C51D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84DFEFA" w14:textId="04B381FB" w:rsidR="00F90CD1" w:rsidRDefault="00E65685" w:rsidP="001866B0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633BBDFF" w14:textId="77777777" w:rsidR="00C113BF" w:rsidRPr="00023477" w:rsidRDefault="00C113BF" w:rsidP="001866B0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05F4BF2D" w14:textId="77777777" w:rsidR="002426FF" w:rsidRPr="00232DF0" w:rsidRDefault="002426FF" w:rsidP="001866B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956C52B" w14:textId="77777777" w:rsidR="00710937" w:rsidRPr="00292198" w:rsidRDefault="00710937" w:rsidP="001866B0">
      <w:pPr>
        <w:spacing w:after="0" w:line="240" w:lineRule="auto"/>
        <w:rPr>
          <w:rFonts w:ascii="Times New Roman" w:hAnsi="Times New Roman"/>
        </w:rPr>
      </w:pPr>
    </w:p>
    <w:p w14:paraId="30D6AF5B" w14:textId="021D3DCE" w:rsidR="00023477" w:rsidRDefault="00023477" w:rsidP="001866B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6D8B132" w14:textId="77777777" w:rsidR="004F53ED" w:rsidRDefault="004F53ED" w:rsidP="001866B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711FA65" w14:textId="77777777" w:rsidR="00023477" w:rsidRDefault="00023477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7BFC158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2691FD7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5F750E6" w14:textId="77777777" w:rsidR="00023477" w:rsidRPr="00F90CD1" w:rsidRDefault="00023477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BE76091" w14:textId="77777777" w:rsidR="00023477" w:rsidRPr="004541F9" w:rsidRDefault="00023477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1D7EE74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267092CA" w14:textId="3212AF32" w:rsidR="00023477" w:rsidRPr="00023477" w:rsidRDefault="00C113BF" w:rsidP="001866B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7BC0974" w14:textId="23E39117" w:rsidR="00023477" w:rsidRDefault="00023477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6C41D4A1" w14:textId="77777777" w:rsidR="004F53ED" w:rsidRDefault="004F53ED" w:rsidP="001866B0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3C37837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CE79DFC" w14:textId="77777777" w:rsidR="00023477" w:rsidRPr="00F90CD1" w:rsidRDefault="00023477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CA4BBBD" w14:textId="77777777" w:rsidR="00023477" w:rsidRPr="00F90CD1" w:rsidRDefault="00023477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6C330C8" w14:textId="77777777" w:rsidR="00023477" w:rsidRPr="000247FF" w:rsidRDefault="00023477" w:rsidP="001866B0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09332A86" w14:textId="77777777" w:rsidR="00D2702A" w:rsidRPr="00D2702A" w:rsidRDefault="004F23F7" w:rsidP="001866B0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pPr w:leftFromText="141" w:rightFromText="141" w:horzAnchor="margin" w:tblpXSpec="center" w:tblpY="450"/>
        <w:tblW w:w="8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637984" w:rsidRPr="00723875" w14:paraId="176B4766" w14:textId="77777777" w:rsidTr="0063798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4D0D0" w14:textId="77777777" w:rsidR="00637984" w:rsidRPr="00637984" w:rsidRDefault="00637984" w:rsidP="00637984">
            <w:pPr>
              <w:spacing w:before="6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7984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BB77F" w14:textId="77777777" w:rsidR="00637984" w:rsidRPr="00637984" w:rsidRDefault="00637984" w:rsidP="00637984">
            <w:pPr>
              <w:spacing w:before="60" w:after="12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637984" w:rsidRPr="00723875" w14:paraId="08B18288" w14:textId="77777777" w:rsidTr="0063798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ED9BE" w14:textId="77777777" w:rsidR="00637984" w:rsidRPr="00637984" w:rsidRDefault="00637984" w:rsidP="00637984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3FEA7" w14:textId="77777777" w:rsidR="00637984" w:rsidRPr="00637984" w:rsidRDefault="00637984" w:rsidP="00637984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7984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501D2216" w14:textId="77777777" w:rsidR="00637984" w:rsidRPr="00637984" w:rsidRDefault="00637984" w:rsidP="00637984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</w:t>
            </w:r>
          </w:p>
        </w:tc>
      </w:tr>
      <w:tr w:rsidR="00637984" w:rsidRPr="00723875" w14:paraId="69B721E7" w14:textId="77777777" w:rsidTr="0063798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95B66" w14:textId="77777777" w:rsidR="00637984" w:rsidRPr="00637984" w:rsidRDefault="00637984" w:rsidP="00637984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4102D" w14:textId="77777777" w:rsidR="00637984" w:rsidRPr="00637984" w:rsidRDefault="00637984" w:rsidP="00637984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7984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7CCD6A0E" w14:textId="77777777" w:rsidR="00637984" w:rsidRPr="00637984" w:rsidRDefault="00637984" w:rsidP="00637984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F6AA7E0" w14:textId="77777777" w:rsidR="00637984" w:rsidRPr="00637984" w:rsidRDefault="00637984" w:rsidP="00637984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</w:t>
            </w:r>
            <w:r w:rsidRPr="00637984">
              <w:rPr>
                <w:rFonts w:ascii="Times New Roman" w:hAnsi="Times New Roman"/>
                <w:sz w:val="24"/>
                <w:szCs w:val="24"/>
              </w:rPr>
              <w:br/>
              <w:t xml:space="preserve">na zasadzie spełnia/nie spełnia w II etapie oceny badania ofert w którym Zamawiający żądać będzie przedstawienia dokumentów wyszczególnionych </w:t>
            </w:r>
            <w:r w:rsidRPr="00637984">
              <w:rPr>
                <w:rFonts w:ascii="Times New Roman" w:hAnsi="Times New Roman"/>
                <w:sz w:val="24"/>
                <w:szCs w:val="24"/>
              </w:rPr>
              <w:br/>
              <w:t>w rozdziale 9 ust. 9.2 SWZ (na podstawie art. 274 ust. 1)</w:t>
            </w:r>
          </w:p>
        </w:tc>
      </w:tr>
      <w:tr w:rsidR="00637984" w:rsidRPr="00723875" w14:paraId="306D205E" w14:textId="77777777" w:rsidTr="0063798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C798E" w14:textId="77777777" w:rsidR="00637984" w:rsidRPr="00637984" w:rsidRDefault="00637984" w:rsidP="00637984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FFFDF" w14:textId="77777777" w:rsidR="00637984" w:rsidRPr="00637984" w:rsidRDefault="00637984" w:rsidP="00637984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7984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437EC32" w14:textId="77777777" w:rsidR="00637984" w:rsidRPr="00637984" w:rsidRDefault="00637984" w:rsidP="00637984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</w:t>
            </w:r>
          </w:p>
        </w:tc>
      </w:tr>
      <w:tr w:rsidR="00637984" w:rsidRPr="00723875" w14:paraId="6AB8DA65" w14:textId="77777777" w:rsidTr="0063798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F86B2" w14:textId="77777777" w:rsidR="00637984" w:rsidRPr="00637984" w:rsidRDefault="00637984" w:rsidP="00637984">
            <w:pPr>
              <w:spacing w:before="60"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F3E9E" w14:textId="77777777" w:rsidR="00637984" w:rsidRPr="00637984" w:rsidRDefault="00637984" w:rsidP="00637984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7984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8F21914" w14:textId="77777777" w:rsidR="00637984" w:rsidRPr="00637984" w:rsidRDefault="00637984" w:rsidP="00637984">
            <w:pPr>
              <w:spacing w:before="60" w:after="12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7984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</w:t>
            </w:r>
          </w:p>
        </w:tc>
      </w:tr>
    </w:tbl>
    <w:p w14:paraId="30F0E62D" w14:textId="348703F3" w:rsidR="00D2702A" w:rsidRDefault="00D2702A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AAF44A3" w14:textId="70E9065E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6A6263B" w14:textId="1F15766F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56D415D" w14:textId="77777777" w:rsidR="004F53ED" w:rsidRPr="00D2702A" w:rsidRDefault="004F53ED" w:rsidP="001866B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4BB091E" w14:textId="77777777" w:rsidR="00025C8D" w:rsidRPr="006676AE" w:rsidRDefault="00025C8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659834A" w14:textId="77777777" w:rsidR="00025C8D" w:rsidRPr="006676AE" w:rsidRDefault="00025C8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30E7AFC" w14:textId="77777777" w:rsidR="00F8042D" w:rsidRPr="006676AE" w:rsidRDefault="00025C8D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68C700A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562B59D9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48C08339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1A60C9C2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529F0F08" w14:textId="77777777" w:rsidR="004F53ED" w:rsidRDefault="004F53ED" w:rsidP="001866B0">
      <w:pPr>
        <w:spacing w:after="0" w:line="240" w:lineRule="auto"/>
        <w:jc w:val="both"/>
        <w:rPr>
          <w:rFonts w:ascii="Times New Roman" w:hAnsi="Times New Roman"/>
        </w:rPr>
      </w:pPr>
    </w:p>
    <w:p w14:paraId="7D90EBDC" w14:textId="0E28E9D3" w:rsidR="00D23F3D" w:rsidRPr="00D2702A" w:rsidRDefault="00D23F3D" w:rsidP="001866B0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3BB560B7" w14:textId="3B107568" w:rsidR="00FE4E2B" w:rsidRDefault="00FE4E2B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174E5E9" w14:textId="7CA4C7EC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896B659" w14:textId="28DE6540" w:rsidR="004F53ED" w:rsidRDefault="004F53E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6DF17D2" w14:textId="77777777" w:rsidR="004F53ED" w:rsidRPr="006676AE" w:rsidRDefault="004F53ED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84C27D2" w14:textId="77777777" w:rsidR="00FE4E2B" w:rsidRPr="006676AE" w:rsidRDefault="00FE4E2B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CA066DF" w14:textId="77777777" w:rsidR="00FE4E2B" w:rsidRPr="006676AE" w:rsidRDefault="00FE4E2B" w:rsidP="001866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0977313" w14:textId="77777777" w:rsidR="00484F88" w:rsidRPr="006676AE" w:rsidRDefault="00FE4E2B" w:rsidP="001866B0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B474F" w14:textId="77777777" w:rsidR="00457E94" w:rsidRDefault="00457E94" w:rsidP="0038231F">
      <w:pPr>
        <w:spacing w:after="0" w:line="240" w:lineRule="auto"/>
      </w:pPr>
      <w:r>
        <w:separator/>
      </w:r>
    </w:p>
  </w:endnote>
  <w:endnote w:type="continuationSeparator" w:id="0">
    <w:p w14:paraId="04F4A3D5" w14:textId="77777777" w:rsidR="00457E94" w:rsidRDefault="00457E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5F354" w14:textId="77777777" w:rsidR="004709C1" w:rsidRDefault="004709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2860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9CB81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3EB75" w14:textId="77777777" w:rsidR="004709C1" w:rsidRDefault="004709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0FCAE" w14:textId="77777777" w:rsidR="00457E94" w:rsidRDefault="00457E94" w:rsidP="0038231F">
      <w:pPr>
        <w:spacing w:after="0" w:line="240" w:lineRule="auto"/>
      </w:pPr>
      <w:r>
        <w:separator/>
      </w:r>
    </w:p>
  </w:footnote>
  <w:footnote w:type="continuationSeparator" w:id="0">
    <w:p w14:paraId="4EE889B0" w14:textId="77777777" w:rsidR="00457E94" w:rsidRDefault="00457E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00229" w14:textId="77777777" w:rsidR="004709C1" w:rsidRDefault="004709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B841E" w14:textId="77777777" w:rsidR="004709C1" w:rsidRDefault="004709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2B5AA" w14:textId="77777777" w:rsidR="004709C1" w:rsidRDefault="004709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971090">
    <w:abstractNumId w:val="9"/>
  </w:num>
  <w:num w:numId="2" w16cid:durableId="1581988282">
    <w:abstractNumId w:val="0"/>
  </w:num>
  <w:num w:numId="3" w16cid:durableId="759911475">
    <w:abstractNumId w:val="8"/>
  </w:num>
  <w:num w:numId="4" w16cid:durableId="1152795557">
    <w:abstractNumId w:val="11"/>
  </w:num>
  <w:num w:numId="5" w16cid:durableId="239292886">
    <w:abstractNumId w:val="10"/>
  </w:num>
  <w:num w:numId="6" w16cid:durableId="383066519">
    <w:abstractNumId w:val="7"/>
  </w:num>
  <w:num w:numId="7" w16cid:durableId="1479153267">
    <w:abstractNumId w:val="1"/>
  </w:num>
  <w:num w:numId="8" w16cid:durableId="919021920">
    <w:abstractNumId w:val="4"/>
  </w:num>
  <w:num w:numId="9" w16cid:durableId="840043112">
    <w:abstractNumId w:val="2"/>
  </w:num>
  <w:num w:numId="10" w16cid:durableId="1244610031">
    <w:abstractNumId w:val="6"/>
  </w:num>
  <w:num w:numId="11" w16cid:durableId="5937076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E9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866B0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E94"/>
    <w:rsid w:val="004609F1"/>
    <w:rsid w:val="004651B5"/>
    <w:rsid w:val="004709C1"/>
    <w:rsid w:val="004761C6"/>
    <w:rsid w:val="0047664E"/>
    <w:rsid w:val="00476E7D"/>
    <w:rsid w:val="00482F6E"/>
    <w:rsid w:val="00484F88"/>
    <w:rsid w:val="004C4854"/>
    <w:rsid w:val="004C51D2"/>
    <w:rsid w:val="004D7E48"/>
    <w:rsid w:val="004F23F7"/>
    <w:rsid w:val="004F40EF"/>
    <w:rsid w:val="004F53ED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37984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73C5B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5EEC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D796F"/>
  <w15:docId w15:val="{49AEDA80-4EB7-452C-8C10-E1FEAFA35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5</cp:revision>
  <cp:lastPrinted>2016-07-26T10:32:00Z</cp:lastPrinted>
  <dcterms:created xsi:type="dcterms:W3CDTF">2021-10-29T10:24:00Z</dcterms:created>
  <dcterms:modified xsi:type="dcterms:W3CDTF">2022-08-29T12:20:00Z</dcterms:modified>
</cp:coreProperties>
</file>