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A25327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3C47D8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58EBB53" w14:textId="77777777" w:rsidR="00B92C43" w:rsidRPr="00B92C43" w:rsidRDefault="00B92C43" w:rsidP="00B92C43">
      <w:pPr>
        <w:pStyle w:val="Tytu"/>
        <w:rPr>
          <w:rFonts w:ascii="Times New Roman" w:hAnsi="Times New Roman"/>
          <w:bCs/>
        </w:rPr>
      </w:pPr>
      <w:r w:rsidRPr="00B92C43">
        <w:rPr>
          <w:rFonts w:ascii="Times New Roman" w:hAnsi="Times New Roman"/>
          <w:bCs/>
        </w:rPr>
        <w:t xml:space="preserve">Dostawa wózków do sprzątania 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18B9BB44" w14:textId="77777777" w:rsidR="003C47D8" w:rsidRPr="00281DC6" w:rsidRDefault="003C47D8" w:rsidP="003C47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51E3E4" w14:textId="77777777" w:rsidR="003C47D8" w:rsidRPr="00281DC6" w:rsidRDefault="003C47D8" w:rsidP="003C47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A0608A" w14:textId="77777777" w:rsidR="003C47D8" w:rsidRPr="00281DC6" w:rsidRDefault="003C47D8" w:rsidP="003C47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A48F9B" w14:textId="77777777" w:rsidR="003C47D8" w:rsidRPr="00467243" w:rsidRDefault="003C47D8" w:rsidP="003C47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32628B8" w14:textId="77777777" w:rsidR="003C47D8" w:rsidRPr="00F24E90" w:rsidRDefault="003C47D8" w:rsidP="003C47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7C11606" w14:textId="19D0909A" w:rsidR="003C47D8" w:rsidRPr="00F24E90" w:rsidRDefault="003C47D8" w:rsidP="003C47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Czas trwania umowy wynosi: </w:t>
      </w:r>
      <w:r w:rsidR="00D12A37">
        <w:rPr>
          <w:sz w:val="22"/>
          <w:szCs w:val="22"/>
        </w:rPr>
        <w:t>m</w:t>
      </w:r>
      <w:r>
        <w:rPr>
          <w:sz w:val="22"/>
          <w:szCs w:val="22"/>
        </w:rPr>
        <w:t>ax. 2 miesiące od dnia podpisania umowy</w:t>
      </w:r>
    </w:p>
    <w:p w14:paraId="5576B840" w14:textId="77777777" w:rsidR="003C47D8" w:rsidRPr="00F24E90" w:rsidRDefault="003C47D8" w:rsidP="003C47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77EF2A52" w14:textId="77777777" w:rsidR="00E24001" w:rsidRDefault="00E24001" w:rsidP="003C47D8">
      <w:pPr>
        <w:jc w:val="both"/>
        <w:rPr>
          <w:b/>
          <w:sz w:val="22"/>
          <w:szCs w:val="22"/>
        </w:rPr>
      </w:pPr>
    </w:p>
    <w:p w14:paraId="46874172" w14:textId="0AF021FA" w:rsidR="003C47D8" w:rsidRPr="00F24E90" w:rsidRDefault="003C47D8" w:rsidP="003C47D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Skrócenie terminu </w:t>
      </w:r>
      <w:r w:rsidR="002939E6">
        <w:rPr>
          <w:b/>
          <w:sz w:val="22"/>
          <w:szCs w:val="22"/>
        </w:rPr>
        <w:t>dostawy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 w:rsidR="00960DD9">
        <w:rPr>
          <w:sz w:val="22"/>
          <w:szCs w:val="22"/>
        </w:rPr>
        <w:t>(</w:t>
      </w:r>
      <w:r w:rsidR="00D12A37">
        <w:rPr>
          <w:sz w:val="22"/>
          <w:szCs w:val="22"/>
        </w:rPr>
        <w:t>II kryterium punktowane</w:t>
      </w:r>
      <w:r w:rsidR="00960DD9">
        <w:rPr>
          <w:sz w:val="22"/>
          <w:szCs w:val="22"/>
        </w:rPr>
        <w:t>)</w:t>
      </w:r>
    </w:p>
    <w:p w14:paraId="4DE69638" w14:textId="3C4B9ABC" w:rsidR="003C47D8" w:rsidRPr="00F24E90" w:rsidRDefault="003C47D8" w:rsidP="003C47D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gwarancji</w:t>
      </w:r>
      <w:r w:rsidRPr="00F24E90">
        <w:rPr>
          <w:b/>
          <w:sz w:val="22"/>
          <w:szCs w:val="22"/>
        </w:rPr>
        <w:t xml:space="preserve"> (K-3): </w:t>
      </w:r>
      <w:r w:rsidRPr="00F24E90">
        <w:rPr>
          <w:sz w:val="22"/>
          <w:szCs w:val="22"/>
        </w:rPr>
        <w:t>……</w:t>
      </w:r>
      <w:r w:rsidR="00012A64">
        <w:rPr>
          <w:sz w:val="22"/>
          <w:szCs w:val="22"/>
        </w:rPr>
        <w:t>…………..</w:t>
      </w:r>
      <w:r w:rsidRPr="00F24E90">
        <w:rPr>
          <w:sz w:val="22"/>
          <w:szCs w:val="22"/>
        </w:rPr>
        <w:t xml:space="preserve">… </w:t>
      </w:r>
      <w:r w:rsidR="00CA3C7F">
        <w:rPr>
          <w:sz w:val="22"/>
          <w:szCs w:val="22"/>
        </w:rPr>
        <w:t xml:space="preserve"> miesiące</w:t>
      </w:r>
      <w:r w:rsidR="00CA3C7F" w:rsidRPr="00F24E90"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 w:rsidR="00D12A37">
        <w:rPr>
          <w:sz w:val="22"/>
          <w:szCs w:val="22"/>
        </w:rPr>
        <w:t>III kryterium punktowane)</w:t>
      </w:r>
    </w:p>
    <w:p w14:paraId="6978AC5D" w14:textId="0DB70979" w:rsidR="003C47D8" w:rsidRDefault="003C47D8" w:rsidP="003C47D8">
      <w:pPr>
        <w:jc w:val="both"/>
        <w:rPr>
          <w:sz w:val="22"/>
          <w:szCs w:val="22"/>
          <w:u w:val="single"/>
        </w:rPr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p w14:paraId="55796BD6" w14:textId="77777777" w:rsidR="003C47D8" w:rsidRDefault="003C47D8" w:rsidP="003C47D8">
      <w:pPr>
        <w:jc w:val="both"/>
        <w:rPr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 xml:space="preserve">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8B591DB" w:rsidR="00D74BC1" w:rsidRDefault="00281DC6">
    <w:pPr>
      <w:pStyle w:val="Nagwek"/>
    </w:pPr>
    <w:r>
      <w:t>Znak sprawy: SZW/DZP/</w:t>
    </w:r>
    <w:r w:rsidR="00734A83">
      <w:t>59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36F39"/>
    <w:rsid w:val="00443C09"/>
    <w:rsid w:val="00496B62"/>
    <w:rsid w:val="004A2566"/>
    <w:rsid w:val="00535E57"/>
    <w:rsid w:val="005A70C7"/>
    <w:rsid w:val="005F6A0F"/>
    <w:rsid w:val="00613B65"/>
    <w:rsid w:val="00734A83"/>
    <w:rsid w:val="00734AFF"/>
    <w:rsid w:val="00740C0B"/>
    <w:rsid w:val="00764D26"/>
    <w:rsid w:val="007717C3"/>
    <w:rsid w:val="007A5C07"/>
    <w:rsid w:val="00917D11"/>
    <w:rsid w:val="00960DD9"/>
    <w:rsid w:val="00973A41"/>
    <w:rsid w:val="0097796A"/>
    <w:rsid w:val="00983529"/>
    <w:rsid w:val="00A552BA"/>
    <w:rsid w:val="00A60BC9"/>
    <w:rsid w:val="00A82944"/>
    <w:rsid w:val="00B55D12"/>
    <w:rsid w:val="00B92C43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B92C43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3</Pages>
  <Words>626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43</cp:revision>
  <cp:lastPrinted>2007-10-05T06:59:00Z</cp:lastPrinted>
  <dcterms:created xsi:type="dcterms:W3CDTF">2021-03-05T08:11:00Z</dcterms:created>
  <dcterms:modified xsi:type="dcterms:W3CDTF">2022-09-08T07:09:00Z</dcterms:modified>
</cp:coreProperties>
</file>