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AC99A" w14:textId="77777777" w:rsidR="00890B92" w:rsidRPr="00C902DE" w:rsidRDefault="00D7540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7540F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D7540F">
        <w:rPr>
          <w:rFonts w:ascii="Arial" w:hAnsi="Arial" w:cs="Arial"/>
          <w:sz w:val="24"/>
          <w:szCs w:val="24"/>
        </w:rPr>
        <w:t>2022-09-09</w:t>
      </w:r>
    </w:p>
    <w:p w14:paraId="49A4FE79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9C34684" w14:textId="77777777" w:rsidR="00D7540F" w:rsidRPr="00D7540F" w:rsidRDefault="00D7540F" w:rsidP="00890B92">
      <w:pPr>
        <w:rPr>
          <w:rFonts w:ascii="Arial" w:hAnsi="Arial" w:cs="Arial"/>
          <w:b/>
          <w:bCs/>
          <w:sz w:val="24"/>
          <w:szCs w:val="24"/>
        </w:rPr>
      </w:pPr>
      <w:r w:rsidRPr="00D7540F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337518A3" w14:textId="77777777" w:rsidR="00D7540F" w:rsidRPr="00D7540F" w:rsidRDefault="00D7540F" w:rsidP="00890B92">
      <w:pPr>
        <w:rPr>
          <w:rFonts w:ascii="Arial" w:hAnsi="Arial" w:cs="Arial"/>
          <w:b/>
          <w:bCs/>
          <w:sz w:val="24"/>
          <w:szCs w:val="24"/>
        </w:rPr>
      </w:pPr>
      <w:r w:rsidRPr="00D7540F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3D50A15C" w14:textId="77777777" w:rsidR="00890B92" w:rsidRPr="00C902DE" w:rsidRDefault="00D7540F" w:rsidP="00890B92">
      <w:pPr>
        <w:rPr>
          <w:rFonts w:ascii="Arial" w:hAnsi="Arial" w:cs="Arial"/>
          <w:sz w:val="24"/>
          <w:szCs w:val="24"/>
        </w:rPr>
      </w:pPr>
      <w:r w:rsidRPr="00D7540F">
        <w:rPr>
          <w:rFonts w:ascii="Arial" w:hAnsi="Arial" w:cs="Arial"/>
          <w:sz w:val="24"/>
          <w:szCs w:val="24"/>
        </w:rPr>
        <w:t>ul. Prądnicka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7540F">
        <w:rPr>
          <w:rFonts w:ascii="Arial" w:hAnsi="Arial" w:cs="Arial"/>
          <w:sz w:val="24"/>
          <w:szCs w:val="24"/>
        </w:rPr>
        <w:t>35-37</w:t>
      </w:r>
    </w:p>
    <w:p w14:paraId="594B1A7D" w14:textId="77777777" w:rsidR="00890B92" w:rsidRPr="00C902DE" w:rsidRDefault="00D7540F" w:rsidP="00890B92">
      <w:pPr>
        <w:rPr>
          <w:rFonts w:ascii="Arial" w:hAnsi="Arial" w:cs="Arial"/>
          <w:sz w:val="24"/>
          <w:szCs w:val="24"/>
        </w:rPr>
      </w:pPr>
      <w:r w:rsidRPr="00D7540F">
        <w:rPr>
          <w:rFonts w:ascii="Arial" w:hAnsi="Arial" w:cs="Arial"/>
          <w:sz w:val="24"/>
          <w:szCs w:val="24"/>
        </w:rPr>
        <w:t>31-202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7540F">
        <w:rPr>
          <w:rFonts w:ascii="Arial" w:hAnsi="Arial" w:cs="Arial"/>
          <w:sz w:val="24"/>
          <w:szCs w:val="24"/>
        </w:rPr>
        <w:t>Kraków</w:t>
      </w:r>
    </w:p>
    <w:p w14:paraId="031E154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23D2FC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D61E73D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D7540F" w:rsidRPr="00D7540F">
        <w:rPr>
          <w:rFonts w:ascii="Arial" w:hAnsi="Arial" w:cs="Arial"/>
          <w:b/>
          <w:sz w:val="24"/>
          <w:szCs w:val="24"/>
        </w:rPr>
        <w:t>ZP/41/2022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FF0E9E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49F51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84D749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E7D8B09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14BA021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D4ACCE2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D7540F" w:rsidRPr="00D7540F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D7540F" w:rsidRPr="00D7540F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49A2CB1A" w14:textId="77777777" w:rsidR="00A80738" w:rsidRPr="00C902DE" w:rsidRDefault="00D7540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D7540F">
        <w:rPr>
          <w:rFonts w:ascii="Arial" w:hAnsi="Arial" w:cs="Arial"/>
          <w:b/>
          <w:sz w:val="22"/>
          <w:szCs w:val="22"/>
        </w:rPr>
        <w:t>Zakup i dostawa produktów antyseptycznych i dezynfekujących do skóry i błon śluzowych II</w:t>
      </w:r>
    </w:p>
    <w:p w14:paraId="055670F3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7540F" w:rsidRPr="00D7540F">
        <w:rPr>
          <w:rFonts w:ascii="Arial" w:hAnsi="Arial" w:cs="Arial"/>
          <w:sz w:val="24"/>
          <w:szCs w:val="24"/>
        </w:rPr>
        <w:t>(</w:t>
      </w:r>
      <w:proofErr w:type="spellStart"/>
      <w:r w:rsidR="00D7540F" w:rsidRPr="00D7540F">
        <w:rPr>
          <w:rFonts w:ascii="Arial" w:hAnsi="Arial" w:cs="Arial"/>
          <w:sz w:val="24"/>
          <w:szCs w:val="24"/>
        </w:rPr>
        <w:t>t.j</w:t>
      </w:r>
      <w:proofErr w:type="spellEnd"/>
      <w:r w:rsidR="00D7540F" w:rsidRPr="00D7540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7540F" w:rsidRPr="00D7540F">
        <w:rPr>
          <w:rFonts w:ascii="Arial" w:hAnsi="Arial" w:cs="Arial"/>
          <w:sz w:val="24"/>
          <w:szCs w:val="24"/>
        </w:rPr>
        <w:t>późn</w:t>
      </w:r>
      <w:proofErr w:type="spellEnd"/>
      <w:r w:rsidR="00D7540F" w:rsidRPr="00D7540F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7540F" w:rsidRPr="00C902DE" w14:paraId="5A7AF8A7" w14:textId="77777777" w:rsidTr="00C072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37DF36" w14:textId="77777777" w:rsidR="00D7540F" w:rsidRPr="00C902DE" w:rsidRDefault="00D7540F" w:rsidP="00C072A1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7540F">
              <w:rPr>
                <w:rFonts w:ascii="Arial" w:hAnsi="Arial" w:cs="Arial"/>
                <w:sz w:val="24"/>
                <w:szCs w:val="24"/>
              </w:rPr>
              <w:t>części 1 zamówienia w wysokości 7 264.08 zł brutto;</w:t>
            </w:r>
          </w:p>
        </w:tc>
      </w:tr>
      <w:tr w:rsidR="00D7540F" w:rsidRPr="00C902DE" w14:paraId="728B079D" w14:textId="77777777" w:rsidTr="00C072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A1F6EF" w14:textId="77777777" w:rsidR="00D7540F" w:rsidRPr="00C902DE" w:rsidRDefault="00D7540F" w:rsidP="00C072A1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7540F">
              <w:rPr>
                <w:rFonts w:ascii="Arial" w:hAnsi="Arial" w:cs="Arial"/>
                <w:sz w:val="24"/>
                <w:szCs w:val="24"/>
              </w:rPr>
              <w:t>części 2 zamówienia w wysokości 55 728.00 zł brutto;</w:t>
            </w:r>
          </w:p>
        </w:tc>
      </w:tr>
      <w:tr w:rsidR="00D7540F" w:rsidRPr="00C902DE" w14:paraId="2B6011E2" w14:textId="77777777" w:rsidTr="00C072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AFF53D" w14:textId="77777777" w:rsidR="00D7540F" w:rsidRPr="00C902DE" w:rsidRDefault="00D7540F" w:rsidP="00C072A1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7540F">
              <w:rPr>
                <w:rFonts w:ascii="Arial" w:hAnsi="Arial" w:cs="Arial"/>
                <w:sz w:val="24"/>
                <w:szCs w:val="24"/>
              </w:rPr>
              <w:t>części 3 zamówienia w wysokości 62 195.04 zł brutto;</w:t>
            </w:r>
          </w:p>
        </w:tc>
      </w:tr>
      <w:tr w:rsidR="00D7540F" w:rsidRPr="00C902DE" w14:paraId="11C70053" w14:textId="77777777" w:rsidTr="00C072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9AD416" w14:textId="77777777" w:rsidR="00D7540F" w:rsidRPr="00C902DE" w:rsidRDefault="00D7540F" w:rsidP="00C072A1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7540F">
              <w:rPr>
                <w:rFonts w:ascii="Arial" w:hAnsi="Arial" w:cs="Arial"/>
                <w:sz w:val="24"/>
                <w:szCs w:val="24"/>
              </w:rPr>
              <w:t>części 4 zamówienia w wysokości 14 061.60 zł brutto;</w:t>
            </w:r>
          </w:p>
        </w:tc>
      </w:tr>
    </w:tbl>
    <w:p w14:paraId="1A6429B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FA07EB0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AD0162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6BEF5107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5704587A" w14:textId="301DC268" w:rsidR="00C236D3" w:rsidRDefault="00DF24DF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00B7D492" w14:textId="73A77983" w:rsidR="00DF24DF" w:rsidRDefault="00DF24DF" w:rsidP="00173B20">
      <w:pPr>
        <w:jc w:val="right"/>
        <w:rPr>
          <w:rFonts w:ascii="Arial" w:hAnsi="Arial" w:cs="Arial"/>
          <w:sz w:val="24"/>
          <w:szCs w:val="24"/>
        </w:rPr>
      </w:pPr>
    </w:p>
    <w:p w14:paraId="7AED7DEA" w14:textId="760A08AE" w:rsidR="00DF24DF" w:rsidRPr="00C902DE" w:rsidRDefault="00DF24DF" w:rsidP="00DF24D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Małgorzata Krzystek-</w:t>
      </w:r>
      <w:proofErr w:type="spellStart"/>
      <w:r>
        <w:rPr>
          <w:rFonts w:ascii="Arial" w:hAnsi="Arial" w:cs="Arial"/>
          <w:sz w:val="24"/>
          <w:szCs w:val="24"/>
        </w:rPr>
        <w:t>Purol</w:t>
      </w:r>
      <w:proofErr w:type="spellEnd"/>
    </w:p>
    <w:sectPr w:rsidR="00DF24DF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5823C" w14:textId="77777777" w:rsidR="00EF5E99" w:rsidRDefault="00EF5E99">
      <w:r>
        <w:separator/>
      </w:r>
    </w:p>
  </w:endnote>
  <w:endnote w:type="continuationSeparator" w:id="0">
    <w:p w14:paraId="10328A10" w14:textId="77777777" w:rsidR="00EF5E99" w:rsidRDefault="00EF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6AD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F786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2F6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02DB49">
        <v:line id="_x0000_s2049" style="position:absolute;left:0;text-align:left;z-index:251657728" from="-3.85pt,8.7pt" to="455.15pt,8.7pt"/>
      </w:pict>
    </w:r>
  </w:p>
  <w:p w14:paraId="69D465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849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CCB924" w14:textId="77777777" w:rsidR="009F189D" w:rsidRDefault="009F189D">
    <w:pPr>
      <w:pStyle w:val="Stopka"/>
      <w:tabs>
        <w:tab w:val="clear" w:pos="4536"/>
      </w:tabs>
      <w:jc w:val="center"/>
    </w:pPr>
  </w:p>
  <w:p w14:paraId="4DE781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3B546" w14:textId="77777777" w:rsidR="00EF5E99" w:rsidRDefault="00EF5E99">
      <w:r>
        <w:separator/>
      </w:r>
    </w:p>
  </w:footnote>
  <w:footnote w:type="continuationSeparator" w:id="0">
    <w:p w14:paraId="1513B329" w14:textId="77777777" w:rsidR="00EF5E99" w:rsidRDefault="00EF5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642DD" w14:textId="77777777" w:rsidR="00D7540F" w:rsidRDefault="00D75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9143A" w14:textId="77777777" w:rsidR="00D7540F" w:rsidRDefault="00D75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23331" w14:textId="77777777" w:rsidR="00D7540F" w:rsidRDefault="00D754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E9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540F"/>
    <w:rsid w:val="00DF24DF"/>
    <w:rsid w:val="00EA3476"/>
    <w:rsid w:val="00EF5E9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975EE9"/>
  <w15:chartTrackingRefBased/>
  <w15:docId w15:val="{05A9B810-5981-4C4D-8F24-953356C61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2022-09-09T08:06:00Z</dcterms:created>
  <dcterms:modified xsi:type="dcterms:W3CDTF">2022-09-09T08:08:00Z</dcterms:modified>
</cp:coreProperties>
</file>