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CD36B" w14:textId="77777777" w:rsidR="00D665F5" w:rsidRPr="00BB547B" w:rsidRDefault="004565D6" w:rsidP="00113BB5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565D6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565D6">
        <w:rPr>
          <w:rFonts w:ascii="Arial" w:hAnsi="Arial" w:cs="Arial"/>
          <w:sz w:val="24"/>
          <w:szCs w:val="24"/>
        </w:rPr>
        <w:t>2022-09-12</w:t>
      </w:r>
    </w:p>
    <w:p w14:paraId="6EFF8F43" w14:textId="77777777" w:rsidR="004565D6" w:rsidRPr="004565D6" w:rsidRDefault="004565D6" w:rsidP="00113BB5">
      <w:pPr>
        <w:rPr>
          <w:rFonts w:ascii="Arial" w:hAnsi="Arial" w:cs="Arial"/>
          <w:b/>
          <w:bCs/>
          <w:sz w:val="24"/>
          <w:szCs w:val="24"/>
        </w:rPr>
      </w:pPr>
      <w:r w:rsidRPr="004565D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D27FD3E" w14:textId="77777777" w:rsidR="00D665F5" w:rsidRPr="00BB547B" w:rsidRDefault="004565D6" w:rsidP="00113BB5">
      <w:pPr>
        <w:rPr>
          <w:rFonts w:ascii="Arial" w:hAnsi="Arial" w:cs="Arial"/>
          <w:b/>
          <w:bCs/>
          <w:sz w:val="24"/>
          <w:szCs w:val="24"/>
        </w:rPr>
      </w:pPr>
      <w:r w:rsidRPr="004565D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22B0FC2" w14:textId="77777777" w:rsidR="00D665F5" w:rsidRPr="00BB547B" w:rsidRDefault="004565D6" w:rsidP="00113BB5">
      <w:pPr>
        <w:rPr>
          <w:rFonts w:ascii="Arial" w:hAnsi="Arial" w:cs="Arial"/>
          <w:sz w:val="24"/>
          <w:szCs w:val="24"/>
        </w:rPr>
      </w:pPr>
      <w:r w:rsidRPr="004565D6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565D6">
        <w:rPr>
          <w:rFonts w:ascii="Arial" w:hAnsi="Arial" w:cs="Arial"/>
          <w:sz w:val="24"/>
          <w:szCs w:val="24"/>
        </w:rPr>
        <w:t>7/19</w:t>
      </w:r>
    </w:p>
    <w:p w14:paraId="29087652" w14:textId="77777777" w:rsidR="00D665F5" w:rsidRPr="00BB547B" w:rsidRDefault="004565D6" w:rsidP="00113BB5">
      <w:pPr>
        <w:rPr>
          <w:rFonts w:ascii="Arial" w:hAnsi="Arial" w:cs="Arial"/>
          <w:sz w:val="24"/>
          <w:szCs w:val="24"/>
        </w:rPr>
      </w:pPr>
      <w:r w:rsidRPr="004565D6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565D6">
        <w:rPr>
          <w:rFonts w:ascii="Arial" w:hAnsi="Arial" w:cs="Arial"/>
          <w:sz w:val="24"/>
          <w:szCs w:val="24"/>
        </w:rPr>
        <w:t>Poznań</w:t>
      </w:r>
    </w:p>
    <w:p w14:paraId="7E158E6E" w14:textId="77777777" w:rsidR="00D665F5" w:rsidRPr="00BB547B" w:rsidRDefault="00D665F5" w:rsidP="00113BB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C05FD1C" w14:textId="77777777" w:rsidR="00D665F5" w:rsidRPr="00BB547B" w:rsidRDefault="00D665F5" w:rsidP="00113BB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CCBEB6C" w14:textId="77777777" w:rsidR="00A80738" w:rsidRPr="00BB547B" w:rsidRDefault="00D665F5" w:rsidP="00113BB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565D6" w:rsidRPr="004565D6">
        <w:rPr>
          <w:rFonts w:ascii="Arial" w:hAnsi="Arial" w:cs="Arial"/>
          <w:b/>
          <w:sz w:val="24"/>
          <w:szCs w:val="24"/>
        </w:rPr>
        <w:t>SZW/DZP/58/2022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6135651" w14:textId="77777777" w:rsidR="00A80738" w:rsidRPr="00BB547B" w:rsidRDefault="00A80738" w:rsidP="00113BB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E33139" w14:textId="77777777" w:rsidR="00A80738" w:rsidRPr="00BB547B" w:rsidRDefault="00A80738" w:rsidP="00113BB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CE442B4" w14:textId="77777777" w:rsidR="00A80738" w:rsidRPr="00BB547B" w:rsidRDefault="00A80738" w:rsidP="00113BB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DFDBEA" w14:textId="77777777" w:rsidR="00A80738" w:rsidRPr="00BB547B" w:rsidRDefault="00A80738" w:rsidP="00113BB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60488D5" w14:textId="25BE0F3C" w:rsidR="00A80738" w:rsidRDefault="00A80738" w:rsidP="00113BB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75B3B0E" w14:textId="77777777" w:rsidR="00C739FF" w:rsidRPr="00BB547B" w:rsidRDefault="00C739FF" w:rsidP="00113BB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70231A3" w14:textId="29D22ED2" w:rsidR="00C659E2" w:rsidRDefault="00C659E2" w:rsidP="00113BB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65D6" w:rsidRPr="004565D6">
        <w:rPr>
          <w:rFonts w:ascii="Arial" w:hAnsi="Arial" w:cs="Arial"/>
          <w:sz w:val="24"/>
          <w:szCs w:val="24"/>
        </w:rPr>
        <w:t>podstawowy</w:t>
      </w:r>
      <w:r w:rsidR="00113BB5">
        <w:rPr>
          <w:rFonts w:ascii="Arial" w:hAnsi="Arial" w:cs="Arial"/>
          <w:sz w:val="24"/>
          <w:szCs w:val="24"/>
        </w:rPr>
        <w:t>m</w:t>
      </w:r>
      <w:r w:rsidR="004565D6" w:rsidRPr="004565D6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F5B06C7" w14:textId="7B42AD9E" w:rsidR="00113BB5" w:rsidRDefault="00113BB5" w:rsidP="00113BB5">
      <w:pPr>
        <w:jc w:val="both"/>
        <w:rPr>
          <w:rFonts w:ascii="Arial" w:hAnsi="Arial" w:cs="Arial"/>
          <w:sz w:val="24"/>
          <w:szCs w:val="24"/>
        </w:rPr>
      </w:pPr>
    </w:p>
    <w:p w14:paraId="5A372762" w14:textId="0EBD3498" w:rsidR="00A80738" w:rsidRDefault="004565D6" w:rsidP="00113BB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4565D6">
        <w:rPr>
          <w:rFonts w:ascii="Arial" w:hAnsi="Arial" w:cs="Arial"/>
          <w:b/>
          <w:szCs w:val="24"/>
        </w:rPr>
        <w:t>Dostawa zestawów instrumentarium do wykonywania operacji zaćmy wraz z kontenerem sterylizacyjnym</w:t>
      </w:r>
    </w:p>
    <w:p w14:paraId="0B975183" w14:textId="62BF6504" w:rsidR="00113BB5" w:rsidRDefault="00113BB5" w:rsidP="00113BB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</w:p>
    <w:p w14:paraId="10EECD65" w14:textId="4C9A4515" w:rsidR="00D665F5" w:rsidRPr="00113BB5" w:rsidRDefault="00D665F5" w:rsidP="00113BB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113BB5">
        <w:rPr>
          <w:rFonts w:ascii="Arial" w:hAnsi="Arial" w:cs="Arial"/>
          <w:bCs/>
          <w:sz w:val="24"/>
          <w:szCs w:val="24"/>
        </w:rPr>
        <w:t>2019r. Prawo zamówień publicznych</w:t>
      </w:r>
      <w:r w:rsidRPr="00113BB5">
        <w:rPr>
          <w:rFonts w:ascii="Arial" w:hAnsi="Arial" w:cs="Arial"/>
          <w:sz w:val="24"/>
          <w:szCs w:val="24"/>
        </w:rPr>
        <w:t xml:space="preserve"> </w:t>
      </w:r>
      <w:r w:rsidR="004565D6" w:rsidRPr="00113BB5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113BB5">
        <w:rPr>
          <w:rFonts w:ascii="Arial" w:hAnsi="Arial" w:cs="Arial"/>
          <w:sz w:val="24"/>
          <w:szCs w:val="24"/>
        </w:rPr>
        <w:t xml:space="preserve"> </w:t>
      </w:r>
      <w:r w:rsidRPr="00113BB5">
        <w:rPr>
          <w:rFonts w:ascii="Arial" w:hAnsi="Arial" w:cs="Arial"/>
          <w:sz w:val="24"/>
          <w:szCs w:val="24"/>
        </w:rPr>
        <w:t>udostępnia</w:t>
      </w:r>
      <w:r w:rsidR="00F95C33" w:rsidRPr="00113BB5">
        <w:rPr>
          <w:rFonts w:ascii="Arial" w:hAnsi="Arial" w:cs="Arial"/>
          <w:sz w:val="24"/>
          <w:szCs w:val="24"/>
        </w:rPr>
        <w:t xml:space="preserve"> </w:t>
      </w:r>
      <w:r w:rsidR="004C7E9B" w:rsidRPr="00113BB5">
        <w:rPr>
          <w:rFonts w:ascii="Arial" w:hAnsi="Arial" w:cs="Arial"/>
          <w:sz w:val="24"/>
          <w:szCs w:val="24"/>
        </w:rPr>
        <w:t>informacj</w:t>
      </w:r>
      <w:r w:rsidR="00577BC6" w:rsidRPr="00113BB5">
        <w:rPr>
          <w:rFonts w:ascii="Arial" w:hAnsi="Arial" w:cs="Arial"/>
          <w:sz w:val="24"/>
          <w:szCs w:val="24"/>
        </w:rPr>
        <w:t>ę</w:t>
      </w:r>
      <w:r w:rsidR="00035488" w:rsidRPr="00113BB5">
        <w:rPr>
          <w:rFonts w:ascii="Arial" w:hAnsi="Arial" w:cs="Arial"/>
          <w:sz w:val="24"/>
          <w:szCs w:val="24"/>
        </w:rPr>
        <w:t xml:space="preserve"> z otwarcia ofert</w:t>
      </w:r>
      <w:r w:rsidR="00577BC6" w:rsidRPr="00113BB5">
        <w:rPr>
          <w:rFonts w:ascii="Arial" w:hAnsi="Arial" w:cs="Arial"/>
          <w:sz w:val="24"/>
          <w:szCs w:val="24"/>
        </w:rPr>
        <w:t>.</w:t>
      </w:r>
    </w:p>
    <w:p w14:paraId="555920CD" w14:textId="574C4112" w:rsidR="00113BB5" w:rsidRPr="00113BB5" w:rsidRDefault="00113BB5" w:rsidP="00113BB5">
      <w:pPr>
        <w:jc w:val="both"/>
        <w:rPr>
          <w:rFonts w:ascii="Arial" w:hAnsi="Arial" w:cs="Arial"/>
          <w:sz w:val="24"/>
          <w:szCs w:val="24"/>
        </w:rPr>
      </w:pPr>
    </w:p>
    <w:p w14:paraId="1E93C59C" w14:textId="1E96643A" w:rsidR="00113BB5" w:rsidRPr="00113BB5" w:rsidRDefault="00113BB5" w:rsidP="00113BB5">
      <w:pPr>
        <w:jc w:val="both"/>
        <w:rPr>
          <w:rFonts w:ascii="Arial" w:hAnsi="Arial" w:cs="Arial"/>
          <w:sz w:val="24"/>
          <w:szCs w:val="24"/>
        </w:rPr>
      </w:pPr>
      <w:r w:rsidRPr="00113BB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75D3752" w14:textId="4B3F4FA3" w:rsidR="00113BB5" w:rsidRPr="00113BB5" w:rsidRDefault="00113BB5" w:rsidP="00113BB5">
      <w:pPr>
        <w:rPr>
          <w:rFonts w:ascii="Arial" w:hAnsi="Arial" w:cs="Arial"/>
          <w:sz w:val="24"/>
          <w:szCs w:val="24"/>
        </w:rPr>
      </w:pPr>
      <w:r w:rsidRPr="00113BB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113BB5">
        <w:rPr>
          <w:rFonts w:ascii="Arial" w:hAnsi="Arial" w:cs="Arial"/>
          <w:sz w:val="24"/>
          <w:szCs w:val="24"/>
        </w:rPr>
        <w:t>119638,88 zł brutto</w:t>
      </w:r>
    </w:p>
    <w:p w14:paraId="334940E2" w14:textId="43795944" w:rsidR="00113BB5" w:rsidRPr="00113BB5" w:rsidRDefault="00113BB5" w:rsidP="00113BB5">
      <w:pPr>
        <w:rPr>
          <w:rFonts w:ascii="Arial" w:hAnsi="Arial" w:cs="Arial"/>
          <w:sz w:val="24"/>
          <w:szCs w:val="24"/>
        </w:rPr>
      </w:pPr>
      <w:r w:rsidRPr="00113BB5">
        <w:rPr>
          <w:rFonts w:ascii="Arial" w:hAnsi="Arial" w:cs="Arial"/>
          <w:sz w:val="24"/>
          <w:szCs w:val="24"/>
        </w:rPr>
        <w:t>Zadanie 2 -</w:t>
      </w:r>
      <w:r w:rsidRPr="00113BB5">
        <w:rPr>
          <w:rFonts w:ascii="Arial" w:hAnsi="Arial" w:cs="Arial"/>
          <w:sz w:val="24"/>
          <w:szCs w:val="24"/>
        </w:rPr>
        <w:t xml:space="preserve"> </w:t>
      </w:r>
      <w:r w:rsidRPr="00113BB5">
        <w:rPr>
          <w:rFonts w:ascii="Arial" w:hAnsi="Arial" w:cs="Arial"/>
          <w:sz w:val="24"/>
          <w:szCs w:val="24"/>
        </w:rPr>
        <w:t>26240,40 zł brutto</w:t>
      </w:r>
    </w:p>
    <w:p w14:paraId="23693F42" w14:textId="77777777" w:rsidR="00113BB5" w:rsidRPr="00BB547B" w:rsidRDefault="00113BB5" w:rsidP="00113BB5">
      <w:pPr>
        <w:jc w:val="both"/>
        <w:rPr>
          <w:rFonts w:ascii="Arial" w:hAnsi="Arial" w:cs="Arial"/>
          <w:sz w:val="24"/>
          <w:szCs w:val="24"/>
        </w:rPr>
      </w:pPr>
    </w:p>
    <w:p w14:paraId="344A59A8" w14:textId="77777777" w:rsidR="00A80738" w:rsidRPr="00BB547B" w:rsidRDefault="00D665F5" w:rsidP="00113BB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565D6" w:rsidRPr="004565D6">
        <w:rPr>
          <w:rFonts w:ascii="Arial" w:hAnsi="Arial" w:cs="Arial"/>
          <w:sz w:val="24"/>
          <w:szCs w:val="24"/>
        </w:rPr>
        <w:t>12/09/2022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565D6" w:rsidRPr="004565D6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A716ACB" w14:textId="77777777" w:rsidTr="00C82837">
        <w:tc>
          <w:tcPr>
            <w:tcW w:w="993" w:type="dxa"/>
            <w:shd w:val="clear" w:color="auto" w:fill="auto"/>
            <w:vAlign w:val="center"/>
          </w:tcPr>
          <w:p w14:paraId="235E6430" w14:textId="77777777" w:rsidR="006B27ED" w:rsidRPr="00BB547B" w:rsidRDefault="006B27ED" w:rsidP="00113BB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365D53" w14:textId="77777777" w:rsidR="006B27ED" w:rsidRPr="00BB547B" w:rsidRDefault="006B27ED" w:rsidP="00113BB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A73BD3" w14:textId="77777777" w:rsidR="006B27ED" w:rsidRPr="00BB547B" w:rsidRDefault="006B27ED" w:rsidP="00113BB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F0576" w14:textId="77777777" w:rsidR="006B27ED" w:rsidRPr="00BB547B" w:rsidRDefault="006B27ED" w:rsidP="00113BB5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565D6" w:rsidRPr="00BB547B" w14:paraId="016166BA" w14:textId="77777777" w:rsidTr="009D393C">
        <w:tc>
          <w:tcPr>
            <w:tcW w:w="993" w:type="dxa"/>
            <w:shd w:val="clear" w:color="auto" w:fill="auto"/>
            <w:vAlign w:val="center"/>
          </w:tcPr>
          <w:p w14:paraId="5C1AA8F0" w14:textId="77777777" w:rsidR="004565D6" w:rsidRPr="00BB547B" w:rsidRDefault="004565D6" w:rsidP="00113BB5">
            <w:pPr>
              <w:jc w:val="center"/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FEC10" w14:textId="77777777" w:rsidR="004565D6" w:rsidRPr="00BB547B" w:rsidRDefault="004565D6" w:rsidP="00113BB5">
            <w:pPr>
              <w:jc w:val="center"/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49FD25E" w14:textId="2B4CEDB1" w:rsidR="004565D6" w:rsidRPr="00BB547B" w:rsidRDefault="004565D6" w:rsidP="00113BB5">
            <w:pPr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 xml:space="preserve">Inov8 </w:t>
            </w:r>
            <w:proofErr w:type="spellStart"/>
            <w:r w:rsidR="00131920">
              <w:rPr>
                <w:rFonts w:ascii="Arial" w:hAnsi="Arial" w:cs="Arial"/>
              </w:rPr>
              <w:t>I.Żebrowska</w:t>
            </w:r>
            <w:proofErr w:type="spellEnd"/>
            <w:r w:rsidRPr="004565D6">
              <w:rPr>
                <w:rFonts w:ascii="Arial" w:hAnsi="Arial" w:cs="Arial"/>
              </w:rPr>
              <w:t xml:space="preserve"> Sp. Komandytowa</w:t>
            </w:r>
          </w:p>
          <w:p w14:paraId="78C20DEB" w14:textId="77777777" w:rsidR="00131920" w:rsidRDefault="004565D6" w:rsidP="00131920">
            <w:pPr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 xml:space="preserve">ul. </w:t>
            </w:r>
            <w:r w:rsidR="00131920">
              <w:rPr>
                <w:rFonts w:ascii="Arial" w:hAnsi="Arial" w:cs="Arial"/>
              </w:rPr>
              <w:t>Mińska 48 lok. 1U</w:t>
            </w:r>
          </w:p>
          <w:p w14:paraId="4F46843D" w14:textId="51C44474" w:rsidR="004565D6" w:rsidRPr="00BB547B" w:rsidRDefault="00131920" w:rsidP="001319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03-808</w:t>
            </w:r>
            <w:r w:rsidR="004565D6" w:rsidRPr="00BB547B">
              <w:rPr>
                <w:rFonts w:ascii="Arial" w:hAnsi="Arial" w:cs="Arial"/>
              </w:rPr>
              <w:t xml:space="preserve"> </w:t>
            </w:r>
            <w:r w:rsidR="004565D6" w:rsidRPr="004565D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BFE23" w14:textId="77777777" w:rsidR="004565D6" w:rsidRPr="00BB547B" w:rsidRDefault="004565D6" w:rsidP="00113BB5">
            <w:pPr>
              <w:jc w:val="center"/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>120 328.74 zł</w:t>
            </w:r>
          </w:p>
        </w:tc>
      </w:tr>
      <w:tr w:rsidR="004565D6" w:rsidRPr="00BB547B" w14:paraId="2E5BB9C3" w14:textId="77777777" w:rsidTr="009D393C">
        <w:tc>
          <w:tcPr>
            <w:tcW w:w="993" w:type="dxa"/>
            <w:shd w:val="clear" w:color="auto" w:fill="auto"/>
            <w:vAlign w:val="center"/>
          </w:tcPr>
          <w:p w14:paraId="10AE912A" w14:textId="77777777" w:rsidR="004565D6" w:rsidRPr="00BB547B" w:rsidRDefault="004565D6" w:rsidP="00113BB5">
            <w:pPr>
              <w:jc w:val="center"/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03B674" w14:textId="77777777" w:rsidR="004565D6" w:rsidRPr="00BB547B" w:rsidRDefault="004565D6" w:rsidP="00113BB5">
            <w:pPr>
              <w:jc w:val="center"/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688EF0A" w14:textId="77777777" w:rsidR="00C739FF" w:rsidRPr="00BB547B" w:rsidRDefault="00C739FF" w:rsidP="00C739FF">
            <w:pPr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 xml:space="preserve">Inov8 </w:t>
            </w:r>
            <w:proofErr w:type="spellStart"/>
            <w:r>
              <w:rPr>
                <w:rFonts w:ascii="Arial" w:hAnsi="Arial" w:cs="Arial"/>
              </w:rPr>
              <w:t>I.Żebrowska</w:t>
            </w:r>
            <w:proofErr w:type="spellEnd"/>
            <w:r w:rsidRPr="004565D6">
              <w:rPr>
                <w:rFonts w:ascii="Arial" w:hAnsi="Arial" w:cs="Arial"/>
              </w:rPr>
              <w:t xml:space="preserve"> Sp. Komandytowa</w:t>
            </w:r>
          </w:p>
          <w:p w14:paraId="3E472401" w14:textId="77777777" w:rsidR="00C739FF" w:rsidRDefault="00C739FF" w:rsidP="00C739FF">
            <w:pPr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Mińska 48 lok. 1U</w:t>
            </w:r>
          </w:p>
          <w:p w14:paraId="6B37C185" w14:textId="4A3D1E3E" w:rsidR="004565D6" w:rsidRPr="00BB547B" w:rsidRDefault="00C739FF" w:rsidP="00C739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565D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7FC02" w14:textId="77777777" w:rsidR="004565D6" w:rsidRPr="00BB547B" w:rsidRDefault="004565D6" w:rsidP="00113BB5">
            <w:pPr>
              <w:jc w:val="center"/>
              <w:rPr>
                <w:rFonts w:ascii="Arial" w:hAnsi="Arial" w:cs="Arial"/>
              </w:rPr>
            </w:pPr>
            <w:r w:rsidRPr="004565D6">
              <w:rPr>
                <w:rFonts w:ascii="Arial" w:hAnsi="Arial" w:cs="Arial"/>
              </w:rPr>
              <w:t>26 353.02 zł</w:t>
            </w:r>
          </w:p>
        </w:tc>
      </w:tr>
    </w:tbl>
    <w:p w14:paraId="1658E802" w14:textId="77777777" w:rsidR="00113BB5" w:rsidRDefault="00113BB5" w:rsidP="00113BB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FF229F0" w14:textId="3663EEB1" w:rsidR="00A80738" w:rsidRDefault="00A80738" w:rsidP="00113BB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2C8C25C" w14:textId="77777777" w:rsidR="00C739FF" w:rsidRDefault="00C739FF" w:rsidP="00113BB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4C4458D" w14:textId="77777777" w:rsidR="00C739FF" w:rsidRDefault="00C739FF" w:rsidP="00C739F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8ACF090" w14:textId="77777777" w:rsidR="00C739FF" w:rsidRDefault="00C739FF" w:rsidP="00C739F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D95A2F2" w14:textId="045ED4C7" w:rsidR="00C739FF" w:rsidRDefault="00C739FF" w:rsidP="00C739FF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Piotr Nowicki</w:t>
      </w:r>
    </w:p>
    <w:p w14:paraId="71BB0BDD" w14:textId="77777777" w:rsidR="00C739FF" w:rsidRPr="00BB547B" w:rsidRDefault="00C739FF" w:rsidP="00113BB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739FF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E82D1" w14:textId="77777777" w:rsidR="00A01D17" w:rsidRDefault="00A01D17">
      <w:r>
        <w:separator/>
      </w:r>
    </w:p>
  </w:endnote>
  <w:endnote w:type="continuationSeparator" w:id="0">
    <w:p w14:paraId="79F0C3DE" w14:textId="77777777" w:rsidR="00A01D17" w:rsidRDefault="00A0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315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C929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D362C" w14:textId="01BED671" w:rsidR="009F189D" w:rsidRDefault="00C739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7D523F" wp14:editId="6C5486A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3B0D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9405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9F9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F1ECD1" w14:textId="77777777" w:rsidR="009F189D" w:rsidRDefault="009F189D">
    <w:pPr>
      <w:pStyle w:val="Stopka"/>
      <w:tabs>
        <w:tab w:val="clear" w:pos="4536"/>
      </w:tabs>
      <w:jc w:val="center"/>
    </w:pPr>
  </w:p>
  <w:p w14:paraId="5716ED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EAB5E" w14:textId="77777777" w:rsidR="00A01D17" w:rsidRDefault="00A01D17">
      <w:r>
        <w:separator/>
      </w:r>
    </w:p>
  </w:footnote>
  <w:footnote w:type="continuationSeparator" w:id="0">
    <w:p w14:paraId="057844A7" w14:textId="77777777" w:rsidR="00A01D17" w:rsidRDefault="00A01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BC749" w14:textId="77777777" w:rsidR="004565D6" w:rsidRDefault="00456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2C80D" w14:textId="77777777" w:rsidR="004565D6" w:rsidRDefault="004565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53048" w14:textId="77777777" w:rsidR="004565D6" w:rsidRDefault="004565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D17"/>
    <w:rsid w:val="00007727"/>
    <w:rsid w:val="00017720"/>
    <w:rsid w:val="00035488"/>
    <w:rsid w:val="000D7F25"/>
    <w:rsid w:val="000E00E5"/>
    <w:rsid w:val="00113BB5"/>
    <w:rsid w:val="00131920"/>
    <w:rsid w:val="00173B20"/>
    <w:rsid w:val="001C69FF"/>
    <w:rsid w:val="0023318D"/>
    <w:rsid w:val="003D72FD"/>
    <w:rsid w:val="00423179"/>
    <w:rsid w:val="004565D6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01D17"/>
    <w:rsid w:val="00A80738"/>
    <w:rsid w:val="00BB547B"/>
    <w:rsid w:val="00C236D3"/>
    <w:rsid w:val="00C659E2"/>
    <w:rsid w:val="00C739FF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A97E7"/>
  <w15:chartTrackingRefBased/>
  <w15:docId w15:val="{F5E25113-2C41-4E70-A0B7-1C31D0C5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3BB5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C739F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02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67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0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2022-09-12T08:56:00Z</cp:lastPrinted>
  <dcterms:created xsi:type="dcterms:W3CDTF">2022-09-12T08:57:00Z</dcterms:created>
  <dcterms:modified xsi:type="dcterms:W3CDTF">2022-09-12T08:57:00Z</dcterms:modified>
</cp:coreProperties>
</file>