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B5760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5760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57608">
        <w:rPr>
          <w:rFonts w:ascii="Arial" w:hAnsi="Arial" w:cs="Arial"/>
          <w:sz w:val="24"/>
          <w:szCs w:val="24"/>
        </w:rPr>
        <w:t>2022-09-13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57608" w:rsidRPr="00B57608" w:rsidRDefault="00B5760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5760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B5760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57608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B57608" w:rsidP="00D665F5">
      <w:pPr>
        <w:rPr>
          <w:rFonts w:ascii="Arial" w:hAnsi="Arial" w:cs="Arial"/>
          <w:sz w:val="24"/>
          <w:szCs w:val="24"/>
        </w:rPr>
      </w:pPr>
      <w:r w:rsidRPr="00B57608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57608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B57608" w:rsidP="00D665F5">
      <w:pPr>
        <w:rPr>
          <w:rFonts w:ascii="Arial" w:hAnsi="Arial" w:cs="Arial"/>
          <w:sz w:val="24"/>
          <w:szCs w:val="24"/>
        </w:rPr>
      </w:pPr>
      <w:r w:rsidRPr="00B57608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57608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57608" w:rsidRPr="00B57608">
        <w:rPr>
          <w:rFonts w:ascii="Arial" w:hAnsi="Arial" w:cs="Arial"/>
          <w:b/>
          <w:sz w:val="24"/>
          <w:szCs w:val="24"/>
        </w:rPr>
        <w:t>KA-2/091/2022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57608" w:rsidRPr="00B57608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B57608" w:rsidRPr="00B5760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5760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57608">
        <w:rPr>
          <w:rFonts w:ascii="Arial" w:hAnsi="Arial" w:cs="Arial"/>
          <w:b/>
          <w:szCs w:val="24"/>
        </w:rPr>
        <w:t xml:space="preserve">Przebudowa klatki schodowej oraz toalet na potrzeby osób niepełnosprawnych w budynku W-3, </w:t>
      </w:r>
      <w:proofErr w:type="spellStart"/>
      <w:r w:rsidRPr="00B57608">
        <w:rPr>
          <w:rFonts w:ascii="Arial" w:hAnsi="Arial" w:cs="Arial"/>
          <w:b/>
          <w:szCs w:val="24"/>
        </w:rPr>
        <w:t>WIEiK</w:t>
      </w:r>
      <w:proofErr w:type="spellEnd"/>
      <w:r w:rsidRPr="00B57608">
        <w:rPr>
          <w:rFonts w:ascii="Arial" w:hAnsi="Arial" w:cs="Arial"/>
          <w:b/>
          <w:szCs w:val="24"/>
        </w:rPr>
        <w:t>, Politechnika Krakowska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57608" w:rsidRPr="00B57608">
        <w:rPr>
          <w:rFonts w:ascii="Arial" w:hAnsi="Arial" w:cs="Arial"/>
          <w:sz w:val="24"/>
          <w:szCs w:val="24"/>
        </w:rPr>
        <w:t>(</w:t>
      </w:r>
      <w:proofErr w:type="spellStart"/>
      <w:r w:rsidR="00B57608" w:rsidRPr="00B57608">
        <w:rPr>
          <w:rFonts w:ascii="Arial" w:hAnsi="Arial" w:cs="Arial"/>
          <w:sz w:val="24"/>
          <w:szCs w:val="24"/>
        </w:rPr>
        <w:t>t.j</w:t>
      </w:r>
      <w:proofErr w:type="spellEnd"/>
      <w:r w:rsidR="00B57608" w:rsidRPr="00B5760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57608" w:rsidRPr="00B57608">
        <w:rPr>
          <w:rFonts w:ascii="Arial" w:hAnsi="Arial" w:cs="Arial"/>
          <w:sz w:val="24"/>
          <w:szCs w:val="24"/>
        </w:rPr>
        <w:t>późn</w:t>
      </w:r>
      <w:proofErr w:type="spellEnd"/>
      <w:r w:rsidR="00B57608" w:rsidRPr="00B57608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57608" w:rsidRPr="00B57608">
        <w:rPr>
          <w:rFonts w:ascii="Arial" w:hAnsi="Arial" w:cs="Arial"/>
          <w:sz w:val="24"/>
          <w:szCs w:val="24"/>
        </w:rPr>
        <w:t>13/09/2022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57608" w:rsidRPr="00B57608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57608" w:rsidRPr="00355C9D" w:rsidTr="00186872">
        <w:tc>
          <w:tcPr>
            <w:tcW w:w="993" w:type="dxa"/>
            <w:shd w:val="clear" w:color="auto" w:fill="auto"/>
            <w:vAlign w:val="center"/>
          </w:tcPr>
          <w:p w:rsidR="00B57608" w:rsidRPr="00355C9D" w:rsidRDefault="00B57608" w:rsidP="00186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57608" w:rsidRPr="00355C9D" w:rsidRDefault="00B57608" w:rsidP="00186872">
            <w:pPr>
              <w:spacing w:before="80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Przedsiębiorstwo Budowlane MODULAR sp. z o.o.</w:t>
            </w:r>
          </w:p>
          <w:p w:rsidR="00B57608" w:rsidRPr="00355C9D" w:rsidRDefault="00B57608" w:rsidP="00186872">
            <w:pPr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7608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57608" w:rsidRPr="00355C9D" w:rsidRDefault="00B57608" w:rsidP="00186872">
            <w:pPr>
              <w:spacing w:after="80"/>
              <w:jc w:val="both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7608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7608" w:rsidRPr="00355C9D" w:rsidRDefault="00B57608" w:rsidP="00186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2 898 391.88 zł</w:t>
            </w:r>
          </w:p>
        </w:tc>
      </w:tr>
      <w:tr w:rsidR="00B57608" w:rsidRPr="00355C9D" w:rsidTr="00186872">
        <w:tc>
          <w:tcPr>
            <w:tcW w:w="993" w:type="dxa"/>
            <w:shd w:val="clear" w:color="auto" w:fill="auto"/>
            <w:vAlign w:val="center"/>
          </w:tcPr>
          <w:p w:rsidR="00B57608" w:rsidRPr="00355C9D" w:rsidRDefault="00B57608" w:rsidP="00186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57608" w:rsidRPr="00355C9D" w:rsidRDefault="00B57608" w:rsidP="00186872">
            <w:pPr>
              <w:spacing w:before="80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Spółdzielnia Rzemieślnicza BUDMET</w:t>
            </w:r>
          </w:p>
          <w:p w:rsidR="00B57608" w:rsidRPr="00355C9D" w:rsidRDefault="00B57608" w:rsidP="00186872">
            <w:pPr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os. Szkolne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7608">
              <w:rPr>
                <w:rFonts w:ascii="Arial" w:hAnsi="Arial" w:cs="Arial"/>
              </w:rPr>
              <w:t>3/-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57608" w:rsidRPr="00355C9D" w:rsidRDefault="00B57608" w:rsidP="00186872">
            <w:pPr>
              <w:spacing w:after="80"/>
              <w:jc w:val="both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31-975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5760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57608" w:rsidRPr="00355C9D" w:rsidRDefault="00B57608" w:rsidP="00186872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57608">
              <w:rPr>
                <w:rFonts w:ascii="Arial" w:hAnsi="Arial" w:cs="Arial"/>
              </w:rPr>
              <w:t>2 588 273.78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B53" w:rsidRDefault="00F92B53">
      <w:r>
        <w:separator/>
      </w:r>
    </w:p>
  </w:endnote>
  <w:endnote w:type="continuationSeparator" w:id="0">
    <w:p w:rsidR="00F92B53" w:rsidRDefault="00F92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B53" w:rsidRDefault="00F92B53">
      <w:r>
        <w:separator/>
      </w:r>
    </w:p>
  </w:footnote>
  <w:footnote w:type="continuationSeparator" w:id="0">
    <w:p w:rsidR="00F92B53" w:rsidRDefault="00F92B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608" w:rsidRDefault="00B57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608" w:rsidRDefault="00B57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7608" w:rsidRDefault="00B576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2B5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57608"/>
    <w:rsid w:val="00C236D3"/>
    <w:rsid w:val="00C659E2"/>
    <w:rsid w:val="00CB0802"/>
    <w:rsid w:val="00D665F5"/>
    <w:rsid w:val="00D7128F"/>
    <w:rsid w:val="00E86230"/>
    <w:rsid w:val="00EA3476"/>
    <w:rsid w:val="00F44906"/>
    <w:rsid w:val="00F92B5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A93BD1-61B4-44C7-94D4-84381A7C0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2022-09-13T10:13:00Z</dcterms:created>
  <dcterms:modified xsi:type="dcterms:W3CDTF">2022-09-13T10:13:00Z</dcterms:modified>
</cp:coreProperties>
</file>