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8B4FCA" w:rsidRPr="008B4FCA">
        <w:rPr>
          <w:rFonts w:ascii="Tahoma" w:hAnsi="Tahoma" w:cs="Tahoma"/>
          <w:bCs/>
          <w:sz w:val="20"/>
        </w:rPr>
        <w:t>NZ/57/D/P/AC/2022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8B4FCA" w:rsidRPr="008B4FCA">
        <w:rPr>
          <w:rFonts w:ascii="Tahoma" w:hAnsi="Tahoma" w:cs="Tahoma"/>
          <w:b/>
          <w:bCs/>
          <w:sz w:val="18"/>
        </w:rPr>
        <w:t>Dostawy testów bakteriologicznych, barwników, testów latexowych, paskowych, kasetowych oraz mikrokuwet do oznaczania glukozy ujęte w 4 zadaniach</w:t>
      </w:r>
      <w:r w:rsidR="008D00B3">
        <w:rPr>
          <w:rFonts w:ascii="Tahoma" w:hAnsi="Tahoma" w:cs="Tahoma"/>
          <w:b/>
          <w:bCs/>
          <w:sz w:val="18"/>
        </w:rPr>
        <w:t xml:space="preserve"> </w:t>
      </w:r>
      <w:r w:rsidR="008D00B3" w:rsidRPr="008D00B3">
        <w:rPr>
          <w:rFonts w:ascii="Tahoma" w:hAnsi="Tahoma" w:cs="Tahoma"/>
          <w:b/>
          <w:bCs/>
          <w:sz w:val="18"/>
        </w:rPr>
        <w:t>asortymentowych</w:t>
      </w:r>
      <w:bookmarkStart w:id="0" w:name="_GoBack"/>
      <w:bookmarkEnd w:id="0"/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6C198D" w:rsidRPr="006C198D">
        <w:rPr>
          <w:rFonts w:ascii="Georgia" w:hAnsi="Georgia"/>
        </w:rPr>
        <w:t>Testy bakteriologiczne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6C198D" w:rsidRPr="006C198D">
        <w:rPr>
          <w:rFonts w:ascii="Georgia" w:hAnsi="Georgia"/>
        </w:rPr>
        <w:t>Barwniki</w:t>
      </w:r>
      <w:r>
        <w:rPr>
          <w:rFonts w:ascii="Georgia" w:hAnsi="Georgia"/>
        </w:rPr>
        <w:t xml:space="preserve">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C198D" w:rsidRDefault="006C198D" w:rsidP="006C198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Pr="006C198D">
        <w:rPr>
          <w:rFonts w:ascii="Georgia" w:hAnsi="Georgia"/>
        </w:rPr>
        <w:t>Testy latexowe, paskowe i kasetowe</w:t>
      </w:r>
    </w:p>
    <w:p w:rsidR="006C198D" w:rsidRDefault="006C198D" w:rsidP="006C198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6C198D" w:rsidRDefault="006C198D" w:rsidP="006C198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C198D" w:rsidRDefault="006C198D" w:rsidP="006C198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C198D" w:rsidRDefault="006C198D" w:rsidP="006C198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Pr="006C198D">
        <w:rPr>
          <w:rFonts w:ascii="Georgia" w:hAnsi="Georgia"/>
        </w:rPr>
        <w:t>Mikrokuwety do oznaczania glukozy</w:t>
      </w:r>
    </w:p>
    <w:p w:rsidR="006C198D" w:rsidRDefault="006C198D" w:rsidP="006C198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6C198D" w:rsidRDefault="006C198D" w:rsidP="006C198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C198D" w:rsidRDefault="006C198D" w:rsidP="006C198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A3FCB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</w:t>
      </w:r>
      <w:r w:rsidR="00F0721F">
        <w:rPr>
          <w:rFonts w:ascii="Georgia" w:hAnsi="Georgia"/>
          <w:b/>
          <w:sz w:val="20"/>
        </w:rPr>
        <w:t xml:space="preserve">dla zadania nr  </w:t>
      </w:r>
      <w:r w:rsidR="000A3FCB">
        <w:rPr>
          <w:rFonts w:ascii="Georgia" w:hAnsi="Georgia"/>
          <w:b/>
          <w:sz w:val="20"/>
        </w:rPr>
        <w:t xml:space="preserve">____________ </w:t>
      </w:r>
      <w:r w:rsidR="000A3FCB" w:rsidRPr="000A3FCB">
        <w:rPr>
          <w:rFonts w:ascii="Georgia" w:hAnsi="Georgia"/>
          <w:sz w:val="20"/>
        </w:rPr>
        <w:t>(min. 6 miesięcy, max. 36 miesięcy od daty zawarcia umowy)*</w:t>
      </w:r>
    </w:p>
    <w:p w:rsidR="00F0721F" w:rsidRDefault="00F0721F" w:rsidP="00F0721F">
      <w:pPr>
        <w:ind w:left="720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*</w:t>
      </w: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6"/>
          <w:szCs w:val="16"/>
        </w:rPr>
        <w:t>36</w:t>
      </w:r>
      <w:r w:rsidRPr="00D3160B">
        <w:rPr>
          <w:rFonts w:ascii="Tahoma" w:hAnsi="Tahoma" w:cs="Tahoma"/>
          <w:b/>
          <w:sz w:val="16"/>
          <w:szCs w:val="16"/>
        </w:rPr>
        <w:t xml:space="preserve"> miesięcy od daty zawarcia umowy.</w:t>
      </w: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0D4867" w:rsidTr="005A71F7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71F7" w:rsidTr="005A71F7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:rsidR="005A71F7" w:rsidRDefault="005A71F7" w:rsidP="00DF7E0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5A71F7" w:rsidRDefault="005A71F7" w:rsidP="00DF7E0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hideMark/>
          </w:tcPr>
          <w:p w:rsidR="005A71F7" w:rsidRDefault="005A71F7" w:rsidP="00DF7E0E">
            <w:pPr>
              <w:rPr>
                <w:sz w:val="20"/>
                <w:szCs w:val="20"/>
              </w:rPr>
            </w:pPr>
          </w:p>
        </w:tc>
      </w:tr>
      <w:tr w:rsidR="005A71F7" w:rsidTr="005A71F7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:rsidR="005A71F7" w:rsidRDefault="005A71F7" w:rsidP="00DF7E0E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5A71F7" w:rsidRDefault="005A71F7" w:rsidP="00DF7E0E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2"/>
            <w:hideMark/>
          </w:tcPr>
          <w:p w:rsidR="005A71F7" w:rsidRDefault="005A71F7" w:rsidP="00DF7E0E">
            <w:pPr>
              <w:rPr>
                <w:sz w:val="20"/>
                <w:szCs w:val="20"/>
              </w:rPr>
            </w:pPr>
          </w:p>
        </w:tc>
      </w:tr>
      <w:tr w:rsidR="005A71F7" w:rsidTr="005A71F7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A71F7" w:rsidRDefault="005A71F7" w:rsidP="00DF7E0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A71F7" w:rsidTr="005A71F7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A71F7" w:rsidRDefault="005A71F7" w:rsidP="00DF7E0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A71F7" w:rsidTr="005A71F7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1F7" w:rsidRDefault="005A71F7" w:rsidP="00DF7E0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71F7" w:rsidRDefault="005A71F7" w:rsidP="00DF7E0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1F7" w:rsidRDefault="005A71F7" w:rsidP="00DF7E0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A71F7" w:rsidTr="005A71F7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1F7" w:rsidRDefault="005A71F7" w:rsidP="00DF7E0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71F7" w:rsidRDefault="005A71F7" w:rsidP="00DF7E0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1F7" w:rsidRDefault="005A71F7" w:rsidP="00DF7E0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A71F7" w:rsidTr="005A71F7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1F7" w:rsidRDefault="005A71F7" w:rsidP="00DF7E0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hideMark/>
          </w:tcPr>
          <w:p w:rsidR="005A71F7" w:rsidRDefault="005A71F7" w:rsidP="00DF7E0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1F7" w:rsidRDefault="005A71F7" w:rsidP="00DF7E0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A71F7" w:rsidTr="005A71F7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F7" w:rsidRDefault="005A71F7" w:rsidP="00DF7E0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71F7" w:rsidRDefault="005A71F7" w:rsidP="00DF7E0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F7" w:rsidRDefault="005A71F7" w:rsidP="00DF7E0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795" w:rsidRDefault="004B7795">
      <w:r>
        <w:separator/>
      </w:r>
    </w:p>
  </w:endnote>
  <w:endnote w:type="continuationSeparator" w:id="0">
    <w:p w:rsidR="004B7795" w:rsidRDefault="004B7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FCA" w:rsidRDefault="008B4F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FCA" w:rsidRDefault="008B4F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795" w:rsidRDefault="004B7795">
      <w:r>
        <w:separator/>
      </w:r>
    </w:p>
  </w:footnote>
  <w:footnote w:type="continuationSeparator" w:id="0">
    <w:p w:rsidR="004B7795" w:rsidRDefault="004B7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FCA" w:rsidRDefault="008B4F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FCA" w:rsidRDefault="008B4F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7795"/>
    <w:rsid w:val="00020F7D"/>
    <w:rsid w:val="000652A9"/>
    <w:rsid w:val="000867FD"/>
    <w:rsid w:val="000A3FCB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4B7795"/>
    <w:rsid w:val="005A71F7"/>
    <w:rsid w:val="00606FAB"/>
    <w:rsid w:val="006C198D"/>
    <w:rsid w:val="00741AC8"/>
    <w:rsid w:val="008B4FCA"/>
    <w:rsid w:val="008D00B3"/>
    <w:rsid w:val="009200B1"/>
    <w:rsid w:val="009C19AD"/>
    <w:rsid w:val="00A02D66"/>
    <w:rsid w:val="00C446A2"/>
    <w:rsid w:val="00C8648B"/>
    <w:rsid w:val="00D3160B"/>
    <w:rsid w:val="00EF356C"/>
    <w:rsid w:val="00F0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75075B-5B30-4D85-95BF-29B56282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0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748</Words>
  <Characters>9430</Characters>
  <Application>Microsoft Office Word</Application>
  <DocSecurity>0</DocSecurity>
  <Lines>78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10158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2001-01-24T12:21:00Z</cp:lastPrinted>
  <dcterms:created xsi:type="dcterms:W3CDTF">2022-09-07T12:49:00Z</dcterms:created>
  <dcterms:modified xsi:type="dcterms:W3CDTF">2022-09-12T09:30:00Z</dcterms:modified>
</cp:coreProperties>
</file>