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37E1F" w14:textId="77777777" w:rsidR="00D665F5" w:rsidRPr="00BB547B" w:rsidRDefault="00941A46" w:rsidP="00717440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41A46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941A46">
        <w:rPr>
          <w:rFonts w:ascii="Arial" w:hAnsi="Arial" w:cs="Arial"/>
          <w:sz w:val="24"/>
          <w:szCs w:val="24"/>
        </w:rPr>
        <w:t>2022-09-12</w:t>
      </w:r>
    </w:p>
    <w:p w14:paraId="1A662567" w14:textId="77777777" w:rsidR="00941A46" w:rsidRPr="00941A46" w:rsidRDefault="00941A46" w:rsidP="00717440">
      <w:pPr>
        <w:rPr>
          <w:rFonts w:ascii="Arial" w:hAnsi="Arial" w:cs="Arial"/>
          <w:b/>
          <w:bCs/>
          <w:sz w:val="24"/>
          <w:szCs w:val="24"/>
        </w:rPr>
      </w:pPr>
      <w:r w:rsidRPr="00941A46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BB5AFFE" w14:textId="77777777" w:rsidR="00D665F5" w:rsidRPr="00BB547B" w:rsidRDefault="00941A46" w:rsidP="00717440">
      <w:pPr>
        <w:rPr>
          <w:rFonts w:ascii="Arial" w:hAnsi="Arial" w:cs="Arial"/>
          <w:b/>
          <w:bCs/>
          <w:sz w:val="24"/>
          <w:szCs w:val="24"/>
        </w:rPr>
      </w:pPr>
      <w:r w:rsidRPr="00941A4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42D795D" w14:textId="77777777" w:rsidR="00D665F5" w:rsidRPr="00BB547B" w:rsidRDefault="00941A46" w:rsidP="00717440">
      <w:pPr>
        <w:rPr>
          <w:rFonts w:ascii="Arial" w:hAnsi="Arial" w:cs="Arial"/>
          <w:sz w:val="24"/>
          <w:szCs w:val="24"/>
        </w:rPr>
      </w:pPr>
      <w:r w:rsidRPr="00941A46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941A46">
        <w:rPr>
          <w:rFonts w:ascii="Arial" w:hAnsi="Arial" w:cs="Arial"/>
          <w:sz w:val="24"/>
          <w:szCs w:val="24"/>
        </w:rPr>
        <w:t>7/19</w:t>
      </w:r>
    </w:p>
    <w:p w14:paraId="3F95D9AC" w14:textId="77777777" w:rsidR="00D665F5" w:rsidRPr="00BB547B" w:rsidRDefault="00941A46" w:rsidP="00717440">
      <w:pPr>
        <w:rPr>
          <w:rFonts w:ascii="Arial" w:hAnsi="Arial" w:cs="Arial"/>
          <w:sz w:val="24"/>
          <w:szCs w:val="24"/>
        </w:rPr>
      </w:pPr>
      <w:r w:rsidRPr="00941A46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941A46">
        <w:rPr>
          <w:rFonts w:ascii="Arial" w:hAnsi="Arial" w:cs="Arial"/>
          <w:sz w:val="24"/>
          <w:szCs w:val="24"/>
        </w:rPr>
        <w:t>Poznań</w:t>
      </w:r>
    </w:p>
    <w:p w14:paraId="461CC346" w14:textId="77777777" w:rsidR="00D665F5" w:rsidRPr="00BB547B" w:rsidRDefault="00D665F5" w:rsidP="00717440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87C1C23" w14:textId="77777777" w:rsidR="00A80738" w:rsidRPr="00BB547B" w:rsidRDefault="00D665F5" w:rsidP="0071744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941A46" w:rsidRPr="00941A46">
        <w:rPr>
          <w:rFonts w:ascii="Arial" w:hAnsi="Arial" w:cs="Arial"/>
          <w:b/>
          <w:sz w:val="24"/>
          <w:szCs w:val="24"/>
        </w:rPr>
        <w:t>SZW/DZP/56/2022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2C503E09" w14:textId="77777777" w:rsidR="00A80738" w:rsidRPr="00BB547B" w:rsidRDefault="00A80738" w:rsidP="0071744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D68B883" w14:textId="77777777" w:rsidR="00A80738" w:rsidRPr="00BB547B" w:rsidRDefault="00A80738" w:rsidP="0071744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57B39E1" w14:textId="77777777" w:rsidR="00A80738" w:rsidRPr="00BB547B" w:rsidRDefault="00A80738" w:rsidP="0071744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36840BB" w14:textId="77777777" w:rsidR="00A80738" w:rsidRPr="00BB547B" w:rsidRDefault="00A80738" w:rsidP="00717440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01883787" w14:textId="77777777" w:rsidR="00A80738" w:rsidRPr="00BB547B" w:rsidRDefault="00A80738" w:rsidP="00717440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1C6F79A" w14:textId="1135ED5D" w:rsidR="00C659E2" w:rsidRDefault="00C659E2" w:rsidP="00717440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41A46" w:rsidRPr="00941A46">
        <w:rPr>
          <w:rFonts w:ascii="Arial" w:hAnsi="Arial" w:cs="Arial"/>
          <w:sz w:val="24"/>
          <w:szCs w:val="24"/>
        </w:rPr>
        <w:t>podstawowy</w:t>
      </w:r>
      <w:r w:rsidR="00717440">
        <w:rPr>
          <w:rFonts w:ascii="Arial" w:hAnsi="Arial" w:cs="Arial"/>
          <w:sz w:val="24"/>
          <w:szCs w:val="24"/>
        </w:rPr>
        <w:t>m</w:t>
      </w:r>
      <w:r w:rsidR="00941A46" w:rsidRPr="00941A46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5CDFBCB6" w14:textId="77777777" w:rsidR="00717440" w:rsidRPr="00BB547B" w:rsidRDefault="00717440" w:rsidP="00717440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915CCAE" w14:textId="19463DEF" w:rsidR="00A80738" w:rsidRDefault="00941A46" w:rsidP="00717440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941A46">
        <w:rPr>
          <w:rFonts w:ascii="Arial" w:hAnsi="Arial" w:cs="Arial"/>
          <w:b/>
          <w:szCs w:val="24"/>
        </w:rPr>
        <w:t>Integracja aptek szpitalnych w Centralną Aptekę Szpitalną - wyposażenie cz. I - 13 zadań częściowych.</w:t>
      </w:r>
    </w:p>
    <w:p w14:paraId="36C2C55A" w14:textId="77777777" w:rsidR="00717440" w:rsidRPr="00BB547B" w:rsidRDefault="00717440" w:rsidP="00717440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4459E635" w14:textId="5F46E8F6" w:rsidR="00D665F5" w:rsidRPr="00717440" w:rsidRDefault="00D665F5" w:rsidP="00717440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41A46" w:rsidRPr="00941A46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717440">
        <w:rPr>
          <w:rFonts w:ascii="Arial" w:hAnsi="Arial" w:cs="Arial"/>
          <w:sz w:val="24"/>
          <w:szCs w:val="24"/>
        </w:rPr>
        <w:t>udostępnia</w:t>
      </w:r>
      <w:r w:rsidR="00F95C33" w:rsidRPr="00717440">
        <w:rPr>
          <w:rFonts w:ascii="Arial" w:hAnsi="Arial" w:cs="Arial"/>
          <w:sz w:val="24"/>
          <w:szCs w:val="24"/>
        </w:rPr>
        <w:t xml:space="preserve"> </w:t>
      </w:r>
      <w:r w:rsidR="004C7E9B" w:rsidRPr="00717440">
        <w:rPr>
          <w:rFonts w:ascii="Arial" w:hAnsi="Arial" w:cs="Arial"/>
          <w:sz w:val="24"/>
          <w:szCs w:val="24"/>
        </w:rPr>
        <w:t>informacj</w:t>
      </w:r>
      <w:r w:rsidR="00577BC6" w:rsidRPr="00717440">
        <w:rPr>
          <w:rFonts w:ascii="Arial" w:hAnsi="Arial" w:cs="Arial"/>
          <w:sz w:val="24"/>
          <w:szCs w:val="24"/>
        </w:rPr>
        <w:t>ę</w:t>
      </w:r>
      <w:r w:rsidR="00035488" w:rsidRPr="00717440">
        <w:rPr>
          <w:rFonts w:ascii="Arial" w:hAnsi="Arial" w:cs="Arial"/>
          <w:sz w:val="24"/>
          <w:szCs w:val="24"/>
        </w:rPr>
        <w:t xml:space="preserve"> z otwarcia ofert</w:t>
      </w:r>
      <w:r w:rsidR="00577BC6" w:rsidRPr="00717440">
        <w:rPr>
          <w:rFonts w:ascii="Arial" w:hAnsi="Arial" w:cs="Arial"/>
          <w:sz w:val="24"/>
          <w:szCs w:val="24"/>
        </w:rPr>
        <w:t>.</w:t>
      </w:r>
    </w:p>
    <w:p w14:paraId="3E6402F4" w14:textId="1DD21F76" w:rsidR="00717440" w:rsidRPr="00717440" w:rsidRDefault="00717440" w:rsidP="00717440">
      <w:pPr>
        <w:jc w:val="both"/>
        <w:rPr>
          <w:rFonts w:ascii="Arial" w:hAnsi="Arial" w:cs="Arial"/>
          <w:sz w:val="24"/>
          <w:szCs w:val="24"/>
        </w:rPr>
      </w:pPr>
    </w:p>
    <w:p w14:paraId="45A01510" w14:textId="77777777" w:rsidR="00717440" w:rsidRPr="00717440" w:rsidRDefault="00717440" w:rsidP="00717440">
      <w:pPr>
        <w:jc w:val="both"/>
        <w:rPr>
          <w:rFonts w:ascii="Arial" w:hAnsi="Arial" w:cs="Arial"/>
          <w:sz w:val="24"/>
          <w:szCs w:val="24"/>
        </w:rPr>
      </w:pPr>
      <w:r w:rsidRPr="00717440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5AE7C3A" w14:textId="2D520FBC" w:rsidR="00717440" w:rsidRPr="00717440" w:rsidRDefault="00717440" w:rsidP="00717440">
      <w:pPr>
        <w:rPr>
          <w:rFonts w:ascii="Arial" w:hAnsi="Arial" w:cs="Arial"/>
          <w:sz w:val="24"/>
          <w:szCs w:val="24"/>
        </w:rPr>
      </w:pPr>
      <w:r w:rsidRPr="00717440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717440">
        <w:rPr>
          <w:rFonts w:ascii="Arial" w:hAnsi="Arial" w:cs="Arial"/>
          <w:sz w:val="24"/>
          <w:szCs w:val="24"/>
        </w:rPr>
        <w:t>2570,70 zł brutto</w:t>
      </w:r>
    </w:p>
    <w:p w14:paraId="205AB6B3" w14:textId="6AC6EE2B" w:rsidR="00717440" w:rsidRPr="00717440" w:rsidRDefault="00717440" w:rsidP="00717440">
      <w:pPr>
        <w:rPr>
          <w:rFonts w:ascii="Arial" w:hAnsi="Arial" w:cs="Arial"/>
          <w:sz w:val="24"/>
          <w:szCs w:val="24"/>
        </w:rPr>
      </w:pPr>
      <w:r w:rsidRPr="00717440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717440">
        <w:rPr>
          <w:rFonts w:ascii="Arial" w:hAnsi="Arial" w:cs="Arial"/>
          <w:sz w:val="24"/>
          <w:szCs w:val="24"/>
        </w:rPr>
        <w:t>13726,80 zł brutto</w:t>
      </w:r>
    </w:p>
    <w:p w14:paraId="7FDA12D4" w14:textId="179C15FD" w:rsidR="00717440" w:rsidRPr="00717440" w:rsidRDefault="00717440" w:rsidP="00717440">
      <w:pPr>
        <w:rPr>
          <w:rFonts w:ascii="Arial" w:hAnsi="Arial" w:cs="Arial"/>
          <w:sz w:val="24"/>
          <w:szCs w:val="24"/>
        </w:rPr>
      </w:pPr>
      <w:r w:rsidRPr="00717440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717440">
        <w:rPr>
          <w:rFonts w:ascii="Arial" w:hAnsi="Arial" w:cs="Arial"/>
          <w:sz w:val="24"/>
          <w:szCs w:val="24"/>
        </w:rPr>
        <w:t>5368,30 zł brutto</w:t>
      </w:r>
    </w:p>
    <w:p w14:paraId="6E1914AC" w14:textId="720214CE" w:rsidR="00717440" w:rsidRPr="00717440" w:rsidRDefault="00717440" w:rsidP="00717440">
      <w:pPr>
        <w:rPr>
          <w:rFonts w:ascii="Arial" w:hAnsi="Arial" w:cs="Arial"/>
          <w:sz w:val="24"/>
          <w:szCs w:val="24"/>
        </w:rPr>
      </w:pPr>
      <w:r w:rsidRPr="00717440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717440">
        <w:rPr>
          <w:rFonts w:ascii="Arial" w:hAnsi="Arial" w:cs="Arial"/>
          <w:sz w:val="24"/>
          <w:szCs w:val="24"/>
        </w:rPr>
        <w:t>5052,84 zł brutto</w:t>
      </w:r>
    </w:p>
    <w:p w14:paraId="1A975961" w14:textId="71D4F289" w:rsidR="00717440" w:rsidRPr="00717440" w:rsidRDefault="00717440" w:rsidP="00717440">
      <w:pPr>
        <w:rPr>
          <w:rFonts w:ascii="Arial" w:hAnsi="Arial" w:cs="Arial"/>
          <w:sz w:val="24"/>
          <w:szCs w:val="24"/>
        </w:rPr>
      </w:pPr>
      <w:r w:rsidRPr="00717440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717440">
        <w:rPr>
          <w:rFonts w:ascii="Arial" w:hAnsi="Arial" w:cs="Arial"/>
          <w:sz w:val="24"/>
          <w:szCs w:val="24"/>
        </w:rPr>
        <w:t>18700,00 zł brutto</w:t>
      </w:r>
    </w:p>
    <w:p w14:paraId="02E69203" w14:textId="165D0296" w:rsidR="00717440" w:rsidRPr="00717440" w:rsidRDefault="00717440" w:rsidP="00717440">
      <w:pPr>
        <w:rPr>
          <w:rFonts w:ascii="Arial" w:hAnsi="Arial" w:cs="Arial"/>
          <w:sz w:val="24"/>
          <w:szCs w:val="24"/>
        </w:rPr>
      </w:pPr>
      <w:r w:rsidRPr="00717440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717440">
        <w:rPr>
          <w:rFonts w:ascii="Arial" w:hAnsi="Arial" w:cs="Arial"/>
          <w:sz w:val="24"/>
          <w:szCs w:val="24"/>
        </w:rPr>
        <w:t>343,17 zł brutto</w:t>
      </w:r>
    </w:p>
    <w:p w14:paraId="4F8B716E" w14:textId="32024D60" w:rsidR="00717440" w:rsidRPr="00717440" w:rsidRDefault="00717440" w:rsidP="00717440">
      <w:pPr>
        <w:rPr>
          <w:rFonts w:ascii="Arial" w:hAnsi="Arial" w:cs="Arial"/>
          <w:sz w:val="24"/>
          <w:szCs w:val="24"/>
        </w:rPr>
      </w:pPr>
      <w:r w:rsidRPr="00717440">
        <w:rPr>
          <w:rFonts w:ascii="Arial" w:hAnsi="Arial" w:cs="Arial"/>
          <w:sz w:val="24"/>
          <w:szCs w:val="24"/>
        </w:rPr>
        <w:t xml:space="preserve">Zadanie 7 </w:t>
      </w:r>
      <w:r>
        <w:rPr>
          <w:rFonts w:ascii="Arial" w:hAnsi="Arial" w:cs="Arial"/>
          <w:sz w:val="24"/>
          <w:szCs w:val="24"/>
        </w:rPr>
        <w:t xml:space="preserve">- </w:t>
      </w:r>
      <w:r w:rsidRPr="00717440">
        <w:rPr>
          <w:rFonts w:ascii="Arial" w:hAnsi="Arial" w:cs="Arial"/>
          <w:sz w:val="24"/>
          <w:szCs w:val="24"/>
        </w:rPr>
        <w:t>17792,10 zł brutto</w:t>
      </w:r>
    </w:p>
    <w:p w14:paraId="05E9DDAF" w14:textId="78787D83" w:rsidR="00717440" w:rsidRPr="00717440" w:rsidRDefault="00717440" w:rsidP="00717440">
      <w:pPr>
        <w:rPr>
          <w:rFonts w:ascii="Arial" w:hAnsi="Arial" w:cs="Arial"/>
          <w:sz w:val="24"/>
          <w:szCs w:val="24"/>
        </w:rPr>
      </w:pPr>
      <w:r w:rsidRPr="00717440">
        <w:rPr>
          <w:rFonts w:ascii="Arial" w:hAnsi="Arial" w:cs="Arial"/>
          <w:sz w:val="24"/>
          <w:szCs w:val="24"/>
        </w:rPr>
        <w:t>Zadanie 8 -</w:t>
      </w:r>
      <w:r>
        <w:rPr>
          <w:rFonts w:ascii="Arial" w:hAnsi="Arial" w:cs="Arial"/>
          <w:sz w:val="24"/>
          <w:szCs w:val="24"/>
        </w:rPr>
        <w:t xml:space="preserve"> </w:t>
      </w:r>
      <w:r w:rsidRPr="00717440">
        <w:rPr>
          <w:rFonts w:ascii="Arial" w:hAnsi="Arial" w:cs="Arial"/>
          <w:sz w:val="24"/>
          <w:szCs w:val="24"/>
        </w:rPr>
        <w:t>5173,08 zł brutto</w:t>
      </w:r>
    </w:p>
    <w:p w14:paraId="6CF4FBBD" w14:textId="1B7E631E" w:rsidR="00717440" w:rsidRPr="00717440" w:rsidRDefault="00717440" w:rsidP="00717440">
      <w:pPr>
        <w:rPr>
          <w:rFonts w:ascii="Arial" w:hAnsi="Arial" w:cs="Arial"/>
          <w:sz w:val="24"/>
          <w:szCs w:val="24"/>
        </w:rPr>
      </w:pPr>
      <w:r w:rsidRPr="00717440">
        <w:rPr>
          <w:rFonts w:ascii="Arial" w:hAnsi="Arial" w:cs="Arial"/>
          <w:sz w:val="24"/>
          <w:szCs w:val="24"/>
        </w:rPr>
        <w:t>Zadanie 9 -</w:t>
      </w:r>
      <w:r>
        <w:rPr>
          <w:rFonts w:ascii="Arial" w:hAnsi="Arial" w:cs="Arial"/>
          <w:sz w:val="24"/>
          <w:szCs w:val="24"/>
        </w:rPr>
        <w:t xml:space="preserve"> </w:t>
      </w:r>
      <w:r w:rsidRPr="00717440">
        <w:rPr>
          <w:rFonts w:ascii="Arial" w:hAnsi="Arial" w:cs="Arial"/>
          <w:sz w:val="24"/>
          <w:szCs w:val="24"/>
        </w:rPr>
        <w:t>24696,48 zł brutto</w:t>
      </w:r>
    </w:p>
    <w:p w14:paraId="4A49C9EE" w14:textId="411EADC7" w:rsidR="00717440" w:rsidRPr="00717440" w:rsidRDefault="00717440" w:rsidP="00717440">
      <w:pPr>
        <w:rPr>
          <w:rFonts w:ascii="Arial" w:hAnsi="Arial" w:cs="Arial"/>
          <w:sz w:val="24"/>
          <w:szCs w:val="24"/>
        </w:rPr>
      </w:pPr>
      <w:r w:rsidRPr="00717440">
        <w:rPr>
          <w:rFonts w:ascii="Arial" w:hAnsi="Arial" w:cs="Arial"/>
          <w:sz w:val="24"/>
          <w:szCs w:val="24"/>
        </w:rPr>
        <w:t>Zadanie 10 -</w:t>
      </w:r>
      <w:r>
        <w:rPr>
          <w:rFonts w:ascii="Arial" w:hAnsi="Arial" w:cs="Arial"/>
          <w:sz w:val="24"/>
          <w:szCs w:val="24"/>
        </w:rPr>
        <w:t xml:space="preserve"> </w:t>
      </w:r>
      <w:r w:rsidRPr="00717440">
        <w:rPr>
          <w:rFonts w:ascii="Arial" w:hAnsi="Arial" w:cs="Arial"/>
          <w:sz w:val="24"/>
          <w:szCs w:val="24"/>
        </w:rPr>
        <w:t>1476,00 zł brutto</w:t>
      </w:r>
    </w:p>
    <w:p w14:paraId="714B5BAC" w14:textId="2A228CEE" w:rsidR="00717440" w:rsidRPr="00717440" w:rsidRDefault="00717440" w:rsidP="00717440">
      <w:pPr>
        <w:rPr>
          <w:rFonts w:ascii="Arial" w:hAnsi="Arial" w:cs="Arial"/>
          <w:sz w:val="24"/>
          <w:szCs w:val="24"/>
        </w:rPr>
      </w:pPr>
      <w:r w:rsidRPr="00717440">
        <w:rPr>
          <w:rFonts w:ascii="Arial" w:hAnsi="Arial" w:cs="Arial"/>
          <w:sz w:val="24"/>
          <w:szCs w:val="24"/>
        </w:rPr>
        <w:t>Zadanie 11 -</w:t>
      </w:r>
      <w:r>
        <w:rPr>
          <w:rFonts w:ascii="Arial" w:hAnsi="Arial" w:cs="Arial"/>
          <w:sz w:val="24"/>
          <w:szCs w:val="24"/>
        </w:rPr>
        <w:t xml:space="preserve"> </w:t>
      </w:r>
      <w:r w:rsidRPr="00717440">
        <w:rPr>
          <w:rFonts w:ascii="Arial" w:hAnsi="Arial" w:cs="Arial"/>
          <w:sz w:val="24"/>
          <w:szCs w:val="24"/>
        </w:rPr>
        <w:t>21817,40 zł brutto</w:t>
      </w:r>
    </w:p>
    <w:p w14:paraId="31C197BA" w14:textId="35A78B5E" w:rsidR="00717440" w:rsidRPr="00717440" w:rsidRDefault="00717440" w:rsidP="00717440">
      <w:pPr>
        <w:rPr>
          <w:rFonts w:ascii="Arial" w:hAnsi="Arial" w:cs="Arial"/>
          <w:sz w:val="24"/>
          <w:szCs w:val="24"/>
        </w:rPr>
      </w:pPr>
      <w:r w:rsidRPr="00717440">
        <w:rPr>
          <w:rFonts w:ascii="Arial" w:hAnsi="Arial" w:cs="Arial"/>
          <w:sz w:val="24"/>
          <w:szCs w:val="24"/>
        </w:rPr>
        <w:t>Zadanie 12 -</w:t>
      </w:r>
      <w:r>
        <w:rPr>
          <w:rFonts w:ascii="Arial" w:hAnsi="Arial" w:cs="Arial"/>
          <w:sz w:val="24"/>
          <w:szCs w:val="24"/>
        </w:rPr>
        <w:t xml:space="preserve"> </w:t>
      </w:r>
      <w:r w:rsidRPr="00717440">
        <w:rPr>
          <w:rFonts w:ascii="Arial" w:hAnsi="Arial" w:cs="Arial"/>
          <w:sz w:val="24"/>
          <w:szCs w:val="24"/>
        </w:rPr>
        <w:t>15190,50 zł brutto</w:t>
      </w:r>
    </w:p>
    <w:p w14:paraId="29CFDDB7" w14:textId="3B40797A" w:rsidR="00717440" w:rsidRPr="00717440" w:rsidRDefault="00717440" w:rsidP="00717440">
      <w:pPr>
        <w:rPr>
          <w:rFonts w:ascii="Arial" w:hAnsi="Arial" w:cs="Arial"/>
          <w:sz w:val="24"/>
          <w:szCs w:val="24"/>
        </w:rPr>
      </w:pPr>
      <w:r w:rsidRPr="00717440">
        <w:rPr>
          <w:rFonts w:ascii="Arial" w:hAnsi="Arial" w:cs="Arial"/>
          <w:sz w:val="24"/>
          <w:szCs w:val="24"/>
        </w:rPr>
        <w:t>Zadanie 13 -</w:t>
      </w:r>
      <w:r>
        <w:rPr>
          <w:rFonts w:ascii="Arial" w:hAnsi="Arial" w:cs="Arial"/>
          <w:sz w:val="24"/>
          <w:szCs w:val="24"/>
        </w:rPr>
        <w:t xml:space="preserve"> </w:t>
      </w:r>
      <w:r w:rsidRPr="00717440">
        <w:rPr>
          <w:rFonts w:ascii="Arial" w:hAnsi="Arial" w:cs="Arial"/>
          <w:sz w:val="24"/>
          <w:szCs w:val="24"/>
        </w:rPr>
        <w:t>74784,00 zł brutto</w:t>
      </w:r>
      <w:r>
        <w:rPr>
          <w:rFonts w:ascii="Arial" w:hAnsi="Arial" w:cs="Arial"/>
          <w:sz w:val="24"/>
          <w:szCs w:val="24"/>
        </w:rPr>
        <w:t>.</w:t>
      </w:r>
    </w:p>
    <w:p w14:paraId="210DBD06" w14:textId="77777777" w:rsidR="00717440" w:rsidRPr="00717440" w:rsidRDefault="00717440" w:rsidP="00717440">
      <w:pPr>
        <w:jc w:val="both"/>
        <w:rPr>
          <w:rFonts w:ascii="Arial" w:hAnsi="Arial" w:cs="Arial"/>
          <w:sz w:val="24"/>
          <w:szCs w:val="24"/>
        </w:rPr>
      </w:pPr>
    </w:p>
    <w:p w14:paraId="47E16588" w14:textId="77777777" w:rsidR="00A80738" w:rsidRPr="00BB547B" w:rsidRDefault="00D665F5" w:rsidP="00717440">
      <w:pPr>
        <w:jc w:val="both"/>
        <w:rPr>
          <w:rFonts w:ascii="Arial" w:hAnsi="Arial" w:cs="Arial"/>
          <w:sz w:val="24"/>
          <w:szCs w:val="24"/>
        </w:rPr>
      </w:pPr>
      <w:r w:rsidRPr="00717440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17440">
        <w:rPr>
          <w:rFonts w:ascii="Arial" w:hAnsi="Arial" w:cs="Arial"/>
          <w:sz w:val="24"/>
          <w:szCs w:val="24"/>
        </w:rPr>
        <w:t xml:space="preserve"> w dniu </w:t>
      </w:r>
      <w:r w:rsidR="00941A46" w:rsidRPr="00717440">
        <w:rPr>
          <w:rFonts w:ascii="Arial" w:hAnsi="Arial" w:cs="Arial"/>
          <w:sz w:val="24"/>
          <w:szCs w:val="24"/>
        </w:rPr>
        <w:t>12/09/2022</w:t>
      </w:r>
      <w:r w:rsidR="00FF4AB1" w:rsidRPr="00717440">
        <w:rPr>
          <w:rFonts w:ascii="Arial" w:hAnsi="Arial" w:cs="Arial"/>
          <w:sz w:val="24"/>
          <w:szCs w:val="24"/>
        </w:rPr>
        <w:t xml:space="preserve"> o godz. </w:t>
      </w:r>
      <w:r w:rsidR="00941A46" w:rsidRPr="00717440">
        <w:rPr>
          <w:rFonts w:ascii="Arial" w:hAnsi="Arial" w:cs="Arial"/>
          <w:sz w:val="24"/>
          <w:szCs w:val="24"/>
        </w:rPr>
        <w:t>10:00</w:t>
      </w:r>
      <w:r w:rsidRPr="00717440">
        <w:rPr>
          <w:rFonts w:ascii="Arial" w:hAnsi="Arial" w:cs="Arial"/>
          <w:sz w:val="24"/>
          <w:szCs w:val="24"/>
        </w:rPr>
        <w:t>, otwarte</w:t>
      </w:r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7F0872C4" w14:textId="77777777" w:rsidTr="00C82837">
        <w:tc>
          <w:tcPr>
            <w:tcW w:w="993" w:type="dxa"/>
            <w:shd w:val="clear" w:color="auto" w:fill="auto"/>
            <w:vAlign w:val="center"/>
          </w:tcPr>
          <w:p w14:paraId="2D00E9ED" w14:textId="77777777" w:rsidR="006B27ED" w:rsidRPr="00BB547B" w:rsidRDefault="006B27ED" w:rsidP="00717440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1AE292" w14:textId="77777777" w:rsidR="006B27ED" w:rsidRPr="00BB547B" w:rsidRDefault="006B27ED" w:rsidP="00717440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D72BABA" w14:textId="77777777" w:rsidR="006B27ED" w:rsidRPr="00BB547B" w:rsidRDefault="006B27ED" w:rsidP="00717440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725A8C" w14:textId="77777777" w:rsidR="006B27ED" w:rsidRPr="00BB547B" w:rsidRDefault="006B27ED" w:rsidP="00717440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941A46" w:rsidRPr="00BB547B" w14:paraId="61EEF7CB" w14:textId="77777777" w:rsidTr="00A13CF5">
        <w:tc>
          <w:tcPr>
            <w:tcW w:w="993" w:type="dxa"/>
            <w:shd w:val="clear" w:color="auto" w:fill="auto"/>
            <w:vAlign w:val="center"/>
          </w:tcPr>
          <w:p w14:paraId="0227B51B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5B6F80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6D15F29" w14:textId="410E6990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Tronus Polska</w:t>
            </w:r>
            <w:r w:rsidR="007D57E2">
              <w:rPr>
                <w:rFonts w:ascii="Arial" w:hAnsi="Arial" w:cs="Arial"/>
              </w:rPr>
              <w:t xml:space="preserve"> Sp.  z o.o.</w:t>
            </w:r>
          </w:p>
          <w:p w14:paraId="593C9AAF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5070FE8" w14:textId="77777777" w:rsidR="00941A46" w:rsidRPr="00BB547B" w:rsidRDefault="00941A46" w:rsidP="00717440">
            <w:pPr>
              <w:jc w:val="both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F9F312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1 845.00 zł</w:t>
            </w:r>
          </w:p>
        </w:tc>
      </w:tr>
      <w:tr w:rsidR="00941A46" w:rsidRPr="00BB547B" w14:paraId="32348529" w14:textId="77777777" w:rsidTr="00A13CF5">
        <w:tc>
          <w:tcPr>
            <w:tcW w:w="993" w:type="dxa"/>
            <w:shd w:val="clear" w:color="auto" w:fill="auto"/>
            <w:vAlign w:val="center"/>
          </w:tcPr>
          <w:p w14:paraId="27A50322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7607C5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7395BAC" w14:textId="77777777" w:rsidR="007D57E2" w:rsidRPr="00BB547B" w:rsidRDefault="007D57E2" w:rsidP="007D57E2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Tronus Polska</w:t>
            </w:r>
            <w:r>
              <w:rPr>
                <w:rFonts w:ascii="Arial" w:hAnsi="Arial" w:cs="Arial"/>
              </w:rPr>
              <w:t xml:space="preserve"> Sp.  z o.o.</w:t>
            </w:r>
          </w:p>
          <w:p w14:paraId="78A0156C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062C92C" w14:textId="77777777" w:rsidR="00941A46" w:rsidRPr="00BB547B" w:rsidRDefault="00941A46" w:rsidP="00717440">
            <w:pPr>
              <w:jc w:val="both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CC570D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4 182.00 zł</w:t>
            </w:r>
          </w:p>
        </w:tc>
      </w:tr>
      <w:tr w:rsidR="00941A46" w:rsidRPr="00BB547B" w14:paraId="29EEC0C7" w14:textId="77777777" w:rsidTr="00A13CF5">
        <w:tc>
          <w:tcPr>
            <w:tcW w:w="993" w:type="dxa"/>
            <w:shd w:val="clear" w:color="auto" w:fill="auto"/>
            <w:vAlign w:val="center"/>
          </w:tcPr>
          <w:p w14:paraId="23E53DE7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848FC0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E7E8A75" w14:textId="77777777" w:rsidR="007D57E2" w:rsidRPr="00BB547B" w:rsidRDefault="007D57E2" w:rsidP="007D57E2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Tronus Polska</w:t>
            </w:r>
            <w:r>
              <w:rPr>
                <w:rFonts w:ascii="Arial" w:hAnsi="Arial" w:cs="Arial"/>
              </w:rPr>
              <w:t xml:space="preserve"> Sp.  z o.o.</w:t>
            </w:r>
          </w:p>
          <w:p w14:paraId="26F41A04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96D182" w14:textId="77777777" w:rsidR="00941A46" w:rsidRPr="00BB547B" w:rsidRDefault="00941A46" w:rsidP="00717440">
            <w:pPr>
              <w:jc w:val="both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F06210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14 637.00 zł</w:t>
            </w:r>
          </w:p>
        </w:tc>
      </w:tr>
      <w:tr w:rsidR="00941A46" w:rsidRPr="00BB547B" w14:paraId="39DE4EA3" w14:textId="77777777" w:rsidTr="00A13CF5">
        <w:tc>
          <w:tcPr>
            <w:tcW w:w="993" w:type="dxa"/>
            <w:shd w:val="clear" w:color="auto" w:fill="auto"/>
            <w:vAlign w:val="center"/>
          </w:tcPr>
          <w:p w14:paraId="47665847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55684C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D5CB681" w14:textId="77777777" w:rsidR="007D57E2" w:rsidRPr="00BB547B" w:rsidRDefault="007D57E2" w:rsidP="007D57E2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Tronus Polska</w:t>
            </w:r>
            <w:r>
              <w:rPr>
                <w:rFonts w:ascii="Arial" w:hAnsi="Arial" w:cs="Arial"/>
              </w:rPr>
              <w:t xml:space="preserve"> Sp.  z o.o.</w:t>
            </w:r>
          </w:p>
          <w:p w14:paraId="0DAEE289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93553AD" w14:textId="77777777" w:rsidR="00941A46" w:rsidRPr="00BB547B" w:rsidRDefault="00941A46" w:rsidP="00717440">
            <w:pPr>
              <w:jc w:val="both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D7C646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3 690.00 zł</w:t>
            </w:r>
          </w:p>
        </w:tc>
      </w:tr>
      <w:tr w:rsidR="00941A46" w:rsidRPr="00BB547B" w14:paraId="06B39675" w14:textId="77777777" w:rsidTr="00A13CF5">
        <w:tc>
          <w:tcPr>
            <w:tcW w:w="993" w:type="dxa"/>
            <w:shd w:val="clear" w:color="auto" w:fill="auto"/>
            <w:vAlign w:val="center"/>
          </w:tcPr>
          <w:p w14:paraId="207B8993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599562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FBDBF33" w14:textId="77777777" w:rsidR="007D57E2" w:rsidRPr="00BB547B" w:rsidRDefault="007D57E2" w:rsidP="007D57E2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Tronus Polska</w:t>
            </w:r>
            <w:r>
              <w:rPr>
                <w:rFonts w:ascii="Arial" w:hAnsi="Arial" w:cs="Arial"/>
              </w:rPr>
              <w:t xml:space="preserve"> Sp.  z o.o.</w:t>
            </w:r>
          </w:p>
          <w:p w14:paraId="4C52C827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D56D31" w14:textId="77777777" w:rsidR="00941A46" w:rsidRPr="00BB547B" w:rsidRDefault="00941A46" w:rsidP="00717440">
            <w:pPr>
              <w:jc w:val="both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CAAF4A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18 450.00 zł</w:t>
            </w:r>
          </w:p>
        </w:tc>
      </w:tr>
      <w:tr w:rsidR="00941A46" w:rsidRPr="00BB547B" w14:paraId="12369163" w14:textId="77777777" w:rsidTr="00A13CF5">
        <w:tc>
          <w:tcPr>
            <w:tcW w:w="993" w:type="dxa"/>
            <w:shd w:val="clear" w:color="auto" w:fill="auto"/>
            <w:vAlign w:val="center"/>
          </w:tcPr>
          <w:p w14:paraId="329FC1A0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D3D6AA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6DF94AF6" w14:textId="77777777" w:rsidR="007D57E2" w:rsidRPr="00BB547B" w:rsidRDefault="007D57E2" w:rsidP="007D57E2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Tronus Polska</w:t>
            </w:r>
            <w:r>
              <w:rPr>
                <w:rFonts w:ascii="Arial" w:hAnsi="Arial" w:cs="Arial"/>
              </w:rPr>
              <w:t xml:space="preserve"> Sp.  z o.o.</w:t>
            </w:r>
          </w:p>
          <w:p w14:paraId="7AE0EA2E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184F141" w14:textId="77777777" w:rsidR="00941A46" w:rsidRPr="00BB547B" w:rsidRDefault="00941A46" w:rsidP="00717440">
            <w:pPr>
              <w:jc w:val="both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281EE9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430.50 zł</w:t>
            </w:r>
          </w:p>
        </w:tc>
      </w:tr>
      <w:tr w:rsidR="00941A46" w:rsidRPr="00BB547B" w14:paraId="17880449" w14:textId="77777777" w:rsidTr="00A13CF5">
        <w:tc>
          <w:tcPr>
            <w:tcW w:w="993" w:type="dxa"/>
            <w:shd w:val="clear" w:color="auto" w:fill="auto"/>
            <w:vAlign w:val="center"/>
          </w:tcPr>
          <w:p w14:paraId="5274340B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FD62DC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64CED61F" w14:textId="77777777" w:rsidR="007D57E2" w:rsidRPr="00BB547B" w:rsidRDefault="007D57E2" w:rsidP="007D57E2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Tronus Polska</w:t>
            </w:r>
            <w:r>
              <w:rPr>
                <w:rFonts w:ascii="Arial" w:hAnsi="Arial" w:cs="Arial"/>
              </w:rPr>
              <w:t xml:space="preserve"> Sp.  z o.o.</w:t>
            </w:r>
          </w:p>
          <w:p w14:paraId="7E938D51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A14C24" w14:textId="77777777" w:rsidR="00941A46" w:rsidRPr="00BB547B" w:rsidRDefault="00941A46" w:rsidP="00717440">
            <w:pPr>
              <w:jc w:val="both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F2FAB0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11 070.00 zł</w:t>
            </w:r>
          </w:p>
        </w:tc>
      </w:tr>
      <w:tr w:rsidR="00941A46" w:rsidRPr="00BB547B" w14:paraId="341C0CE3" w14:textId="77777777" w:rsidTr="00A13CF5">
        <w:tc>
          <w:tcPr>
            <w:tcW w:w="993" w:type="dxa"/>
            <w:shd w:val="clear" w:color="auto" w:fill="auto"/>
            <w:vAlign w:val="center"/>
          </w:tcPr>
          <w:p w14:paraId="58192FE5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4F5A0D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02E34B5D" w14:textId="77777777" w:rsidR="007D57E2" w:rsidRPr="00BB547B" w:rsidRDefault="007D57E2" w:rsidP="007D57E2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Tronus Polska</w:t>
            </w:r>
            <w:r>
              <w:rPr>
                <w:rFonts w:ascii="Arial" w:hAnsi="Arial" w:cs="Arial"/>
              </w:rPr>
              <w:t xml:space="preserve"> Sp.  z o.o.</w:t>
            </w:r>
          </w:p>
          <w:p w14:paraId="00AEDC44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F44DD97" w14:textId="77777777" w:rsidR="00941A46" w:rsidRPr="00BB547B" w:rsidRDefault="00941A46" w:rsidP="00717440">
            <w:pPr>
              <w:jc w:val="both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F5CF3D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7 380.00 zł</w:t>
            </w:r>
          </w:p>
        </w:tc>
      </w:tr>
      <w:tr w:rsidR="00941A46" w:rsidRPr="00BB547B" w14:paraId="06743DE1" w14:textId="77777777" w:rsidTr="00A13CF5">
        <w:tc>
          <w:tcPr>
            <w:tcW w:w="993" w:type="dxa"/>
            <w:shd w:val="clear" w:color="auto" w:fill="auto"/>
            <w:vAlign w:val="center"/>
          </w:tcPr>
          <w:p w14:paraId="33271D02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90A692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7A46A2DF" w14:textId="77777777" w:rsidR="007D57E2" w:rsidRPr="00BB547B" w:rsidRDefault="007D57E2" w:rsidP="007D57E2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Tronus Polska</w:t>
            </w:r>
            <w:r>
              <w:rPr>
                <w:rFonts w:ascii="Arial" w:hAnsi="Arial" w:cs="Arial"/>
              </w:rPr>
              <w:t xml:space="preserve"> Sp.  z o.o.</w:t>
            </w:r>
          </w:p>
          <w:p w14:paraId="2839CFFE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CED18D7" w14:textId="77777777" w:rsidR="00941A46" w:rsidRPr="00BB547B" w:rsidRDefault="00941A46" w:rsidP="00717440">
            <w:pPr>
              <w:jc w:val="both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DEDA94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17 712.00 zł</w:t>
            </w:r>
          </w:p>
        </w:tc>
      </w:tr>
      <w:tr w:rsidR="00941A46" w:rsidRPr="00BB547B" w14:paraId="163D3CBE" w14:textId="77777777" w:rsidTr="00A13CF5">
        <w:tc>
          <w:tcPr>
            <w:tcW w:w="993" w:type="dxa"/>
            <w:shd w:val="clear" w:color="auto" w:fill="auto"/>
            <w:vAlign w:val="center"/>
          </w:tcPr>
          <w:p w14:paraId="3476999C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EFCA57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5D0DECEA" w14:textId="77777777" w:rsidR="007D57E2" w:rsidRPr="00BB547B" w:rsidRDefault="007D57E2" w:rsidP="007D57E2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Tronus Polska</w:t>
            </w:r>
            <w:r>
              <w:rPr>
                <w:rFonts w:ascii="Arial" w:hAnsi="Arial" w:cs="Arial"/>
              </w:rPr>
              <w:t xml:space="preserve"> Sp.  z o.o.</w:t>
            </w:r>
          </w:p>
          <w:p w14:paraId="2B14A746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62032B" w14:textId="77777777" w:rsidR="00941A46" w:rsidRPr="00BB547B" w:rsidRDefault="00941A46" w:rsidP="00717440">
            <w:pPr>
              <w:jc w:val="both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206130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14 760.00 zł</w:t>
            </w:r>
          </w:p>
        </w:tc>
      </w:tr>
      <w:tr w:rsidR="00941A46" w:rsidRPr="00BB547B" w14:paraId="7156FE12" w14:textId="77777777" w:rsidTr="00A13CF5">
        <w:tc>
          <w:tcPr>
            <w:tcW w:w="993" w:type="dxa"/>
            <w:shd w:val="clear" w:color="auto" w:fill="auto"/>
            <w:vAlign w:val="center"/>
          </w:tcPr>
          <w:p w14:paraId="464FF162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EC0476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365E5C76" w14:textId="77777777" w:rsidR="007D57E2" w:rsidRPr="00BB547B" w:rsidRDefault="007D57E2" w:rsidP="007D57E2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Tronus Polska</w:t>
            </w:r>
            <w:r>
              <w:rPr>
                <w:rFonts w:ascii="Arial" w:hAnsi="Arial" w:cs="Arial"/>
              </w:rPr>
              <w:t xml:space="preserve"> Sp.  z o.o.</w:t>
            </w:r>
          </w:p>
          <w:p w14:paraId="480F52D6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EE9C326" w14:textId="77777777" w:rsidR="00941A46" w:rsidRPr="00BB547B" w:rsidRDefault="00941A46" w:rsidP="00717440">
            <w:pPr>
              <w:jc w:val="both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F02F65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15 682.50 zł</w:t>
            </w:r>
          </w:p>
        </w:tc>
      </w:tr>
      <w:tr w:rsidR="00941A46" w:rsidRPr="00BB547B" w14:paraId="07014B77" w14:textId="77777777" w:rsidTr="00A13CF5">
        <w:tc>
          <w:tcPr>
            <w:tcW w:w="993" w:type="dxa"/>
            <w:shd w:val="clear" w:color="auto" w:fill="auto"/>
            <w:vAlign w:val="center"/>
          </w:tcPr>
          <w:p w14:paraId="315DE436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08C634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0D55F9D7" w14:textId="77777777" w:rsidR="007D57E2" w:rsidRPr="00BB547B" w:rsidRDefault="007D57E2" w:rsidP="007D57E2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Tronus Polska</w:t>
            </w:r>
            <w:r>
              <w:rPr>
                <w:rFonts w:ascii="Arial" w:hAnsi="Arial" w:cs="Arial"/>
              </w:rPr>
              <w:t xml:space="preserve"> Sp.  z o.o.</w:t>
            </w:r>
          </w:p>
          <w:p w14:paraId="0A8A19A6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F06A0E9" w14:textId="77777777" w:rsidR="00941A46" w:rsidRPr="00BB547B" w:rsidRDefault="00941A46" w:rsidP="00717440">
            <w:pPr>
              <w:jc w:val="both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57FFE8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24 600.00 zł</w:t>
            </w:r>
          </w:p>
        </w:tc>
      </w:tr>
      <w:tr w:rsidR="00941A46" w:rsidRPr="00BB547B" w14:paraId="482B0D7E" w14:textId="77777777" w:rsidTr="00A13CF5">
        <w:tc>
          <w:tcPr>
            <w:tcW w:w="993" w:type="dxa"/>
            <w:shd w:val="clear" w:color="auto" w:fill="auto"/>
            <w:vAlign w:val="center"/>
          </w:tcPr>
          <w:p w14:paraId="57B8C229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FD85FE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37929474" w14:textId="77777777" w:rsidR="007D57E2" w:rsidRPr="00BB547B" w:rsidRDefault="007D57E2" w:rsidP="007D57E2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Tronus Polska</w:t>
            </w:r>
            <w:r>
              <w:rPr>
                <w:rFonts w:ascii="Arial" w:hAnsi="Arial" w:cs="Arial"/>
              </w:rPr>
              <w:t xml:space="preserve"> Sp.  z o.o.</w:t>
            </w:r>
          </w:p>
          <w:p w14:paraId="0AEE5B22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52AEB29" w14:textId="77777777" w:rsidR="00941A46" w:rsidRPr="00BB547B" w:rsidRDefault="00941A46" w:rsidP="00717440">
            <w:pPr>
              <w:jc w:val="both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8C6C7F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12 792.00 zł</w:t>
            </w:r>
          </w:p>
        </w:tc>
      </w:tr>
      <w:tr w:rsidR="00941A46" w:rsidRPr="00BB547B" w14:paraId="19412DE9" w14:textId="77777777" w:rsidTr="00A13CF5">
        <w:tc>
          <w:tcPr>
            <w:tcW w:w="993" w:type="dxa"/>
            <w:shd w:val="clear" w:color="auto" w:fill="auto"/>
            <w:vAlign w:val="center"/>
          </w:tcPr>
          <w:p w14:paraId="36B16DF2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D3A837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5E934E1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Rabco Polska Cezary Płachecki</w:t>
            </w:r>
          </w:p>
          <w:p w14:paraId="5E9E489E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Nowoursynowska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93/5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954CE08" w14:textId="77777777" w:rsidR="00941A46" w:rsidRPr="00BB547B" w:rsidRDefault="00941A46" w:rsidP="00717440">
            <w:pPr>
              <w:jc w:val="both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02-797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70F3AE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1 535.04 zł</w:t>
            </w:r>
          </w:p>
        </w:tc>
      </w:tr>
      <w:tr w:rsidR="00941A46" w:rsidRPr="00BB547B" w14:paraId="2274E926" w14:textId="77777777" w:rsidTr="00A13CF5">
        <w:tc>
          <w:tcPr>
            <w:tcW w:w="993" w:type="dxa"/>
            <w:shd w:val="clear" w:color="auto" w:fill="auto"/>
            <w:vAlign w:val="center"/>
          </w:tcPr>
          <w:p w14:paraId="748AF2FF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99190D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962B74E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Rabco Polska Cezary Płachecki</w:t>
            </w:r>
          </w:p>
          <w:p w14:paraId="1B1EEBED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Nowoursynowska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93/5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C4DAC9B" w14:textId="77777777" w:rsidR="00941A46" w:rsidRPr="00BB547B" w:rsidRDefault="00941A46" w:rsidP="00717440">
            <w:pPr>
              <w:jc w:val="both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02-797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E3710E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10 666.56 zł</w:t>
            </w:r>
          </w:p>
        </w:tc>
      </w:tr>
      <w:tr w:rsidR="00941A46" w:rsidRPr="00BB547B" w14:paraId="1806CD98" w14:textId="77777777" w:rsidTr="00A13CF5">
        <w:tc>
          <w:tcPr>
            <w:tcW w:w="993" w:type="dxa"/>
            <w:shd w:val="clear" w:color="auto" w:fill="auto"/>
            <w:vAlign w:val="center"/>
          </w:tcPr>
          <w:p w14:paraId="7A212015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D8B831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C1F25AB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Rabco Polska Cezary Płachecki</w:t>
            </w:r>
          </w:p>
          <w:p w14:paraId="21F4B9E2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Nowoursynowska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93/5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8BE5BF" w14:textId="77777777" w:rsidR="00941A46" w:rsidRPr="00BB547B" w:rsidRDefault="00941A46" w:rsidP="00717440">
            <w:pPr>
              <w:jc w:val="both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02-797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F9B7A3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6 405.84 zł</w:t>
            </w:r>
          </w:p>
        </w:tc>
      </w:tr>
      <w:tr w:rsidR="00941A46" w:rsidRPr="00BB547B" w14:paraId="54CE70B6" w14:textId="77777777" w:rsidTr="00A13CF5">
        <w:tc>
          <w:tcPr>
            <w:tcW w:w="993" w:type="dxa"/>
            <w:shd w:val="clear" w:color="auto" w:fill="auto"/>
            <w:vAlign w:val="center"/>
          </w:tcPr>
          <w:p w14:paraId="580A10D7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34F308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2B5C351A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Rabco Polska Cezary Płachecki</w:t>
            </w:r>
          </w:p>
          <w:p w14:paraId="0B6DECF5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Nowoursynowska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93/5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328238F" w14:textId="77777777" w:rsidR="00941A46" w:rsidRPr="00BB547B" w:rsidRDefault="00941A46" w:rsidP="00717440">
            <w:pPr>
              <w:jc w:val="both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02-797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E8F367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22 715.64 zł</w:t>
            </w:r>
          </w:p>
        </w:tc>
      </w:tr>
      <w:tr w:rsidR="00941A46" w:rsidRPr="00BB547B" w14:paraId="41349A28" w14:textId="77777777" w:rsidTr="00A13CF5">
        <w:tc>
          <w:tcPr>
            <w:tcW w:w="993" w:type="dxa"/>
            <w:shd w:val="clear" w:color="auto" w:fill="auto"/>
            <w:vAlign w:val="center"/>
          </w:tcPr>
          <w:p w14:paraId="0EC6DC19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F666B9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70CFB786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Truck Motor BIS Wózki Widłowe SC</w:t>
            </w:r>
          </w:p>
          <w:p w14:paraId="6BC0744E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Sprzętowa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3D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13AD271" w14:textId="77777777" w:rsidR="00941A46" w:rsidRPr="00BB547B" w:rsidRDefault="00941A46" w:rsidP="00717440">
            <w:pPr>
              <w:jc w:val="both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10-467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A80780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19 557.00 zł</w:t>
            </w:r>
          </w:p>
        </w:tc>
      </w:tr>
      <w:tr w:rsidR="00941A46" w:rsidRPr="00BB547B" w14:paraId="35CA948C" w14:textId="77777777" w:rsidTr="00A13CF5">
        <w:tc>
          <w:tcPr>
            <w:tcW w:w="993" w:type="dxa"/>
            <w:shd w:val="clear" w:color="auto" w:fill="auto"/>
            <w:vAlign w:val="center"/>
          </w:tcPr>
          <w:p w14:paraId="1A0AD683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D41B3C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602596C0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Carolco Investments Sp.  z o.o.</w:t>
            </w:r>
          </w:p>
          <w:p w14:paraId="1D15284E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Sienkiewicza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85/87/8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FB80908" w14:textId="77777777" w:rsidR="00941A46" w:rsidRPr="00BB547B" w:rsidRDefault="00941A46" w:rsidP="00717440">
            <w:pPr>
              <w:jc w:val="both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90-057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3F69CC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5 762.93 zł</w:t>
            </w:r>
          </w:p>
        </w:tc>
      </w:tr>
      <w:tr w:rsidR="00941A46" w:rsidRPr="00BB547B" w14:paraId="3DB97AA6" w14:textId="77777777" w:rsidTr="00A13CF5">
        <w:tc>
          <w:tcPr>
            <w:tcW w:w="993" w:type="dxa"/>
            <w:shd w:val="clear" w:color="auto" w:fill="auto"/>
            <w:vAlign w:val="center"/>
          </w:tcPr>
          <w:p w14:paraId="37B185BE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649D6B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1EF7F215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Carolco Investments Sp.  z o.o.</w:t>
            </w:r>
          </w:p>
          <w:p w14:paraId="290ECBCC" w14:textId="77777777" w:rsidR="00941A46" w:rsidRPr="00BB547B" w:rsidRDefault="00941A46" w:rsidP="00717440">
            <w:pPr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Sienkiewicza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85/87/8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7AD257B" w14:textId="77777777" w:rsidR="00941A46" w:rsidRPr="00BB547B" w:rsidRDefault="00941A46" w:rsidP="00717440">
            <w:pPr>
              <w:jc w:val="both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90-057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1A46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83A765" w14:textId="77777777" w:rsidR="00941A46" w:rsidRPr="00BB547B" w:rsidRDefault="00941A46" w:rsidP="00717440">
            <w:pPr>
              <w:jc w:val="center"/>
              <w:rPr>
                <w:rFonts w:ascii="Arial" w:hAnsi="Arial" w:cs="Arial"/>
              </w:rPr>
            </w:pPr>
            <w:r w:rsidRPr="00941A46">
              <w:rPr>
                <w:rFonts w:ascii="Arial" w:hAnsi="Arial" w:cs="Arial"/>
              </w:rPr>
              <w:t>25 712.40 zł</w:t>
            </w:r>
          </w:p>
        </w:tc>
      </w:tr>
    </w:tbl>
    <w:p w14:paraId="0FA30B8C" w14:textId="3846F167" w:rsidR="00A80738" w:rsidRDefault="00A80738" w:rsidP="0071744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EC91123" w14:textId="77777777" w:rsidR="001451A6" w:rsidRDefault="001451A6" w:rsidP="001451A6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</w:p>
    <w:p w14:paraId="516D33C2" w14:textId="77777777" w:rsidR="001451A6" w:rsidRDefault="001451A6" w:rsidP="001451A6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</w:p>
    <w:p w14:paraId="046F03B0" w14:textId="02A3652D" w:rsidR="001451A6" w:rsidRDefault="001451A6" w:rsidP="001451A6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1ED3641" w14:textId="77777777" w:rsidR="001451A6" w:rsidRDefault="001451A6" w:rsidP="001451A6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744721BE" w14:textId="77777777" w:rsidR="001451A6" w:rsidRPr="00B464D3" w:rsidRDefault="001451A6" w:rsidP="001451A6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Piotr Nowicki</w:t>
      </w:r>
    </w:p>
    <w:p w14:paraId="14A7CCF8" w14:textId="77777777" w:rsidR="001451A6" w:rsidRPr="00BB547B" w:rsidRDefault="001451A6" w:rsidP="0071744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CFEBA25" w14:textId="338117C3" w:rsidR="00C236D3" w:rsidRPr="00BB547B" w:rsidRDefault="00941A46" w:rsidP="00717440">
      <w:pPr>
        <w:jc w:val="right"/>
        <w:rPr>
          <w:rFonts w:ascii="Arial" w:hAnsi="Arial" w:cs="Arial"/>
          <w:sz w:val="22"/>
          <w:szCs w:val="22"/>
        </w:rPr>
      </w:pPr>
      <w:r w:rsidRPr="00941A46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96F0B" w14:textId="77777777" w:rsidR="0011537E" w:rsidRDefault="0011537E">
      <w:r>
        <w:separator/>
      </w:r>
    </w:p>
  </w:endnote>
  <w:endnote w:type="continuationSeparator" w:id="0">
    <w:p w14:paraId="72502734" w14:textId="77777777" w:rsidR="0011537E" w:rsidRDefault="00115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BC6A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60463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843D3" w14:textId="022D6574" w:rsidR="009F189D" w:rsidRDefault="001451A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BCD4FB" wp14:editId="27BFBFC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0D61A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04EF34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5D92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E85973" w14:textId="77777777" w:rsidR="009F189D" w:rsidRDefault="009F189D">
    <w:pPr>
      <w:pStyle w:val="Stopka"/>
      <w:tabs>
        <w:tab w:val="clear" w:pos="4536"/>
      </w:tabs>
      <w:jc w:val="center"/>
    </w:pPr>
  </w:p>
  <w:p w14:paraId="59BC780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50B4B" w14:textId="77777777" w:rsidR="0011537E" w:rsidRDefault="0011537E">
      <w:r>
        <w:separator/>
      </w:r>
    </w:p>
  </w:footnote>
  <w:footnote w:type="continuationSeparator" w:id="0">
    <w:p w14:paraId="61EDB714" w14:textId="77777777" w:rsidR="0011537E" w:rsidRDefault="00115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29397" w14:textId="77777777" w:rsidR="00941A46" w:rsidRDefault="00941A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C4285" w14:textId="77777777" w:rsidR="00941A46" w:rsidRDefault="00941A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41469" w14:textId="77777777" w:rsidR="00941A46" w:rsidRDefault="00941A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37E"/>
    <w:rsid w:val="00007727"/>
    <w:rsid w:val="00017720"/>
    <w:rsid w:val="00035488"/>
    <w:rsid w:val="000D7F25"/>
    <w:rsid w:val="000E00E5"/>
    <w:rsid w:val="0011537E"/>
    <w:rsid w:val="001451A6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17440"/>
    <w:rsid w:val="007D57E2"/>
    <w:rsid w:val="00843263"/>
    <w:rsid w:val="00861E75"/>
    <w:rsid w:val="00941A46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FB7989"/>
  <w15:chartTrackingRefBased/>
  <w15:docId w15:val="{B7649DA8-11FB-449F-93BF-B954067E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1744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1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9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46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240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25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54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22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65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6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79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55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67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45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950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9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32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58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08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04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40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67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3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7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79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547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38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06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01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95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77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370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57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02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08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00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89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2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44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2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10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450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2022-09-12T10:25:00Z</cp:lastPrinted>
  <dcterms:created xsi:type="dcterms:W3CDTF">2022-09-12T10:25:00Z</dcterms:created>
  <dcterms:modified xsi:type="dcterms:W3CDTF">2022-09-12T10:25:00Z</dcterms:modified>
</cp:coreProperties>
</file>