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C08BB" w14:textId="77777777" w:rsidR="005F4BC0" w:rsidRDefault="00322CFE" w:rsidP="000E6F58">
      <w:pPr>
        <w:jc w:val="right"/>
        <w:rPr>
          <w:sz w:val="22"/>
          <w:szCs w:val="22"/>
        </w:rPr>
      </w:pPr>
      <w:r w:rsidRPr="00322CF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22CFE">
        <w:rPr>
          <w:sz w:val="22"/>
          <w:szCs w:val="22"/>
        </w:rPr>
        <w:t>2022-09-12</w:t>
      </w:r>
    </w:p>
    <w:p w14:paraId="41D7D88F" w14:textId="77777777" w:rsidR="001C5A4C" w:rsidRPr="004F079B" w:rsidRDefault="001C5A4C" w:rsidP="000E6F58">
      <w:pPr>
        <w:jc w:val="right"/>
        <w:rPr>
          <w:sz w:val="22"/>
          <w:szCs w:val="22"/>
        </w:rPr>
      </w:pPr>
    </w:p>
    <w:p w14:paraId="109BABB6" w14:textId="77777777" w:rsidR="00322CFE" w:rsidRPr="00322CFE" w:rsidRDefault="00322CFE" w:rsidP="000E6F58">
      <w:pPr>
        <w:rPr>
          <w:b/>
          <w:bCs/>
          <w:sz w:val="22"/>
          <w:szCs w:val="22"/>
        </w:rPr>
      </w:pPr>
      <w:r w:rsidRPr="00322CFE">
        <w:rPr>
          <w:b/>
          <w:bCs/>
          <w:sz w:val="22"/>
          <w:szCs w:val="22"/>
        </w:rPr>
        <w:t>Szpital Wojewódzki w Poznaniu</w:t>
      </w:r>
    </w:p>
    <w:p w14:paraId="3F171CB7" w14:textId="77777777" w:rsidR="00F16C50" w:rsidRPr="00D91931" w:rsidRDefault="00322CFE" w:rsidP="000E6F58">
      <w:pPr>
        <w:rPr>
          <w:b/>
          <w:bCs/>
          <w:sz w:val="22"/>
          <w:szCs w:val="22"/>
        </w:rPr>
      </w:pPr>
      <w:r w:rsidRPr="00322CFE">
        <w:rPr>
          <w:b/>
          <w:bCs/>
          <w:sz w:val="22"/>
          <w:szCs w:val="22"/>
        </w:rPr>
        <w:t>Dział Zamówień Publicznych</w:t>
      </w:r>
    </w:p>
    <w:p w14:paraId="74B569C6" w14:textId="77777777" w:rsidR="00F16C50" w:rsidRPr="00BD5546" w:rsidRDefault="00322CFE" w:rsidP="000E6F58">
      <w:pPr>
        <w:rPr>
          <w:sz w:val="22"/>
          <w:szCs w:val="22"/>
        </w:rPr>
      </w:pPr>
      <w:r w:rsidRPr="00322CF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22CFE">
        <w:rPr>
          <w:sz w:val="22"/>
          <w:szCs w:val="22"/>
        </w:rPr>
        <w:t>7/19</w:t>
      </w:r>
    </w:p>
    <w:p w14:paraId="6EA7D434" w14:textId="77777777" w:rsidR="00F16C50" w:rsidRPr="00BD5546" w:rsidRDefault="00322CFE" w:rsidP="000E6F58">
      <w:pPr>
        <w:rPr>
          <w:sz w:val="22"/>
          <w:szCs w:val="22"/>
        </w:rPr>
      </w:pPr>
      <w:r w:rsidRPr="00322CF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22CFE">
        <w:rPr>
          <w:sz w:val="22"/>
          <w:szCs w:val="22"/>
        </w:rPr>
        <w:t>Poznań</w:t>
      </w:r>
    </w:p>
    <w:p w14:paraId="5FC3A1A0" w14:textId="77777777" w:rsidR="00F16C50" w:rsidRPr="00D91931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1C5096" w14:textId="77777777" w:rsidR="00F16C50" w:rsidRPr="00D91931" w:rsidRDefault="00F16C50" w:rsidP="000E6F58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2CFE" w:rsidRPr="00322CFE">
        <w:rPr>
          <w:bCs/>
          <w:sz w:val="22"/>
          <w:szCs w:val="22"/>
        </w:rPr>
        <w:t>SZW/DZP/50/2022/12</w:t>
      </w:r>
      <w:r w:rsidRPr="00D91931">
        <w:rPr>
          <w:sz w:val="22"/>
          <w:szCs w:val="22"/>
        </w:rPr>
        <w:tab/>
        <w:t xml:space="preserve"> </w:t>
      </w:r>
    </w:p>
    <w:p w14:paraId="2C4C860D" w14:textId="77777777" w:rsidR="00F16C50" w:rsidRPr="00D91931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BF686F" w14:textId="77777777" w:rsidR="00D91931" w:rsidRPr="00D91931" w:rsidRDefault="00D91931" w:rsidP="000E6F5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161748" w14:textId="77777777" w:rsidR="00D91931" w:rsidRPr="00D91931" w:rsidRDefault="00D91931" w:rsidP="000E6F5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87FE65" w14:textId="77777777" w:rsidR="00F16C50" w:rsidRPr="00D91931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374F57" w14:textId="77777777" w:rsidR="00F16C50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EBB6F8" w14:textId="77777777" w:rsidR="0046562F" w:rsidRPr="00D91931" w:rsidRDefault="0046562F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D6ECF6" w14:textId="6480E551" w:rsidR="00F16C50" w:rsidRPr="00D91931" w:rsidRDefault="000E6F58" w:rsidP="000E6F5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4D5AEE" w14:textId="2636330C" w:rsidR="00F16C50" w:rsidRDefault="00F16C50" w:rsidP="000E6F5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8510D35" w14:textId="77777777" w:rsidR="000E6F58" w:rsidRPr="000E6F58" w:rsidRDefault="000E6F58" w:rsidP="000E6F58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22CFE" w:rsidRPr="00607F9B" w14:paraId="6CCB61F0" w14:textId="77777777" w:rsidTr="00533C1E">
        <w:trPr>
          <w:trHeight w:val="638"/>
        </w:trPr>
        <w:tc>
          <w:tcPr>
            <w:tcW w:w="959" w:type="dxa"/>
            <w:shd w:val="clear" w:color="auto" w:fill="auto"/>
          </w:tcPr>
          <w:p w14:paraId="09A633D5" w14:textId="77777777" w:rsidR="00322CFE" w:rsidRPr="00607F9B" w:rsidRDefault="00322CFE" w:rsidP="000E6F5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1F1DE9" w14:textId="445C6046" w:rsidR="00322CFE" w:rsidRPr="00607F9B" w:rsidRDefault="00322CFE" w:rsidP="000E6F5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322CFE">
              <w:rPr>
                <w:sz w:val="22"/>
                <w:szCs w:val="22"/>
              </w:rPr>
              <w:t xml:space="preserve"> podstawowy</w:t>
            </w:r>
            <w:r w:rsidR="000E6F58">
              <w:rPr>
                <w:sz w:val="22"/>
                <w:szCs w:val="22"/>
              </w:rPr>
              <w:t>m</w:t>
            </w:r>
            <w:r w:rsidRPr="00322CFE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2CFE">
              <w:rPr>
                <w:b/>
                <w:bCs/>
                <w:sz w:val="22"/>
                <w:szCs w:val="22"/>
              </w:rPr>
              <w:t>Dostawa gazów technicznych wraz z dzierżawą butli do Szpitala Wojewódzkiego w Poznaniu ul. Juraszów 7/19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2CFE">
              <w:rPr>
                <w:b/>
                <w:sz w:val="22"/>
                <w:szCs w:val="22"/>
              </w:rPr>
              <w:t>SZW/DZP/50/2022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43DB76" w14:textId="3C78C82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22CFE" w:rsidRPr="00322CFE">
        <w:rPr>
          <w:rFonts w:ascii="Times New Roman" w:hAnsi="Times New Roman"/>
          <w:b/>
          <w:szCs w:val="22"/>
        </w:rPr>
        <w:t>Szpital Wojewódzki w Poznaniu</w:t>
      </w:r>
      <w:r w:rsidR="000E6F58">
        <w:rPr>
          <w:rFonts w:ascii="Times New Roman" w:hAnsi="Times New Roman"/>
          <w:b/>
          <w:szCs w:val="22"/>
        </w:rPr>
        <w:t xml:space="preserve">, </w:t>
      </w:r>
      <w:r w:rsidR="00322CFE" w:rsidRPr="00322CF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C47063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22CFE" w:rsidRPr="00322CFE">
        <w:rPr>
          <w:rFonts w:ascii="Times New Roman" w:hAnsi="Times New Roman"/>
          <w:b/>
          <w:szCs w:val="22"/>
        </w:rPr>
        <w:t>2022-09-06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22CFE" w:rsidRPr="00322CFE">
        <w:rPr>
          <w:rFonts w:ascii="Times New Roman" w:hAnsi="Times New Roman"/>
          <w:b/>
          <w:szCs w:val="22"/>
        </w:rPr>
        <w:t>2022-09-19</w:t>
      </w:r>
      <w:r w:rsidR="008365E9">
        <w:rPr>
          <w:rFonts w:ascii="Times New Roman" w:hAnsi="Times New Roman"/>
          <w:szCs w:val="22"/>
        </w:rPr>
        <w:t xml:space="preserve"> godz. </w:t>
      </w:r>
      <w:r w:rsidR="00322CFE" w:rsidRPr="00322CF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BC78A8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b/>
          <w:szCs w:val="22"/>
        </w:rPr>
        <w:t>2022-09-06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22CFE" w:rsidRPr="00322CFE">
        <w:rPr>
          <w:rFonts w:ascii="Times New Roman" w:hAnsi="Times New Roman"/>
          <w:b/>
          <w:szCs w:val="22"/>
        </w:rPr>
        <w:t>2022-09-19</w:t>
      </w:r>
      <w:r w:rsidR="008365E9">
        <w:rPr>
          <w:rFonts w:ascii="Times New Roman" w:hAnsi="Times New Roman"/>
          <w:szCs w:val="22"/>
        </w:rPr>
        <w:t xml:space="preserve"> godz. </w:t>
      </w:r>
      <w:r w:rsidR="00322CFE" w:rsidRPr="00322CF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11B6A8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3D2FAC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0D53E93" w14:textId="56A05115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085F179" w14:textId="77777777" w:rsidR="000E6F58" w:rsidRDefault="000E6F58" w:rsidP="000E6F5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D8D6AF9" w14:textId="77777777" w:rsidR="000E6F58" w:rsidRDefault="000E6F58" w:rsidP="000E6F5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54DBF41" w14:textId="77777777" w:rsidR="000E6F58" w:rsidRPr="00B464D3" w:rsidRDefault="000E6F58" w:rsidP="000E6F58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Piotr Nowicki</w:t>
      </w:r>
    </w:p>
    <w:p w14:paraId="5F537A41" w14:textId="77777777" w:rsidR="000E6F58" w:rsidRPr="0046562F" w:rsidRDefault="000E6F58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0E6F58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26E93" w14:textId="77777777" w:rsidR="00342A2E" w:rsidRDefault="00342A2E">
      <w:r>
        <w:separator/>
      </w:r>
    </w:p>
  </w:endnote>
  <w:endnote w:type="continuationSeparator" w:id="0">
    <w:p w14:paraId="092963B0" w14:textId="77777777" w:rsidR="00342A2E" w:rsidRDefault="0034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59A0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C42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3868D3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E58BB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EB40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97229" w14:textId="77777777" w:rsidR="00342A2E" w:rsidRDefault="00342A2E">
      <w:r>
        <w:separator/>
      </w:r>
    </w:p>
  </w:footnote>
  <w:footnote w:type="continuationSeparator" w:id="0">
    <w:p w14:paraId="692F4150" w14:textId="77777777" w:rsidR="00342A2E" w:rsidRDefault="00342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1A0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D99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D8E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26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A2E"/>
    <w:rsid w:val="000E6F58"/>
    <w:rsid w:val="00136AEA"/>
    <w:rsid w:val="0015679F"/>
    <w:rsid w:val="001C5A4C"/>
    <w:rsid w:val="002F480A"/>
    <w:rsid w:val="00322CFE"/>
    <w:rsid w:val="0033399E"/>
    <w:rsid w:val="00342A2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61C2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C02A9"/>
  <w15:chartTrackingRefBased/>
  <w15:docId w15:val="{60E81A1A-C890-4E35-9609-13F59B78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E6F5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2022-09-12T11:03:00Z</cp:lastPrinted>
  <dcterms:created xsi:type="dcterms:W3CDTF">2022-09-12T11:04:00Z</dcterms:created>
  <dcterms:modified xsi:type="dcterms:W3CDTF">2022-09-12T11:04:00Z</dcterms:modified>
</cp:coreProperties>
</file>