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1E737" w14:textId="77777777" w:rsidR="006A5DF1" w:rsidRPr="00A46574" w:rsidRDefault="001A6349" w:rsidP="006A5DF1">
      <w:pPr>
        <w:spacing w:after="240"/>
        <w:jc w:val="right"/>
        <w:rPr>
          <w:sz w:val="22"/>
          <w:szCs w:val="22"/>
        </w:rPr>
      </w:pPr>
      <w:r w:rsidRPr="00A46574">
        <w:rPr>
          <w:sz w:val="22"/>
          <w:szCs w:val="22"/>
        </w:rPr>
        <w:t>Poznań</w:t>
      </w:r>
      <w:r w:rsidR="006A5DF1" w:rsidRPr="00A46574">
        <w:rPr>
          <w:sz w:val="22"/>
          <w:szCs w:val="22"/>
        </w:rPr>
        <w:t xml:space="preserve"> dnia: </w:t>
      </w:r>
      <w:r w:rsidRPr="00A46574">
        <w:rPr>
          <w:sz w:val="22"/>
          <w:szCs w:val="22"/>
        </w:rPr>
        <w:t>2022-09-14</w:t>
      </w:r>
    </w:p>
    <w:p w14:paraId="27694A6E" w14:textId="77777777" w:rsidR="001A6349" w:rsidRPr="00A46574" w:rsidRDefault="001A6349" w:rsidP="006A5DF1">
      <w:pPr>
        <w:rPr>
          <w:b/>
          <w:bCs/>
          <w:sz w:val="22"/>
          <w:szCs w:val="22"/>
        </w:rPr>
      </w:pPr>
      <w:r w:rsidRPr="00A46574">
        <w:rPr>
          <w:b/>
          <w:bCs/>
          <w:sz w:val="22"/>
          <w:szCs w:val="22"/>
        </w:rPr>
        <w:t>Szpital Wojewódzki w Poznaniu</w:t>
      </w:r>
    </w:p>
    <w:p w14:paraId="0D591F3A" w14:textId="77777777" w:rsidR="006A5DF1" w:rsidRPr="00A46574" w:rsidRDefault="001A6349" w:rsidP="006A5DF1">
      <w:pPr>
        <w:rPr>
          <w:b/>
          <w:bCs/>
          <w:sz w:val="22"/>
          <w:szCs w:val="22"/>
        </w:rPr>
      </w:pPr>
      <w:r w:rsidRPr="00A46574">
        <w:rPr>
          <w:b/>
          <w:bCs/>
          <w:sz w:val="22"/>
          <w:szCs w:val="22"/>
        </w:rPr>
        <w:t>Dział Zamówień Publicznych</w:t>
      </w:r>
    </w:p>
    <w:p w14:paraId="2F0FAF91" w14:textId="07DCF733" w:rsidR="006A5DF1" w:rsidRPr="00A46574" w:rsidRDefault="000C7C1C" w:rsidP="006A5DF1">
      <w:pPr>
        <w:rPr>
          <w:sz w:val="22"/>
          <w:szCs w:val="22"/>
        </w:rPr>
      </w:pPr>
      <w:r w:rsidRPr="00A46574">
        <w:rPr>
          <w:sz w:val="22"/>
          <w:szCs w:val="22"/>
        </w:rPr>
        <w:t xml:space="preserve">ul. </w:t>
      </w:r>
      <w:r w:rsidR="001A6349" w:rsidRPr="00A46574">
        <w:rPr>
          <w:sz w:val="22"/>
          <w:szCs w:val="22"/>
        </w:rPr>
        <w:t>Juraszów</w:t>
      </w:r>
      <w:r w:rsidR="006A5DF1" w:rsidRPr="00A46574">
        <w:rPr>
          <w:sz w:val="22"/>
          <w:szCs w:val="22"/>
        </w:rPr>
        <w:t xml:space="preserve"> </w:t>
      </w:r>
      <w:r w:rsidR="001A6349" w:rsidRPr="00A46574">
        <w:rPr>
          <w:sz w:val="22"/>
          <w:szCs w:val="22"/>
        </w:rPr>
        <w:t>7/19</w:t>
      </w:r>
    </w:p>
    <w:p w14:paraId="07CF09B2" w14:textId="77777777" w:rsidR="006A5DF1" w:rsidRPr="00A46574" w:rsidRDefault="001A6349" w:rsidP="006A5DF1">
      <w:pPr>
        <w:rPr>
          <w:sz w:val="22"/>
          <w:szCs w:val="22"/>
        </w:rPr>
      </w:pPr>
      <w:r w:rsidRPr="00A46574">
        <w:rPr>
          <w:sz w:val="22"/>
          <w:szCs w:val="22"/>
        </w:rPr>
        <w:t>60-479</w:t>
      </w:r>
      <w:r w:rsidR="006A5DF1" w:rsidRPr="00A46574">
        <w:rPr>
          <w:sz w:val="22"/>
          <w:szCs w:val="22"/>
        </w:rPr>
        <w:t xml:space="preserve"> </w:t>
      </w:r>
      <w:r w:rsidRPr="00A46574">
        <w:rPr>
          <w:sz w:val="22"/>
          <w:szCs w:val="22"/>
        </w:rPr>
        <w:t>Poznań</w:t>
      </w:r>
    </w:p>
    <w:p w14:paraId="753F7079" w14:textId="77777777" w:rsidR="006A5DF1" w:rsidRPr="00A4657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CAD89B" w14:textId="77777777" w:rsidR="006A5DF1" w:rsidRPr="00A4657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46574">
        <w:rPr>
          <w:sz w:val="22"/>
          <w:szCs w:val="22"/>
        </w:rPr>
        <w:tab/>
        <w:t xml:space="preserve"> </w:t>
      </w:r>
    </w:p>
    <w:p w14:paraId="09E47586" w14:textId="77777777" w:rsidR="006A5DF1" w:rsidRPr="00A4657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7D4689" w14:textId="77777777" w:rsidR="006A5DF1" w:rsidRPr="00A4657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46574">
        <w:rPr>
          <w:b/>
          <w:sz w:val="22"/>
          <w:szCs w:val="22"/>
        </w:rPr>
        <w:t>WYKONAWCY</w:t>
      </w:r>
    </w:p>
    <w:p w14:paraId="0D07B9BC" w14:textId="77777777" w:rsidR="006A5DF1" w:rsidRPr="00A4657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46574">
        <w:rPr>
          <w:sz w:val="22"/>
          <w:szCs w:val="22"/>
        </w:rPr>
        <w:t>ubiegający się o zamówienie publiczne</w:t>
      </w:r>
    </w:p>
    <w:p w14:paraId="7C6D0B1A" w14:textId="77777777" w:rsidR="006D4AB3" w:rsidRPr="00A4657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E4FF248" w14:textId="77777777" w:rsidR="006D4AB3" w:rsidRPr="00A4657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0EAE83" w14:textId="77777777" w:rsidR="006D4AB3" w:rsidRPr="00A4657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49C942" w14:textId="77777777" w:rsidR="00632C3C" w:rsidRPr="00A4657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46574">
        <w:rPr>
          <w:rFonts w:ascii="Times New Roman" w:hAnsi="Times New Roman"/>
          <w:sz w:val="22"/>
          <w:szCs w:val="22"/>
        </w:rPr>
        <w:t>WYJAŚNIENI</w:t>
      </w:r>
      <w:r w:rsidR="00520165" w:rsidRPr="00A46574">
        <w:rPr>
          <w:rFonts w:ascii="Times New Roman" w:hAnsi="Times New Roman"/>
          <w:sz w:val="22"/>
          <w:szCs w:val="22"/>
        </w:rPr>
        <w:t>A</w:t>
      </w:r>
      <w:r w:rsidR="00632C3C" w:rsidRPr="00A46574">
        <w:rPr>
          <w:rFonts w:ascii="Times New Roman" w:hAnsi="Times New Roman"/>
          <w:sz w:val="22"/>
          <w:szCs w:val="22"/>
        </w:rPr>
        <w:t xml:space="preserve"> TREŚCI</w:t>
      </w:r>
      <w:r w:rsidR="0029606A" w:rsidRPr="00A46574">
        <w:rPr>
          <w:rFonts w:ascii="Times New Roman" w:hAnsi="Times New Roman"/>
          <w:sz w:val="22"/>
          <w:szCs w:val="22"/>
        </w:rPr>
        <w:t xml:space="preserve"> SWZ</w:t>
      </w:r>
    </w:p>
    <w:p w14:paraId="3BBAB182" w14:textId="3B2889D9" w:rsidR="006D4AB3" w:rsidRPr="00A4657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46574">
        <w:rPr>
          <w:sz w:val="22"/>
          <w:szCs w:val="22"/>
        </w:rPr>
        <w:t xml:space="preserve">Dotyczy: </w:t>
      </w:r>
      <w:r w:rsidR="006A5DF1" w:rsidRPr="00A46574">
        <w:rPr>
          <w:sz w:val="22"/>
          <w:szCs w:val="22"/>
        </w:rPr>
        <w:t>p</w:t>
      </w:r>
      <w:r w:rsidRPr="00A46574">
        <w:rPr>
          <w:sz w:val="22"/>
          <w:szCs w:val="22"/>
        </w:rPr>
        <w:t>ostępowani</w:t>
      </w:r>
      <w:r w:rsidR="006A5DF1" w:rsidRPr="00A46574">
        <w:rPr>
          <w:sz w:val="22"/>
          <w:szCs w:val="22"/>
        </w:rPr>
        <w:t>a</w:t>
      </w:r>
      <w:r w:rsidRPr="00A46574">
        <w:rPr>
          <w:sz w:val="22"/>
          <w:szCs w:val="22"/>
        </w:rPr>
        <w:t xml:space="preserve"> o udzielenie zamówienia publicznego, prowadzone</w:t>
      </w:r>
      <w:r w:rsidR="006A5DF1" w:rsidRPr="00A46574">
        <w:rPr>
          <w:sz w:val="22"/>
          <w:szCs w:val="22"/>
        </w:rPr>
        <w:t>go</w:t>
      </w:r>
      <w:r w:rsidRPr="00A46574">
        <w:rPr>
          <w:sz w:val="22"/>
          <w:szCs w:val="22"/>
        </w:rPr>
        <w:t xml:space="preserve"> w trybie </w:t>
      </w:r>
      <w:r w:rsidR="001A6349" w:rsidRPr="00A46574">
        <w:rPr>
          <w:sz w:val="22"/>
          <w:szCs w:val="22"/>
        </w:rPr>
        <w:t>Tryb podstawowy bez negocjacji - art. 275 pkt. 1 ustawy Pzp</w:t>
      </w:r>
      <w:r w:rsidRPr="00A46574">
        <w:rPr>
          <w:b/>
          <w:sz w:val="22"/>
          <w:szCs w:val="22"/>
        </w:rPr>
        <w:t xml:space="preserve"> </w:t>
      </w:r>
      <w:r w:rsidRPr="00A46574">
        <w:rPr>
          <w:bCs/>
          <w:sz w:val="22"/>
          <w:szCs w:val="22"/>
        </w:rPr>
        <w:t>na</w:t>
      </w:r>
      <w:r w:rsidRPr="00A46574">
        <w:rPr>
          <w:b/>
          <w:sz w:val="22"/>
          <w:szCs w:val="22"/>
        </w:rPr>
        <w:t xml:space="preserve"> </w:t>
      </w:r>
      <w:r w:rsidR="00E72428" w:rsidRPr="00A46574">
        <w:rPr>
          <w:bCs/>
          <w:sz w:val="22"/>
          <w:szCs w:val="22"/>
        </w:rPr>
        <w:t>”</w:t>
      </w:r>
      <w:r w:rsidR="001A6349" w:rsidRPr="00A46574">
        <w:rPr>
          <w:b/>
          <w:bCs/>
          <w:sz w:val="22"/>
          <w:szCs w:val="22"/>
        </w:rPr>
        <w:t xml:space="preserve">Dostawa gazów technicznych </w:t>
      </w:r>
      <w:r w:rsidR="00A46574">
        <w:rPr>
          <w:b/>
          <w:bCs/>
          <w:sz w:val="22"/>
          <w:szCs w:val="22"/>
        </w:rPr>
        <w:br/>
      </w:r>
      <w:r w:rsidR="001A6349" w:rsidRPr="00A46574">
        <w:rPr>
          <w:b/>
          <w:bCs/>
          <w:sz w:val="22"/>
          <w:szCs w:val="22"/>
        </w:rPr>
        <w:t>wraz z dzierżawą butli do Szpitala Wojewódzkiego w Poznaniu ul. Juraszów 7/19</w:t>
      </w:r>
      <w:r w:rsidR="00E72428" w:rsidRPr="00A46574">
        <w:rPr>
          <w:bCs/>
          <w:sz w:val="22"/>
          <w:szCs w:val="22"/>
        </w:rPr>
        <w:t>”</w:t>
      </w:r>
      <w:r w:rsidRPr="00A46574">
        <w:rPr>
          <w:b/>
          <w:sz w:val="22"/>
          <w:szCs w:val="22"/>
        </w:rPr>
        <w:t xml:space="preserve"> </w:t>
      </w:r>
      <w:r w:rsidRPr="00A46574">
        <w:rPr>
          <w:bCs/>
          <w:sz w:val="22"/>
          <w:szCs w:val="22"/>
        </w:rPr>
        <w:t>– znak sprawy</w:t>
      </w:r>
      <w:r w:rsidRPr="00A46574">
        <w:rPr>
          <w:b/>
          <w:sz w:val="22"/>
          <w:szCs w:val="22"/>
        </w:rPr>
        <w:t xml:space="preserve"> </w:t>
      </w:r>
      <w:r w:rsidR="001A6349" w:rsidRPr="00A46574">
        <w:rPr>
          <w:b/>
          <w:sz w:val="22"/>
          <w:szCs w:val="22"/>
        </w:rPr>
        <w:t>SZW/DZP/50/2022</w:t>
      </w:r>
    </w:p>
    <w:p w14:paraId="04389B7A" w14:textId="77777777" w:rsidR="001A6349" w:rsidRPr="00A46574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A46574">
        <w:rPr>
          <w:sz w:val="22"/>
          <w:szCs w:val="22"/>
        </w:rPr>
        <w:t xml:space="preserve">Zamawiający, </w:t>
      </w:r>
      <w:r w:rsidR="001A6349" w:rsidRPr="00A46574">
        <w:rPr>
          <w:b/>
          <w:sz w:val="22"/>
          <w:szCs w:val="22"/>
        </w:rPr>
        <w:t>Szpital Wojewódzki w Poznaniu</w:t>
      </w:r>
    </w:p>
    <w:p w14:paraId="05B8F7C0" w14:textId="5B46758D" w:rsidR="000C7C1C" w:rsidRDefault="001A6349" w:rsidP="000C7C1C">
      <w:pPr>
        <w:spacing w:after="240" w:line="276" w:lineRule="auto"/>
        <w:jc w:val="both"/>
        <w:rPr>
          <w:bCs/>
          <w:color w:val="FF0000"/>
          <w:sz w:val="22"/>
          <w:szCs w:val="22"/>
          <w:lang w:eastAsia="ar-SA"/>
        </w:rPr>
      </w:pPr>
      <w:r w:rsidRPr="00A46574">
        <w:rPr>
          <w:b/>
          <w:sz w:val="22"/>
          <w:szCs w:val="22"/>
        </w:rPr>
        <w:t>Dział Zamówień Publicznych</w:t>
      </w:r>
      <w:r w:rsidR="00520165" w:rsidRPr="00A46574">
        <w:rPr>
          <w:sz w:val="22"/>
          <w:szCs w:val="22"/>
        </w:rPr>
        <w:t xml:space="preserve">, działając na podstawie art. </w:t>
      </w:r>
      <w:r w:rsidR="00E74BC3" w:rsidRPr="00A46574">
        <w:rPr>
          <w:sz w:val="22"/>
          <w:szCs w:val="22"/>
        </w:rPr>
        <w:t>284</w:t>
      </w:r>
      <w:r w:rsidR="00520165" w:rsidRPr="00A46574">
        <w:rPr>
          <w:sz w:val="22"/>
          <w:szCs w:val="22"/>
        </w:rPr>
        <w:t xml:space="preserve"> ust. </w:t>
      </w:r>
      <w:r w:rsidR="0029606A" w:rsidRPr="00A46574">
        <w:rPr>
          <w:sz w:val="22"/>
          <w:szCs w:val="22"/>
        </w:rPr>
        <w:t>6</w:t>
      </w:r>
      <w:r w:rsidR="00520165" w:rsidRPr="00A46574">
        <w:rPr>
          <w:sz w:val="22"/>
          <w:szCs w:val="22"/>
        </w:rPr>
        <w:t xml:space="preserve"> ustawy z dnia </w:t>
      </w:r>
      <w:r w:rsidR="0029606A" w:rsidRPr="00A46574">
        <w:rPr>
          <w:sz w:val="22"/>
          <w:szCs w:val="22"/>
        </w:rPr>
        <w:t>11</w:t>
      </w:r>
      <w:r w:rsidR="00520165" w:rsidRPr="00A46574">
        <w:rPr>
          <w:sz w:val="22"/>
          <w:szCs w:val="22"/>
        </w:rPr>
        <w:t xml:space="preserve"> </w:t>
      </w:r>
      <w:r w:rsidR="0029606A" w:rsidRPr="00A46574">
        <w:rPr>
          <w:sz w:val="22"/>
          <w:szCs w:val="22"/>
        </w:rPr>
        <w:t xml:space="preserve">września </w:t>
      </w:r>
      <w:r w:rsidR="00520165" w:rsidRPr="00A46574">
        <w:rPr>
          <w:sz w:val="22"/>
          <w:szCs w:val="22"/>
        </w:rPr>
        <w:t>20</w:t>
      </w:r>
      <w:r w:rsidR="0029606A" w:rsidRPr="00A46574">
        <w:rPr>
          <w:sz w:val="22"/>
          <w:szCs w:val="22"/>
        </w:rPr>
        <w:t>19</w:t>
      </w:r>
      <w:r w:rsidR="00520165" w:rsidRPr="00A46574">
        <w:rPr>
          <w:sz w:val="22"/>
          <w:szCs w:val="22"/>
        </w:rPr>
        <w:t xml:space="preserve"> r</w:t>
      </w:r>
      <w:r w:rsidR="0029606A" w:rsidRPr="00A46574">
        <w:rPr>
          <w:sz w:val="22"/>
          <w:szCs w:val="22"/>
        </w:rPr>
        <w:t>.</w:t>
      </w:r>
      <w:r w:rsidR="00520165" w:rsidRPr="00A46574">
        <w:rPr>
          <w:sz w:val="22"/>
          <w:szCs w:val="22"/>
        </w:rPr>
        <w:t xml:space="preserve"> Prawo </w:t>
      </w:r>
      <w:r w:rsidR="0029606A" w:rsidRPr="00A46574">
        <w:rPr>
          <w:sz w:val="22"/>
          <w:szCs w:val="22"/>
        </w:rPr>
        <w:t>z</w:t>
      </w:r>
      <w:r w:rsidR="00520165" w:rsidRPr="00A46574">
        <w:rPr>
          <w:sz w:val="22"/>
          <w:szCs w:val="22"/>
        </w:rPr>
        <w:t xml:space="preserve">amówień </w:t>
      </w:r>
      <w:r w:rsidR="0029606A" w:rsidRPr="00A46574">
        <w:rPr>
          <w:sz w:val="22"/>
          <w:szCs w:val="22"/>
        </w:rPr>
        <w:t>p</w:t>
      </w:r>
      <w:r w:rsidR="00520165" w:rsidRPr="00A46574">
        <w:rPr>
          <w:sz w:val="22"/>
          <w:szCs w:val="22"/>
        </w:rPr>
        <w:t xml:space="preserve">ublicznych </w:t>
      </w:r>
      <w:r w:rsidRPr="00A46574">
        <w:rPr>
          <w:sz w:val="22"/>
          <w:szCs w:val="22"/>
        </w:rPr>
        <w:t>(t.j. Dz.U. z 2021r. poz. 1129 z późn. zm.)</w:t>
      </w:r>
      <w:r w:rsidR="00BE7BFD" w:rsidRPr="00A46574">
        <w:rPr>
          <w:sz w:val="22"/>
          <w:szCs w:val="22"/>
        </w:rPr>
        <w:t xml:space="preserve">, </w:t>
      </w:r>
      <w:r w:rsidR="00E74BC3" w:rsidRPr="00A46574">
        <w:rPr>
          <w:sz w:val="22"/>
          <w:szCs w:val="22"/>
        </w:rPr>
        <w:t>udostępnia</w:t>
      </w:r>
      <w:r w:rsidR="00BE7BFD" w:rsidRPr="00A46574">
        <w:rPr>
          <w:sz w:val="22"/>
          <w:szCs w:val="22"/>
        </w:rPr>
        <w:t xml:space="preserve"> poniżej treść zapytań do S</w:t>
      </w:r>
      <w:r w:rsidR="0012774F" w:rsidRPr="00A46574">
        <w:rPr>
          <w:sz w:val="22"/>
          <w:szCs w:val="22"/>
        </w:rPr>
        <w:t>pecyfikacji Warunków Zamówienia (</w:t>
      </w:r>
      <w:r w:rsidR="0012774F" w:rsidRPr="00A46574">
        <w:rPr>
          <w:sz w:val="22"/>
          <w:szCs w:val="22"/>
          <w:lang w:eastAsia="ar-SA"/>
        </w:rPr>
        <w:t>zwanej dalej</w:t>
      </w:r>
      <w:r w:rsidR="0012774F" w:rsidRPr="00A46574">
        <w:rPr>
          <w:b/>
          <w:sz w:val="22"/>
          <w:szCs w:val="22"/>
          <w:lang w:eastAsia="ar-SA"/>
        </w:rPr>
        <w:t xml:space="preserve"> </w:t>
      </w:r>
      <w:r w:rsidR="0012774F" w:rsidRPr="00A46574">
        <w:rPr>
          <w:bCs/>
          <w:sz w:val="22"/>
          <w:szCs w:val="22"/>
          <w:lang w:eastAsia="ar-SA"/>
        </w:rPr>
        <w:t>”SWZ”)</w:t>
      </w:r>
      <w:r w:rsidR="00E74BC3" w:rsidRPr="00A46574">
        <w:rPr>
          <w:bCs/>
          <w:sz w:val="22"/>
          <w:szCs w:val="22"/>
          <w:lang w:eastAsia="ar-SA"/>
        </w:rPr>
        <w:t xml:space="preserve"> </w:t>
      </w:r>
      <w:r w:rsidR="00E74BC3" w:rsidRPr="00A46574">
        <w:rPr>
          <w:sz w:val="22"/>
          <w:szCs w:val="22"/>
        </w:rPr>
        <w:t>wraz z wyjaśnieniami</w:t>
      </w:r>
      <w:r w:rsidR="000C7C1C" w:rsidRPr="00A46574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jednocześnie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dokonując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/>
          <w:sz w:val="22"/>
          <w:szCs w:val="22"/>
          <w:u w:val="single"/>
          <w:lang w:eastAsia="ar-SA"/>
        </w:rPr>
        <w:t>modyfikacji</w:t>
      </w:r>
      <w:r w:rsidR="006C4046" w:rsidRPr="006C4046">
        <w:rPr>
          <w:b/>
          <w:sz w:val="22"/>
          <w:szCs w:val="22"/>
          <w:u w:val="single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SWZ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w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zakresie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Formularza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asortymentowo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-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cenowego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stanowiącego załącznik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nr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2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do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0C7C1C" w:rsidRPr="006C4046">
        <w:rPr>
          <w:bCs/>
          <w:sz w:val="22"/>
          <w:szCs w:val="22"/>
          <w:lang w:eastAsia="ar-SA"/>
        </w:rPr>
        <w:t>SWZ</w:t>
      </w:r>
      <w:r w:rsidR="00AF6C7E" w:rsidRPr="006C4046">
        <w:rPr>
          <w:bCs/>
          <w:sz w:val="22"/>
          <w:szCs w:val="22"/>
          <w:lang w:eastAsia="ar-SA"/>
        </w:rPr>
        <w:t>/załacznik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nr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1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do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umowy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oraz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modyfikacji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wzoru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umowy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stanowiącego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załacznik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nr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6</w:t>
      </w:r>
      <w:r w:rsidR="006C4046" w:rsidRPr="006C4046">
        <w:rPr>
          <w:bCs/>
          <w:sz w:val="22"/>
          <w:szCs w:val="22"/>
          <w:lang w:eastAsia="ar-SA"/>
        </w:rPr>
        <w:t xml:space="preserve"> </w:t>
      </w:r>
      <w:r w:rsidR="00AF6C7E" w:rsidRPr="006C4046">
        <w:rPr>
          <w:bCs/>
          <w:sz w:val="22"/>
          <w:szCs w:val="22"/>
          <w:lang w:eastAsia="ar-SA"/>
        </w:rPr>
        <w:t>do SWZ</w:t>
      </w:r>
      <w:r w:rsidR="000C7C1C" w:rsidRPr="006C404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6349" w:rsidRPr="00A46574" w14:paraId="4D34B0EE" w14:textId="77777777" w:rsidTr="00802076">
        <w:tc>
          <w:tcPr>
            <w:tcW w:w="9356" w:type="dxa"/>
            <w:shd w:val="clear" w:color="auto" w:fill="auto"/>
          </w:tcPr>
          <w:p w14:paraId="59D902EC" w14:textId="77777777" w:rsidR="000C7C1C" w:rsidRPr="00A46574" w:rsidRDefault="000C7C1C" w:rsidP="00802076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 xml:space="preserve"> </w:t>
            </w:r>
          </w:p>
          <w:p w14:paraId="4D6CF2D8" w14:textId="1337AC48" w:rsidR="001A6349" w:rsidRPr="00A46574" w:rsidRDefault="001A6349" w:rsidP="0080207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>Pytanie nr 1</w:t>
            </w:r>
          </w:p>
          <w:p w14:paraId="67AD1C16" w14:textId="5A42D484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Wykonawca wnosi o usuni</w:t>
            </w:r>
            <w:r w:rsidR="00B8414A" w:rsidRPr="00A46574">
              <w:rPr>
                <w:sz w:val="22"/>
                <w:szCs w:val="22"/>
              </w:rPr>
              <w:t>ę</w:t>
            </w:r>
            <w:r w:rsidRPr="00A46574">
              <w:rPr>
                <w:sz w:val="22"/>
                <w:szCs w:val="22"/>
              </w:rPr>
              <w:t xml:space="preserve">cie </w:t>
            </w:r>
            <w:r w:rsidR="00B8414A" w:rsidRPr="00A46574">
              <w:rPr>
                <w:sz w:val="22"/>
                <w:szCs w:val="22"/>
              </w:rPr>
              <w:t>&amp;</w:t>
            </w:r>
            <w:r w:rsidRPr="00A46574">
              <w:rPr>
                <w:sz w:val="22"/>
                <w:szCs w:val="22"/>
              </w:rPr>
              <w:t>1 pkt 5 o tre</w:t>
            </w:r>
            <w:r w:rsidR="00B8414A" w:rsidRPr="00A46574">
              <w:rPr>
                <w:sz w:val="22"/>
                <w:szCs w:val="22"/>
              </w:rPr>
              <w:t>ś</w:t>
            </w:r>
            <w:r w:rsidRPr="00A46574">
              <w:rPr>
                <w:sz w:val="22"/>
                <w:szCs w:val="22"/>
              </w:rPr>
              <w:t>ci:</w:t>
            </w:r>
          </w:p>
          <w:p w14:paraId="771B6D1A" w14:textId="134F3380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 uzasadnionej sytuacji kryzysowej Zamawiaj</w:t>
            </w:r>
            <w:r w:rsidR="00B8414A" w:rsidRPr="00A46574">
              <w:rPr>
                <w:sz w:val="22"/>
                <w:szCs w:val="22"/>
              </w:rPr>
              <w:t>ą</w:t>
            </w:r>
            <w:r w:rsidRPr="00A46574">
              <w:rPr>
                <w:sz w:val="22"/>
                <w:szCs w:val="22"/>
              </w:rPr>
              <w:t>cy ma prawo do zam</w:t>
            </w:r>
            <w:r w:rsidR="00B8414A" w:rsidRPr="00A46574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wienia towaru w trybie awaryjnym w dni wolne od pracy </w:t>
            </w:r>
          </w:p>
          <w:p w14:paraId="08BB9E78" w14:textId="52FD283E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Wyjaśnienie:</w:t>
            </w:r>
            <w:r w:rsidR="00B8414A" w:rsidRPr="00A46574">
              <w:rPr>
                <w:sz w:val="22"/>
                <w:szCs w:val="22"/>
              </w:rPr>
              <w:t xml:space="preserve"> </w:t>
            </w:r>
            <w:r w:rsidRPr="00A46574">
              <w:rPr>
                <w:sz w:val="22"/>
                <w:szCs w:val="22"/>
              </w:rPr>
              <w:t>Proponowany zapis byłby właściwy, w przypadku, gdyby umowa dotyczyła produktu</w:t>
            </w:r>
            <w:r w:rsidR="00B8414A" w:rsidRPr="00A46574">
              <w:rPr>
                <w:sz w:val="22"/>
                <w:szCs w:val="22"/>
              </w:rPr>
              <w:t xml:space="preserve"> </w:t>
            </w:r>
            <w:r w:rsidRPr="00A46574">
              <w:rPr>
                <w:sz w:val="22"/>
                <w:szCs w:val="22"/>
              </w:rPr>
              <w:t>- gazu ratującego życie. Prosimy o usunięcie w/w zapisu z całej dokumentacji przetargowej.</w:t>
            </w:r>
          </w:p>
          <w:p w14:paraId="17458708" w14:textId="380834BF" w:rsidR="00A46574" w:rsidRPr="00A46574" w:rsidRDefault="00A46574" w:rsidP="00A4657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A46574">
              <w:rPr>
                <w:sz w:val="22"/>
                <w:szCs w:val="22"/>
              </w:rPr>
              <w:t xml:space="preserve"> Zamawiający wyraża zgodę na powyższe. </w:t>
            </w:r>
            <w:r w:rsidRPr="00A46574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>
              <w:rPr>
                <w:sz w:val="22"/>
                <w:szCs w:val="22"/>
                <w:lang w:val="de-DE"/>
              </w:rPr>
              <w:t>6</w:t>
            </w:r>
            <w:r w:rsidRPr="00A46574">
              <w:rPr>
                <w:sz w:val="22"/>
                <w:szCs w:val="22"/>
                <w:lang w:val="de-DE"/>
              </w:rPr>
              <w:t xml:space="preserve"> do SWZ, tj. </w:t>
            </w:r>
            <w:proofErr w:type="spellStart"/>
            <w:r>
              <w:rPr>
                <w:sz w:val="22"/>
                <w:szCs w:val="22"/>
                <w:lang w:val="de-DE"/>
              </w:rPr>
              <w:t>Wzór</w:t>
            </w:r>
            <w:proofErr w:type="spellEnd"/>
            <w:r w:rsidRPr="00A46574">
              <w:rPr>
                <w:sz w:val="22"/>
                <w:szCs w:val="22"/>
                <w:lang w:val="de-DE"/>
              </w:rPr>
              <w:t xml:space="preserve"> umowy, który przesyła zainteresowanym Wykonawcom oraz zamieszcza na stronie internetowej Zamawiającego </w:t>
            </w:r>
            <w:r w:rsidRPr="00A46574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0BB0663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35234E" w14:textId="1FE5D506" w:rsidR="00A46574" w:rsidRPr="00A46574" w:rsidRDefault="00A46574" w:rsidP="00A465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41F0BE8F" w14:textId="4B06D25B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Wykonawca wnosi o usunięcie &amp;</w:t>
            </w:r>
            <w:r w:rsidR="00A46574">
              <w:rPr>
                <w:sz w:val="22"/>
                <w:szCs w:val="22"/>
              </w:rPr>
              <w:t>1</w:t>
            </w:r>
            <w:r w:rsidRPr="00A46574">
              <w:rPr>
                <w:sz w:val="22"/>
                <w:szCs w:val="22"/>
              </w:rPr>
              <w:t xml:space="preserve"> pkt 6 o treści:</w:t>
            </w:r>
          </w:p>
          <w:p w14:paraId="4BCB4F70" w14:textId="02F427B6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Wykonawca zapewni ciągły doz</w:t>
            </w:r>
            <w:r w:rsidR="00A46574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r techniczny urządzeń.</w:t>
            </w:r>
          </w:p>
          <w:p w14:paraId="66A5DC11" w14:textId="1232A9E2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Wyjaśnienie:</w:t>
            </w:r>
            <w:r w:rsidR="00A46574">
              <w:rPr>
                <w:sz w:val="22"/>
                <w:szCs w:val="22"/>
              </w:rPr>
              <w:t xml:space="preserve"> </w:t>
            </w:r>
            <w:r w:rsidRPr="00A46574">
              <w:rPr>
                <w:sz w:val="22"/>
                <w:szCs w:val="22"/>
              </w:rPr>
              <w:t>Proponowany zapis byłby właściwy, w przypadku, gdyby umowa dotyczyła stacjonarnych zbiornik</w:t>
            </w:r>
            <w:r w:rsidR="00A46574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w do przechowywania gaz</w:t>
            </w:r>
            <w:r w:rsidR="00A46574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w ciekłych. W przypadku dostaw gaz</w:t>
            </w:r>
            <w:r w:rsidR="00A46574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w w butlach </w:t>
            </w:r>
            <w:r w:rsidRPr="00A46574">
              <w:rPr>
                <w:sz w:val="22"/>
                <w:szCs w:val="22"/>
              </w:rPr>
              <w:lastRenderedPageBreak/>
              <w:t>Wykonawca zapewnia odpowiedni stan techniczny butli (w szczeg</w:t>
            </w:r>
            <w:r w:rsidR="00A46574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lności ich legalizacj</w:t>
            </w:r>
            <w:r w:rsidR="00A46574">
              <w:rPr>
                <w:sz w:val="22"/>
                <w:szCs w:val="22"/>
              </w:rPr>
              <w:t>ę)</w:t>
            </w:r>
            <w:r w:rsidRPr="00A46574">
              <w:rPr>
                <w:sz w:val="22"/>
                <w:szCs w:val="22"/>
              </w:rPr>
              <w:t>.</w:t>
            </w:r>
          </w:p>
          <w:p w14:paraId="4A26AF33" w14:textId="164308A8" w:rsidR="00A46574" w:rsidRPr="00A46574" w:rsidRDefault="00A46574" w:rsidP="00A4657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A46574">
              <w:rPr>
                <w:sz w:val="22"/>
                <w:szCs w:val="22"/>
              </w:rPr>
              <w:t xml:space="preserve"> Zamawiający wyraża zgodę na powyższe. </w:t>
            </w:r>
            <w:r w:rsidRPr="00A46574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>
              <w:rPr>
                <w:sz w:val="22"/>
                <w:szCs w:val="22"/>
                <w:lang w:val="de-DE"/>
              </w:rPr>
              <w:t>6</w:t>
            </w:r>
            <w:r w:rsidRPr="00A46574">
              <w:rPr>
                <w:sz w:val="22"/>
                <w:szCs w:val="22"/>
                <w:lang w:val="de-DE"/>
              </w:rPr>
              <w:t xml:space="preserve"> do SWZ, tj. </w:t>
            </w:r>
            <w:proofErr w:type="spellStart"/>
            <w:r>
              <w:rPr>
                <w:sz w:val="22"/>
                <w:szCs w:val="22"/>
                <w:lang w:val="de-DE"/>
              </w:rPr>
              <w:t>Wzór</w:t>
            </w:r>
            <w:proofErr w:type="spellEnd"/>
            <w:r w:rsidRPr="00A46574">
              <w:rPr>
                <w:sz w:val="22"/>
                <w:szCs w:val="22"/>
                <w:lang w:val="de-DE"/>
              </w:rPr>
              <w:t xml:space="preserve"> umowy, który przesyła zainteresowanym Wykonawcom oraz zamieszcza na stronie internetowej Zamawiającego </w:t>
            </w:r>
            <w:r w:rsidRPr="00A46574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3F87503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1BB50C" w14:textId="6D020387" w:rsidR="00A46574" w:rsidRPr="00A46574" w:rsidRDefault="00A46574" w:rsidP="00A465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6DAD98BA" w14:textId="319F9020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Wykonawca wnosi o zmianę &amp;4 pkt 1 z treści:</w:t>
            </w:r>
          </w:p>
          <w:p w14:paraId="37C910F4" w14:textId="5168E368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Zapłata miesięcznego czynszu dzierżawionych butli, nastąpi przelewem w ciągu 60 dni od daty otrzymania prawidłowo wystawionej faktury. Dzierżawa liczona będzie od daty oddania przedmiotu dzierżawy do eksploatacji oraz dokonania wszelkich podłączeń z siecią szpitalną.</w:t>
            </w:r>
          </w:p>
          <w:p w14:paraId="379C445F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na treść:</w:t>
            </w:r>
          </w:p>
          <w:p w14:paraId="00F7C14A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Zapłata miesięcznego czynszu dzierżawionych butli, nastąpi przelewem w ciągu 30 dni od daty otrzymania prawidłowo wystawionej faktury. Dzierżawa liczona będzie od daty oddania przedmiotu dzierżawy do eksploatacji.</w:t>
            </w:r>
          </w:p>
          <w:p w14:paraId="24A4D2C5" w14:textId="4F6F55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Wyjaśnienie:</w:t>
            </w:r>
            <w:r w:rsidR="00A46574">
              <w:rPr>
                <w:sz w:val="22"/>
                <w:szCs w:val="22"/>
              </w:rPr>
              <w:t xml:space="preserve"> </w:t>
            </w:r>
            <w:r w:rsidRPr="00A46574">
              <w:rPr>
                <w:sz w:val="22"/>
                <w:szCs w:val="22"/>
              </w:rPr>
              <w:t>Proponowany zapis byłby właściwy, w przypadku, gdyby umowa dotyczyła stacjonarnych zbiornik</w:t>
            </w:r>
            <w:r w:rsidR="00A46574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w do przechowywania gaz</w:t>
            </w:r>
            <w:r w:rsidR="00A46574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w ciekłych.</w:t>
            </w:r>
          </w:p>
          <w:p w14:paraId="1C255E65" w14:textId="3CD701A1" w:rsidR="00A46574" w:rsidRPr="00A46574" w:rsidRDefault="00A46574" w:rsidP="00A4657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A4657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Zgodnie z wzorem umowy</w:t>
            </w:r>
            <w:r w:rsidRPr="00A46574">
              <w:rPr>
                <w:bCs/>
                <w:sz w:val="22"/>
                <w:szCs w:val="22"/>
                <w:lang w:val="de-DE"/>
              </w:rPr>
              <w:t>.</w:t>
            </w:r>
          </w:p>
          <w:p w14:paraId="6236A249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CC1C3C" w14:textId="4D578AA7" w:rsidR="00A46574" w:rsidRPr="00A46574" w:rsidRDefault="00A46574" w:rsidP="00A465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64FCB8BD" w14:textId="207E425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Wykonawca wnosi o zmianę &amp;5 pkt 3 z treści:</w:t>
            </w:r>
          </w:p>
          <w:p w14:paraId="4E480BEB" w14:textId="5E25EE2C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Zmiana ceny w stosunku do oferowanej może nastąpić wyłącznie na skutek okoliczności, kt</w:t>
            </w:r>
            <w:r w:rsidR="00FB7E25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rych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nie można było przewidzieć w chwili przystępowania do przetargu /zmiana cen urzędowych, zmiana kurs</w:t>
            </w:r>
            <w:r w:rsidR="00FB7E25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w walut, /, lub zmiany te są korzystne dla Zamawiającego.</w:t>
            </w:r>
          </w:p>
          <w:p w14:paraId="3CFE075E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na treść:</w:t>
            </w:r>
          </w:p>
          <w:p w14:paraId="786D888C" w14:textId="540DF171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Zmiana ceny w stosunku do oferowanej może nastąpić wyłącznie na skutek okoliczności, kt</w:t>
            </w:r>
            <w:r w:rsidR="00FB7E25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rych nie można było przewidzieć w chwili przystępowania do przetargu /zmiana cen urzędowych, zmiana kurs</w:t>
            </w:r>
            <w:r w:rsidR="00FB7E25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w walut, /, lub zmiany te są. korzystne dla Zamawiającego.</w:t>
            </w:r>
          </w:p>
          <w:p w14:paraId="1D1C562D" w14:textId="53944EE8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 xml:space="preserve">Wykonawca może zaproponować Zamawiającemu zmianę cen. W przypadku nie dojścia Stron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 xml:space="preserve">do porozumienia w ciągu 30 dni od dnia propozycji zmiany cen, Wykonawca jest uprawniony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do rozwiązania umowy z zachowaniem 30 dniowego okresu wypowiedzenia.</w:t>
            </w:r>
          </w:p>
          <w:p w14:paraId="6322C4CD" w14:textId="7BA40E31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 xml:space="preserve">Wyjaśnienie: Wykonawca, z uwagi na nieprzewidywalne jak dotąd zmiany cen na rynku energii i rynku paliw nie jest wstanie skalkulować i zagwarantować cen w tak długiej perspektywie czasowej,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w związku z tym proponuje zmianę zapisu, jak powyżej.</w:t>
            </w:r>
          </w:p>
          <w:p w14:paraId="7D52D22C" w14:textId="77777777" w:rsidR="00FB7E25" w:rsidRPr="00A46574" w:rsidRDefault="00FB7E25" w:rsidP="00FB7E25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A4657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Zgodnie z wzorem umowy</w:t>
            </w:r>
            <w:r w:rsidRPr="00A46574">
              <w:rPr>
                <w:bCs/>
                <w:sz w:val="22"/>
                <w:szCs w:val="22"/>
                <w:lang w:val="de-DE"/>
              </w:rPr>
              <w:t>.</w:t>
            </w:r>
          </w:p>
          <w:p w14:paraId="47E4DF1D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6F569C" w14:textId="604C2E8D" w:rsidR="00FB7E25" w:rsidRPr="00A46574" w:rsidRDefault="00FB7E25" w:rsidP="00FB7E2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325031EE" w14:textId="2E3E7B2D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Wykonawca wnosi o zmianę &amp; 6 pkt 7 z treści:</w:t>
            </w:r>
          </w:p>
          <w:p w14:paraId="49983B7F" w14:textId="62F8AD32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Wykonawca zobowiązuje się przez cały okres trwania umowy do posiadania aktualnych dokument</w:t>
            </w:r>
            <w:r w:rsidR="00FB7E25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w na cały dostarczany asortyment tzn.: pozwolenia na dopuszczenie do obrotu (świadectw rejestracji)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w Polsce lub pozwolenia wydanego przez Radę lub Komisję Europejską lub innych dokument</w:t>
            </w:r>
            <w:r w:rsidR="00FB7E25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w dopuszczających do obrotu na terenie Rzeczypospolitej Polskiej. W przypadku, gdy ważność dokumentu wygasa w trakcie realizacji dostaw, wykonawca zobowiązany jest we właściwym czasie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 xml:space="preserve">do złożenia wniosku o przedłużenie ważności świadectwa bądź. pozwolenia i po jego uzyskaniu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 xml:space="preserve">do niezwłocznego przekazania w formie kserokopii potwierdzonej ,,za zgodność z oryginałem"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do Zamawiającego.</w:t>
            </w:r>
          </w:p>
          <w:p w14:paraId="702F4E47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lastRenderedPageBreak/>
              <w:t>na treść:</w:t>
            </w:r>
          </w:p>
          <w:p w14:paraId="61DADD25" w14:textId="3DA6A614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Wykonawca zobowiązuje się przez cały okres trwania umowy do posiadania aktualnych dokument</w:t>
            </w:r>
            <w:r w:rsidR="00FB7E25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w na cały dostarczany asortyment tzn.: pozwolenia na dopuszczenie do obrotu (świadectw rejestracji)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w Polsce lub pozwolenia wydanego przez Radę lub Komisję Europejską lub innych dokument</w:t>
            </w:r>
            <w:r w:rsidR="00FB7E25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w dopuszczających do obrotu na terenie Rzeczypospolitej Polskiej. W przypadku, gdy ważność dokumentu wygasa w trakcie realizacji dostaw, wykonawca zobowiązany jest we właściwym czasie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 xml:space="preserve">do złożenia wniosku o przedłużenie ważności świadectwa bądź pozwolenia i po jego uzyskaniu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 xml:space="preserve">do niezwłocznego przekazania w formie kserokopii potwierdzonej ,,za zgodność z oryginałem"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do Zamawiającego.- dotyczy tylko Zadania 1 oraz Zadania 2</w:t>
            </w:r>
          </w:p>
          <w:p w14:paraId="18496ED1" w14:textId="77777777" w:rsidR="00FB7E25" w:rsidRPr="00A46574" w:rsidRDefault="00FB7E25" w:rsidP="00FB7E25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A46574">
              <w:rPr>
                <w:sz w:val="22"/>
                <w:szCs w:val="22"/>
              </w:rPr>
              <w:t xml:space="preserve"> Zamawiający wyraża zgodę na powyższe. </w:t>
            </w:r>
            <w:r w:rsidRPr="00A46574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>
              <w:rPr>
                <w:sz w:val="22"/>
                <w:szCs w:val="22"/>
                <w:lang w:val="de-DE"/>
              </w:rPr>
              <w:t>6</w:t>
            </w:r>
            <w:r w:rsidRPr="00A46574">
              <w:rPr>
                <w:sz w:val="22"/>
                <w:szCs w:val="22"/>
                <w:lang w:val="de-DE"/>
              </w:rPr>
              <w:t xml:space="preserve"> do SWZ, tj. </w:t>
            </w:r>
            <w:proofErr w:type="spellStart"/>
            <w:r>
              <w:rPr>
                <w:sz w:val="22"/>
                <w:szCs w:val="22"/>
                <w:lang w:val="de-DE"/>
              </w:rPr>
              <w:t>Wzór</w:t>
            </w:r>
            <w:proofErr w:type="spellEnd"/>
            <w:r w:rsidRPr="00A46574">
              <w:rPr>
                <w:sz w:val="22"/>
                <w:szCs w:val="22"/>
                <w:lang w:val="de-DE"/>
              </w:rPr>
              <w:t xml:space="preserve"> umowy, który przesyła zainteresowanym Wykonawcom oraz zamieszcza na stronie internetowej Zamawiającego </w:t>
            </w:r>
            <w:r w:rsidRPr="00A46574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462CF40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C6426B" w14:textId="6C82E9C0" w:rsidR="00FB2723" w:rsidRPr="00A46574" w:rsidRDefault="00FB2723" w:rsidP="00FB272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7DB598EC" w14:textId="5E4AE99B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II. Formularz asortymentowo . cenowy . załącznik nr 2 do SWZ</w:t>
            </w:r>
          </w:p>
          <w:p w14:paraId="3AB88B4C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Zadanie nr 3 - Gazy techniczne wraz z dzierżawą butli</w:t>
            </w:r>
          </w:p>
          <w:p w14:paraId="54C4BC4C" w14:textId="3D3E1679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 xml:space="preserve">1. Proszę o wyodrębnienie pozycji .transport", z powodu utrudnień w zakresie skalkulowania w cenie gazu cen dotyczących transportu butli (cena ta zależna jest bowiem od ilości butli w danym kursie,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co jest bardzo trudne do zasymulowania potencjalnych koszt</w:t>
            </w:r>
            <w:r w:rsidR="00BB54A1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w). Prosimy o umieszczenie w formularzu asortymentowo . cenowym wiersza .transport" , jednostka miary = kurs. Powyższa zmiana umożliwi obniżenie ceny samego gazu z korzyścią dla Zamawiającego.</w:t>
            </w:r>
          </w:p>
          <w:p w14:paraId="1A7899B6" w14:textId="7B09BF74" w:rsidR="001A6349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 xml:space="preserve">2. Prosimy o odpowiednie skalkulowanie </w:t>
            </w:r>
            <w:proofErr w:type="spellStart"/>
            <w:r w:rsidRPr="00A46574">
              <w:rPr>
                <w:sz w:val="22"/>
                <w:szCs w:val="22"/>
              </w:rPr>
              <w:t>butlodni</w:t>
            </w:r>
            <w:proofErr w:type="spellEnd"/>
            <w:r w:rsidRPr="00A46574">
              <w:rPr>
                <w:sz w:val="22"/>
                <w:szCs w:val="22"/>
              </w:rPr>
              <w:t xml:space="preserve"> w zakresie każdego produktu ( 12 miesi.cy = 365 dni).Ponadto nieprawidłowo zostały określone ilości </w:t>
            </w:r>
            <w:proofErr w:type="spellStart"/>
            <w:r w:rsidRPr="00A46574">
              <w:rPr>
                <w:sz w:val="22"/>
                <w:szCs w:val="22"/>
              </w:rPr>
              <w:t>butlodni</w:t>
            </w:r>
            <w:proofErr w:type="spellEnd"/>
            <w:r w:rsidRPr="00A46574">
              <w:rPr>
                <w:sz w:val="22"/>
                <w:szCs w:val="22"/>
              </w:rPr>
              <w:t xml:space="preserve"> w odniesieniu do powietrza technicznego o poj. 40 l i acetylenu ( np. przewidziany jest zakup 1 szt. w skali roku, a dzierżawa obliczona jest dla 4 szt.)</w:t>
            </w:r>
          </w:p>
          <w:p w14:paraId="155E9AF5" w14:textId="11F0E532" w:rsidR="00726682" w:rsidRPr="00A46574" w:rsidRDefault="00726682" w:rsidP="0072668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A46574">
              <w:rPr>
                <w:sz w:val="22"/>
                <w:szCs w:val="22"/>
              </w:rPr>
              <w:t xml:space="preserve"> </w:t>
            </w:r>
            <w:r w:rsidRPr="00A46574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>
              <w:rPr>
                <w:sz w:val="22"/>
                <w:szCs w:val="22"/>
                <w:lang w:val="de-DE"/>
              </w:rPr>
              <w:t>2</w:t>
            </w:r>
            <w:r w:rsidRPr="00A46574">
              <w:rPr>
                <w:sz w:val="22"/>
                <w:szCs w:val="22"/>
                <w:lang w:val="de-DE"/>
              </w:rPr>
              <w:t xml:space="preserve"> do SWZ</w:t>
            </w:r>
            <w:r>
              <w:rPr>
                <w:sz w:val="22"/>
                <w:szCs w:val="22"/>
                <w:lang w:val="de-DE"/>
              </w:rPr>
              <w:t>/załącznik nr 1 do umowy</w:t>
            </w:r>
            <w:r w:rsidRPr="00A46574">
              <w:rPr>
                <w:sz w:val="22"/>
                <w:szCs w:val="22"/>
                <w:lang w:val="de-DE"/>
              </w:rPr>
              <w:t xml:space="preserve">, tj. </w:t>
            </w:r>
            <w:r>
              <w:rPr>
                <w:sz w:val="22"/>
                <w:szCs w:val="22"/>
                <w:lang w:val="de-DE"/>
              </w:rPr>
              <w:t>Formularz asortymentowo - cenowy</w:t>
            </w:r>
            <w:r w:rsidRPr="00A46574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D547A7">
              <w:rPr>
                <w:sz w:val="22"/>
                <w:szCs w:val="22"/>
                <w:lang w:val="de-DE"/>
              </w:rPr>
              <w:br/>
            </w:r>
            <w:r w:rsidRPr="00A46574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002CB1D" w14:textId="696B6744" w:rsidR="00726682" w:rsidRDefault="00726682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AD9663" w14:textId="6EC7B100" w:rsidR="001A6349" w:rsidRPr="00A46574" w:rsidRDefault="00BB54A1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1A6349" w:rsidRPr="00A46574">
              <w:rPr>
                <w:sz w:val="22"/>
                <w:szCs w:val="22"/>
              </w:rPr>
              <w:t>Wykonawca wnosi o zmianę zapisu z treści:</w:t>
            </w:r>
          </w:p>
          <w:p w14:paraId="616F2170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UWAGA:</w:t>
            </w:r>
          </w:p>
          <w:p w14:paraId="7F62BED8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Dzierżawione butle muszą być:</w:t>
            </w:r>
          </w:p>
          <w:p w14:paraId="0A4059A9" w14:textId="61955C58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- Oznakowane w spos</w:t>
            </w:r>
            <w:r w:rsidR="00BB54A1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b jednoznacznie identyfikujących właściciela, kt</w:t>
            </w:r>
            <w:r w:rsidR="00BB54A1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ry odpowiada za ich stan techniczny, bezpieczeństwo i dostosowanie do norm Unii Europejskiej zgodnie z odpowiednimi przepisami. Każda czasza butli winna być odpowiednio oznakowana kodem barwnym, zgodnie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z obowiązującymi normami europejskimi. Butle powinny być oznakowane i zawierać informację.:</w:t>
            </w:r>
          </w:p>
          <w:p w14:paraId="61BC5F2A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. nazwę gazu,</w:t>
            </w:r>
          </w:p>
          <w:p w14:paraId="129BC5FF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. ciężar własny butli wraz z osprzętem,</w:t>
            </w:r>
          </w:p>
          <w:p w14:paraId="7D078526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. najwyższy dopuszczalny ciężar i pojemność,</w:t>
            </w:r>
          </w:p>
          <w:p w14:paraId="248C07E1" w14:textId="7CABA555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. wysokość ciśnienia pr</w:t>
            </w:r>
            <w:r w:rsidR="00BB54A1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bnego i data ostatniej pr</w:t>
            </w:r>
            <w:r w:rsidR="00BB54A1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by,</w:t>
            </w:r>
          </w:p>
          <w:p w14:paraId="2B170CFE" w14:textId="7DE4982A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. na zaworach każdej butli standardowe folie termokurczliwe, pod nie ulotki, kt</w:t>
            </w:r>
            <w:r w:rsidR="00BB54A1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re zawierają podstawowe własności fizykochemiczne gazu,</w:t>
            </w:r>
          </w:p>
          <w:p w14:paraId="2E5A4657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. data produkcji i data ważności,</w:t>
            </w:r>
          </w:p>
          <w:p w14:paraId="584937D1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. ulotka z zasadami obchodzenia się z butlą.</w:t>
            </w:r>
          </w:p>
          <w:p w14:paraId="0BEF4052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lastRenderedPageBreak/>
              <w:t>na treść:</w:t>
            </w:r>
          </w:p>
          <w:p w14:paraId="748332C6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UWAGA:</w:t>
            </w:r>
          </w:p>
          <w:p w14:paraId="683FBD7A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Dzierżawione butle muszą być:</w:t>
            </w:r>
          </w:p>
          <w:p w14:paraId="7054F2B8" w14:textId="3A048A1D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Oznakowane w spos</w:t>
            </w:r>
            <w:r w:rsidR="00BB54A1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>b jednoznacznie identyfikujących właściciela, kt</w:t>
            </w:r>
            <w:r w:rsidR="00BB54A1">
              <w:rPr>
                <w:sz w:val="22"/>
                <w:szCs w:val="22"/>
              </w:rPr>
              <w:t>ó</w:t>
            </w:r>
            <w:r w:rsidRPr="00A46574">
              <w:rPr>
                <w:sz w:val="22"/>
                <w:szCs w:val="22"/>
              </w:rPr>
              <w:t xml:space="preserve">ry odpowiada za ich stan techniczny, bezpieczeństwo i dostosowanie do norm Unii Europejskiej zgodnie z odpowiednimi przepisami. Każda czasza butli winna być odpowiednio oznakowana kodem barwnym, zgodnie </w:t>
            </w:r>
            <w:r w:rsidR="00D547A7">
              <w:rPr>
                <w:sz w:val="22"/>
                <w:szCs w:val="22"/>
              </w:rPr>
              <w:br/>
            </w:r>
            <w:r w:rsidRPr="00A46574">
              <w:rPr>
                <w:sz w:val="22"/>
                <w:szCs w:val="22"/>
              </w:rPr>
              <w:t>z obowiązującymi normami europejskimi.</w:t>
            </w:r>
          </w:p>
          <w:p w14:paraId="05F07149" w14:textId="77777777" w:rsidR="001A6349" w:rsidRPr="00A46574" w:rsidRDefault="001A6349" w:rsidP="008020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sz w:val="22"/>
                <w:szCs w:val="22"/>
              </w:rPr>
              <w:t>Wyjaśnienie: Przepisy prawa przewidują rożne oznaczenia w zależności od rodzaju gazu. Zdaniem Wykonawcy wskazaniem, że butle musza być oznaczone zgodnie z przepisami prawa jest w zupełności wystarczające.</w:t>
            </w:r>
          </w:p>
          <w:p w14:paraId="11358F58" w14:textId="77777777" w:rsidR="00BB54A1" w:rsidRDefault="00BB54A1" w:rsidP="00BB54A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A46574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A46574">
              <w:rPr>
                <w:sz w:val="22"/>
                <w:szCs w:val="22"/>
              </w:rPr>
              <w:t xml:space="preserve"> Zamawiający </w:t>
            </w:r>
            <w:r>
              <w:rPr>
                <w:sz w:val="22"/>
                <w:szCs w:val="22"/>
              </w:rPr>
              <w:t>zmienia zapis na:</w:t>
            </w:r>
          </w:p>
          <w:p w14:paraId="684EE380" w14:textId="77777777" w:rsidR="00BB54A1" w:rsidRDefault="00BB54A1" w:rsidP="00BB54A1">
            <w:pPr>
              <w:spacing w:after="18"/>
              <w:ind w:left="-5" w:hanging="10"/>
            </w:pPr>
            <w:r>
              <w:rPr>
                <w:b/>
                <w:i/>
              </w:rPr>
              <w:t xml:space="preserve">UWAGA: </w:t>
            </w:r>
          </w:p>
          <w:p w14:paraId="357A9D63" w14:textId="77777777" w:rsidR="00BB54A1" w:rsidRPr="00BB54A1" w:rsidRDefault="00BB54A1" w:rsidP="00BB54A1">
            <w:pPr>
              <w:spacing w:after="5" w:line="247" w:lineRule="auto"/>
              <w:ind w:left="-5" w:right="546" w:hanging="10"/>
              <w:jc w:val="both"/>
              <w:rPr>
                <w:sz w:val="22"/>
                <w:szCs w:val="22"/>
              </w:rPr>
            </w:pPr>
            <w:r w:rsidRPr="00BB54A1">
              <w:rPr>
                <w:i/>
                <w:sz w:val="22"/>
                <w:szCs w:val="22"/>
              </w:rPr>
              <w:t xml:space="preserve">Dzierżawione butle muszą być: </w:t>
            </w:r>
          </w:p>
          <w:p w14:paraId="3BF4AA6B" w14:textId="77777777" w:rsidR="00BB54A1" w:rsidRPr="00BB54A1" w:rsidRDefault="00BB54A1" w:rsidP="00BB54A1">
            <w:pPr>
              <w:spacing w:after="5" w:line="247" w:lineRule="auto"/>
              <w:ind w:left="-5" w:right="546" w:hanging="10"/>
              <w:jc w:val="both"/>
              <w:rPr>
                <w:sz w:val="22"/>
                <w:szCs w:val="22"/>
              </w:rPr>
            </w:pPr>
            <w:r w:rsidRPr="00BB54A1">
              <w:rPr>
                <w:i/>
                <w:sz w:val="22"/>
                <w:szCs w:val="22"/>
              </w:rPr>
              <w:t xml:space="preserve">Oznakowane w sposób jednoznacznie identyfikujących właściciela, który odpowiada za ich stan techniczny, bezpieczeństwo i dostosowanie do norm Unii Europejskiej zgodnie z odpowiednimi przepisami. Każda czasza butli winna być odpowiednio oznakowana kodem barwnym, zgodnie z obowiązującymi normami europejskimi. </w:t>
            </w:r>
          </w:p>
          <w:p w14:paraId="54391627" w14:textId="5B49F7C5" w:rsidR="00BB54A1" w:rsidRPr="00A46574" w:rsidRDefault="00BB54A1" w:rsidP="00BB54A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574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>
              <w:rPr>
                <w:sz w:val="22"/>
                <w:szCs w:val="22"/>
                <w:lang w:val="de-DE"/>
              </w:rPr>
              <w:t>2</w:t>
            </w:r>
            <w:r w:rsidRPr="00A46574">
              <w:rPr>
                <w:sz w:val="22"/>
                <w:szCs w:val="22"/>
                <w:lang w:val="de-DE"/>
              </w:rPr>
              <w:t xml:space="preserve"> do SWZ</w:t>
            </w:r>
            <w:r>
              <w:rPr>
                <w:sz w:val="22"/>
                <w:szCs w:val="22"/>
                <w:lang w:val="de-DE"/>
              </w:rPr>
              <w:t>/załącznik nr 1 do umowy</w:t>
            </w:r>
            <w:r w:rsidRPr="00A46574">
              <w:rPr>
                <w:sz w:val="22"/>
                <w:szCs w:val="22"/>
                <w:lang w:val="de-DE"/>
              </w:rPr>
              <w:t xml:space="preserve">, </w:t>
            </w:r>
            <w:r w:rsidR="00D547A7">
              <w:rPr>
                <w:sz w:val="22"/>
                <w:szCs w:val="22"/>
                <w:lang w:val="de-DE"/>
              </w:rPr>
              <w:br/>
            </w:r>
            <w:r w:rsidRPr="00A46574">
              <w:rPr>
                <w:sz w:val="22"/>
                <w:szCs w:val="22"/>
                <w:lang w:val="de-DE"/>
              </w:rPr>
              <w:t xml:space="preserve">tj. </w:t>
            </w:r>
            <w:r>
              <w:rPr>
                <w:sz w:val="22"/>
                <w:szCs w:val="22"/>
                <w:lang w:val="de-DE"/>
              </w:rPr>
              <w:t>Formularz asortymentowo - cenowy</w:t>
            </w:r>
            <w:r w:rsidRPr="00A46574">
              <w:rPr>
                <w:sz w:val="22"/>
                <w:szCs w:val="22"/>
                <w:lang w:val="de-DE"/>
              </w:rPr>
              <w:t xml:space="preserve">, który przesyła zainteresowanym Wykonawcom </w:t>
            </w:r>
            <w:r w:rsidR="00D547A7">
              <w:rPr>
                <w:sz w:val="22"/>
                <w:szCs w:val="22"/>
                <w:lang w:val="de-DE"/>
              </w:rPr>
              <w:br/>
            </w:r>
            <w:r w:rsidRPr="00A46574">
              <w:rPr>
                <w:sz w:val="22"/>
                <w:szCs w:val="22"/>
                <w:lang w:val="de-DE"/>
              </w:rPr>
              <w:t xml:space="preserve">oraz zamieszcza na stronie internetowej Zamawiającego </w:t>
            </w:r>
            <w:r w:rsidRPr="00A46574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7EF471E" w14:textId="77777777" w:rsidR="001A6349" w:rsidRDefault="001A6349" w:rsidP="0080207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1E9EFD88" w14:textId="77777777" w:rsidR="00BB54A1" w:rsidRDefault="00BB54A1" w:rsidP="0080207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6497F337" w14:textId="7D302CB4" w:rsidR="00BB54A1" w:rsidRDefault="00BB54A1" w:rsidP="00BB54A1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pozostaje bez zmian tj. zgodnie z ogłoszeniem o zmianie zamówienia (nr </w:t>
            </w:r>
            <w:r w:rsidR="00AF3E5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) nr 202</w:t>
            </w:r>
            <w:r w:rsidR="00AF3E5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/BZP </w:t>
            </w:r>
            <w:r w:rsidR="00AF3E56">
              <w:rPr>
                <w:sz w:val="22"/>
                <w:szCs w:val="22"/>
              </w:rPr>
              <w:t>00343537/01</w:t>
            </w:r>
            <w:r>
              <w:rPr>
                <w:sz w:val="22"/>
                <w:szCs w:val="22"/>
              </w:rPr>
              <w:t xml:space="preserve"> z dnia </w:t>
            </w:r>
            <w:r w:rsidR="00AF3E56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.0</w:t>
            </w:r>
            <w:r w:rsidR="00AF3E56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.202</w:t>
            </w:r>
            <w:r w:rsidR="00AF3E5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r.</w:t>
            </w:r>
          </w:p>
          <w:p w14:paraId="01C2987F" w14:textId="77777777" w:rsidR="009B5A16" w:rsidRDefault="009B5A16" w:rsidP="009B5A16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</w:p>
          <w:p w14:paraId="020C98AD" w14:textId="7A6F4231" w:rsidR="00631D06" w:rsidRPr="00E61DAB" w:rsidRDefault="00631D06" w:rsidP="00631D06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 w:rsidRPr="00E61DAB">
              <w:rPr>
                <w:b/>
                <w:sz w:val="22"/>
                <w:szCs w:val="22"/>
                <w:u w:val="single"/>
              </w:rPr>
              <w:t xml:space="preserve">Zamawiający informuje, iż złożenie wraz z ofertą formularza asortymentowo - cenowego </w:t>
            </w:r>
            <w:r>
              <w:rPr>
                <w:b/>
                <w:sz w:val="22"/>
                <w:szCs w:val="22"/>
                <w:u w:val="single"/>
              </w:rPr>
              <w:br/>
            </w:r>
            <w:r w:rsidRPr="00E61DAB">
              <w:rPr>
                <w:b/>
                <w:sz w:val="22"/>
                <w:szCs w:val="22"/>
                <w:u w:val="single"/>
              </w:rPr>
              <w:t xml:space="preserve">sprzed modyfikacji z dnia </w:t>
            </w:r>
            <w:r>
              <w:rPr>
                <w:b/>
                <w:sz w:val="22"/>
                <w:szCs w:val="22"/>
                <w:u w:val="single"/>
              </w:rPr>
              <w:t>14</w:t>
            </w:r>
            <w:r w:rsidRPr="00E61DAB">
              <w:rPr>
                <w:b/>
                <w:sz w:val="22"/>
                <w:szCs w:val="22"/>
                <w:u w:val="single"/>
              </w:rPr>
              <w:t>.</w:t>
            </w:r>
            <w:r>
              <w:rPr>
                <w:b/>
                <w:sz w:val="22"/>
                <w:szCs w:val="22"/>
                <w:u w:val="single"/>
              </w:rPr>
              <w:t>09</w:t>
            </w:r>
            <w:r w:rsidRPr="00E61DAB">
              <w:rPr>
                <w:b/>
                <w:sz w:val="22"/>
                <w:szCs w:val="22"/>
                <w:u w:val="single"/>
              </w:rPr>
              <w:t>.202</w:t>
            </w:r>
            <w:r>
              <w:rPr>
                <w:b/>
                <w:sz w:val="22"/>
                <w:szCs w:val="22"/>
                <w:u w:val="single"/>
              </w:rPr>
              <w:t>2</w:t>
            </w:r>
            <w:r w:rsidRPr="00E61DAB">
              <w:rPr>
                <w:b/>
                <w:sz w:val="22"/>
                <w:szCs w:val="22"/>
                <w:u w:val="single"/>
              </w:rPr>
              <w:t xml:space="preserve"> r. poczyni u Zamawiającego obowiązek zastosowania wobec Wykonawcy art. 226 ust.1 pkt. 5 Ustawy.</w:t>
            </w:r>
          </w:p>
          <w:p w14:paraId="5C60A0FB" w14:textId="77777777" w:rsidR="00631D06" w:rsidRDefault="00631D06" w:rsidP="009B5A16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</w:p>
          <w:p w14:paraId="0281DAEA" w14:textId="0931F3BF" w:rsidR="009B5A16" w:rsidRDefault="009B5A16" w:rsidP="009B5A16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Zamawiający informuje, iż </w:t>
            </w:r>
            <w:r w:rsidR="00AF3E56">
              <w:rPr>
                <w:sz w:val="22"/>
                <w:szCs w:val="22"/>
                <w:u w:val="single"/>
              </w:rPr>
              <w:t xml:space="preserve">w przypadku </w:t>
            </w:r>
            <w:r>
              <w:rPr>
                <w:sz w:val="22"/>
                <w:szCs w:val="22"/>
                <w:u w:val="single"/>
              </w:rPr>
              <w:t>złożeni</w:t>
            </w:r>
            <w:r w:rsidR="00AF3E56">
              <w:rPr>
                <w:sz w:val="22"/>
                <w:szCs w:val="22"/>
                <w:u w:val="single"/>
              </w:rPr>
              <w:t>a</w:t>
            </w:r>
            <w:r>
              <w:rPr>
                <w:sz w:val="22"/>
                <w:szCs w:val="22"/>
                <w:u w:val="single"/>
              </w:rPr>
              <w:t xml:space="preserve"> wraz z ofertą </w:t>
            </w:r>
            <w:r w:rsidR="00AF3E56">
              <w:rPr>
                <w:sz w:val="22"/>
                <w:szCs w:val="22"/>
                <w:u w:val="single"/>
              </w:rPr>
              <w:t>wzoru</w:t>
            </w:r>
            <w:r>
              <w:rPr>
                <w:sz w:val="22"/>
                <w:szCs w:val="22"/>
                <w:u w:val="single"/>
              </w:rPr>
              <w:t xml:space="preserve"> umowy sprzed modyfikacji </w:t>
            </w:r>
            <w:r w:rsidR="00AF3E56">
              <w:rPr>
                <w:sz w:val="22"/>
                <w:szCs w:val="22"/>
                <w:u w:val="single"/>
              </w:rPr>
              <w:br/>
            </w:r>
            <w:r>
              <w:rPr>
                <w:sz w:val="22"/>
                <w:szCs w:val="22"/>
                <w:u w:val="single"/>
              </w:rPr>
              <w:t xml:space="preserve">z dnia </w:t>
            </w:r>
            <w:r w:rsidR="00AF3E56">
              <w:rPr>
                <w:sz w:val="22"/>
                <w:szCs w:val="22"/>
                <w:u w:val="single"/>
              </w:rPr>
              <w:t>14</w:t>
            </w:r>
            <w:r>
              <w:rPr>
                <w:sz w:val="22"/>
                <w:szCs w:val="22"/>
                <w:u w:val="single"/>
              </w:rPr>
              <w:t>.0</w:t>
            </w:r>
            <w:r w:rsidR="00AF3E56">
              <w:rPr>
                <w:sz w:val="22"/>
                <w:szCs w:val="22"/>
                <w:u w:val="single"/>
              </w:rPr>
              <w:t>9</w:t>
            </w:r>
            <w:r>
              <w:rPr>
                <w:sz w:val="22"/>
                <w:szCs w:val="22"/>
                <w:u w:val="single"/>
              </w:rPr>
              <w:t>.202</w:t>
            </w:r>
            <w:r w:rsidR="00AF3E56">
              <w:rPr>
                <w:sz w:val="22"/>
                <w:szCs w:val="22"/>
                <w:u w:val="single"/>
              </w:rPr>
              <w:t>2</w:t>
            </w:r>
            <w:r>
              <w:rPr>
                <w:sz w:val="22"/>
                <w:szCs w:val="22"/>
                <w:u w:val="single"/>
              </w:rPr>
              <w:t xml:space="preserve"> r. poczyni </w:t>
            </w:r>
            <w:r w:rsidR="00AF3E56">
              <w:rPr>
                <w:sz w:val="22"/>
                <w:szCs w:val="22"/>
                <w:u w:val="single"/>
              </w:rPr>
              <w:t xml:space="preserve">to </w:t>
            </w:r>
            <w:r>
              <w:rPr>
                <w:sz w:val="22"/>
                <w:szCs w:val="22"/>
                <w:u w:val="single"/>
              </w:rPr>
              <w:t xml:space="preserve">u Zamawiającego obowiązek zastosowania wobec Wykonawcy art. 223 </w:t>
            </w:r>
            <w:r>
              <w:rPr>
                <w:sz w:val="22"/>
                <w:szCs w:val="22"/>
                <w:u w:val="single"/>
              </w:rPr>
              <w:br/>
              <w:t>ust. 2 pkt. 3 Ustawy.</w:t>
            </w:r>
          </w:p>
          <w:p w14:paraId="72C36633" w14:textId="41882277" w:rsidR="00BB54A1" w:rsidRPr="00A46574" w:rsidRDefault="00BB54A1" w:rsidP="0080207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97484C8" w14:textId="77777777" w:rsidR="00BE7BFD" w:rsidRPr="00A46574" w:rsidRDefault="00BE7BFD" w:rsidP="00520165">
      <w:pPr>
        <w:jc w:val="both"/>
        <w:rPr>
          <w:sz w:val="22"/>
          <w:szCs w:val="22"/>
        </w:rPr>
      </w:pPr>
    </w:p>
    <w:p w14:paraId="2E130EE0" w14:textId="77777777" w:rsidR="009B5A16" w:rsidRDefault="009B5A16" w:rsidP="009B5A1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C2E6AAA" w14:textId="77777777" w:rsidR="009B5A16" w:rsidRDefault="009B5A16" w:rsidP="009B5A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BBEB395" w14:textId="77777777" w:rsidR="009B5A16" w:rsidRDefault="009B5A16" w:rsidP="009B5A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DFC1AF8" w14:textId="77777777" w:rsidR="009B5A16" w:rsidRDefault="009B5A16" w:rsidP="009B5A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616E332" w14:textId="392DD361" w:rsidR="006D4AB3" w:rsidRPr="00A46574" w:rsidRDefault="006D4AB3" w:rsidP="009B5A16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A4657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76497" w14:textId="77777777" w:rsidR="00F34B53" w:rsidRDefault="00F34B53">
      <w:r>
        <w:separator/>
      </w:r>
    </w:p>
  </w:endnote>
  <w:endnote w:type="continuationSeparator" w:id="0">
    <w:p w14:paraId="3A32B9F4" w14:textId="77777777" w:rsidR="00F34B53" w:rsidRDefault="00F3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046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B261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3801" w14:textId="77777777" w:rsidR="006D4AB3" w:rsidRDefault="00D547A7">
    <w:pPr>
      <w:pStyle w:val="Stopka"/>
      <w:tabs>
        <w:tab w:val="clear" w:pos="4536"/>
      </w:tabs>
      <w:jc w:val="center"/>
    </w:pPr>
    <w:r>
      <w:rPr>
        <w:noProof/>
      </w:rPr>
      <w:pict w14:anchorId="492AB139">
        <v:line id="_x0000_s1025" style="position:absolute;left:0;text-align:left;z-index:251657728" from="-3.85pt,8.75pt" to="455.15pt,8.75pt"/>
      </w:pict>
    </w:r>
  </w:p>
  <w:p w14:paraId="491F55F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F00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82F5F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226C32" w14:textId="77777777" w:rsidR="006D4AB3" w:rsidRDefault="006D4AB3">
    <w:pPr>
      <w:pStyle w:val="Stopka"/>
      <w:tabs>
        <w:tab w:val="clear" w:pos="4536"/>
        <w:tab w:val="left" w:pos="6237"/>
      </w:tabs>
    </w:pPr>
  </w:p>
  <w:p w14:paraId="299D6E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1CC5D" w14:textId="77777777" w:rsidR="00F34B53" w:rsidRDefault="00F34B53">
      <w:r>
        <w:separator/>
      </w:r>
    </w:p>
  </w:footnote>
  <w:footnote w:type="continuationSeparator" w:id="0">
    <w:p w14:paraId="5A360A4D" w14:textId="77777777" w:rsidR="00F34B53" w:rsidRDefault="00F34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43E70" w14:textId="77777777" w:rsidR="001A6349" w:rsidRDefault="001A6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58C9" w14:textId="77777777" w:rsidR="001A6349" w:rsidRDefault="001A63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AC8FB" w14:textId="77777777" w:rsidR="001A6349" w:rsidRDefault="001A6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1068976">
    <w:abstractNumId w:val="3"/>
  </w:num>
  <w:num w:numId="2" w16cid:durableId="1664162816">
    <w:abstractNumId w:val="6"/>
  </w:num>
  <w:num w:numId="3" w16cid:durableId="1727798148">
    <w:abstractNumId w:val="2"/>
  </w:num>
  <w:num w:numId="4" w16cid:durableId="1476142019">
    <w:abstractNumId w:val="5"/>
  </w:num>
  <w:num w:numId="5" w16cid:durableId="899174468">
    <w:abstractNumId w:val="0"/>
  </w:num>
  <w:num w:numId="6" w16cid:durableId="40329620">
    <w:abstractNumId w:val="1"/>
  </w:num>
  <w:num w:numId="7" w16cid:durableId="776799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B53"/>
    <w:rsid w:val="000236C4"/>
    <w:rsid w:val="00031374"/>
    <w:rsid w:val="000A1097"/>
    <w:rsid w:val="000C7C1C"/>
    <w:rsid w:val="000E2A8F"/>
    <w:rsid w:val="0012774F"/>
    <w:rsid w:val="00144B7A"/>
    <w:rsid w:val="00180C6E"/>
    <w:rsid w:val="001A6349"/>
    <w:rsid w:val="0029606A"/>
    <w:rsid w:val="004848F3"/>
    <w:rsid w:val="004A75F2"/>
    <w:rsid w:val="005144A9"/>
    <w:rsid w:val="00520165"/>
    <w:rsid w:val="005B1B08"/>
    <w:rsid w:val="00631D06"/>
    <w:rsid w:val="00632C3C"/>
    <w:rsid w:val="00662BDB"/>
    <w:rsid w:val="006A5DF1"/>
    <w:rsid w:val="006B7198"/>
    <w:rsid w:val="006C4046"/>
    <w:rsid w:val="006D4AB3"/>
    <w:rsid w:val="006F3B81"/>
    <w:rsid w:val="00726682"/>
    <w:rsid w:val="007D7198"/>
    <w:rsid w:val="00864A4B"/>
    <w:rsid w:val="00870F9F"/>
    <w:rsid w:val="008804B6"/>
    <w:rsid w:val="00897AB0"/>
    <w:rsid w:val="008A3553"/>
    <w:rsid w:val="009B5A16"/>
    <w:rsid w:val="00A46574"/>
    <w:rsid w:val="00A905AC"/>
    <w:rsid w:val="00AF3E56"/>
    <w:rsid w:val="00AF6C7E"/>
    <w:rsid w:val="00B8414A"/>
    <w:rsid w:val="00BA6584"/>
    <w:rsid w:val="00BB54A1"/>
    <w:rsid w:val="00BE7BFD"/>
    <w:rsid w:val="00C370F2"/>
    <w:rsid w:val="00C44EEC"/>
    <w:rsid w:val="00D22FFA"/>
    <w:rsid w:val="00D547A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4B53"/>
    <w:rsid w:val="00FB2723"/>
    <w:rsid w:val="00FB7E2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E2BA2E"/>
  <w15:chartTrackingRefBased/>
  <w15:docId w15:val="{6CF405D6-F3DC-4DF6-AB7F-85357EE26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BB54A1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1340</Words>
  <Characters>8637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2022-09-14T11:02:00Z</dcterms:created>
  <dcterms:modified xsi:type="dcterms:W3CDTF">2022-09-14T11:02:00Z</dcterms:modified>
</cp:coreProperties>
</file>