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CC0C6" w14:textId="0E474366" w:rsidR="00B04206" w:rsidRPr="009F44C7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9F44C7">
        <w:rPr>
          <w:rFonts w:asciiTheme="minorHAnsi" w:hAnsiTheme="minorHAnsi" w:cstheme="minorHAnsi"/>
          <w:b/>
          <w:bCs/>
          <w:sz w:val="24"/>
          <w:szCs w:val="24"/>
        </w:rPr>
        <w:t xml:space="preserve">Znak sprawy: </w:t>
      </w:r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A67C3D">
        <w:rPr>
          <w:rFonts w:asciiTheme="minorHAnsi" w:hAnsiTheme="minorHAnsi" w:cstheme="minorHAnsi"/>
          <w:b/>
          <w:bCs/>
          <w:sz w:val="24"/>
          <w:szCs w:val="24"/>
        </w:rPr>
        <w:t>109</w:t>
      </w:r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F0B2F" w:rsidRPr="009F44C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45BC429F" w14:textId="77777777" w:rsidR="00B639E0" w:rsidRPr="009F44C7" w:rsidRDefault="00B639E0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254ADAB" w14:textId="77777777" w:rsidR="00B639E0" w:rsidRPr="009F44C7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Theme="minorHAnsi" w:hAnsiTheme="minorHAnsi" w:cstheme="minorHAnsi"/>
          <w:b/>
          <w:bCs/>
          <w:i w:val="0"/>
          <w:szCs w:val="24"/>
        </w:rPr>
      </w:pP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Załącznik nr </w:t>
      </w:r>
      <w:r w:rsidR="00491A84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>do SWZ</w:t>
      </w:r>
    </w:p>
    <w:p w14:paraId="65976624" w14:textId="77777777" w:rsidR="00E616D4" w:rsidRPr="009F44C7" w:rsidRDefault="00E616D4" w:rsidP="003B310D">
      <w:pPr>
        <w:pStyle w:val="Nagwek2"/>
        <w:ind w:left="0"/>
        <w:rPr>
          <w:rFonts w:asciiTheme="minorHAnsi" w:hAnsiTheme="minorHAnsi" w:cstheme="minorHAnsi"/>
          <w:sz w:val="24"/>
        </w:rPr>
      </w:pPr>
    </w:p>
    <w:p w14:paraId="0EB6AABD" w14:textId="77777777" w:rsidR="009F44C7" w:rsidRPr="009F44C7" w:rsidRDefault="009F44C7" w:rsidP="009F44C7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9F44C7" w:rsidRPr="009F44C7" w14:paraId="4D91667C" w14:textId="77777777" w:rsidTr="00F31802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C0BFF9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9F44C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44C7" w:rsidRPr="009F44C7" w14:paraId="77A7562E" w14:textId="77777777" w:rsidTr="00F31802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714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A1F291" w14:textId="77777777" w:rsidTr="00F31802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2150D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0E74C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9F44C7" w:rsidRPr="009F44C7" w14:paraId="1A8174B0" w14:textId="77777777" w:rsidTr="00F31802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9871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F2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1ECF72EA" w14:textId="77777777" w:rsidTr="00F31802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663A5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8CA23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9F44C7" w:rsidRPr="009F44C7" w14:paraId="629B9BB1" w14:textId="77777777" w:rsidTr="00F31802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387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6B8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B7A423" w14:textId="77777777" w:rsidTr="00F3180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B0AF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BC9C0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9F44C7" w:rsidRPr="009F44C7" w14:paraId="7E048954" w14:textId="77777777" w:rsidTr="00F31802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C74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C718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767629EF" w14:textId="77777777" w:rsidTr="00F31802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1562C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7AA76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9F44C7" w:rsidRPr="009F44C7" w14:paraId="2EBD46CB" w14:textId="77777777" w:rsidTr="00F31802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A3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9C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B32CD4" w14:textId="77777777" w:rsidR="00B639E0" w:rsidRPr="009F44C7" w:rsidRDefault="00B639E0">
      <w:pPr>
        <w:ind w:left="567"/>
        <w:jc w:val="both"/>
        <w:rPr>
          <w:rFonts w:asciiTheme="minorHAnsi" w:hAnsiTheme="minorHAnsi" w:cstheme="minorHAnsi"/>
        </w:rPr>
      </w:pPr>
    </w:p>
    <w:p w14:paraId="25CBB096" w14:textId="77777777" w:rsidR="003C0D4C" w:rsidRPr="00E53D7E" w:rsidRDefault="002D6B17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53D7E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E53D7E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24DE4" w:rsidRPr="00E53D7E">
        <w:rPr>
          <w:rFonts w:asciiTheme="minorHAnsi" w:hAnsiTheme="minorHAnsi" w:cstheme="minorHAnsi"/>
          <w:sz w:val="22"/>
          <w:szCs w:val="24"/>
        </w:rPr>
        <w:t>podstawowy</w:t>
      </w:r>
      <w:r w:rsidR="00491A84" w:rsidRPr="00E53D7E">
        <w:rPr>
          <w:rFonts w:asciiTheme="minorHAnsi" w:hAnsiTheme="minorHAnsi" w:cstheme="minorHAnsi"/>
          <w:sz w:val="22"/>
          <w:szCs w:val="24"/>
        </w:rPr>
        <w:t>m</w:t>
      </w:r>
      <w:r w:rsidR="00B24DE4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E53D7E">
        <w:rPr>
          <w:rFonts w:asciiTheme="minorHAnsi" w:hAnsiTheme="minorHAnsi" w:cstheme="minorHAnsi"/>
          <w:sz w:val="22"/>
          <w:szCs w:val="24"/>
        </w:rPr>
        <w:t>pn.</w:t>
      </w:r>
      <w:r w:rsidR="00B04206" w:rsidRPr="00E53D7E">
        <w:rPr>
          <w:rFonts w:asciiTheme="minorHAnsi" w:hAnsiTheme="minorHAnsi" w:cstheme="minorHAnsi"/>
          <w:sz w:val="22"/>
          <w:szCs w:val="24"/>
        </w:rPr>
        <w:t>:</w:t>
      </w:r>
      <w:r w:rsidR="00E60230" w:rsidRPr="00E53D7E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12422FBB" w14:textId="70151AFC" w:rsidR="00B04206" w:rsidRPr="00E53D7E" w:rsidRDefault="00E03F6E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03F6E">
        <w:rPr>
          <w:rFonts w:asciiTheme="minorHAnsi" w:hAnsiTheme="minorHAnsi" w:cstheme="minorHAnsi"/>
          <w:b/>
          <w:sz w:val="22"/>
          <w:szCs w:val="24"/>
        </w:rPr>
        <w:t xml:space="preserve">Remont dachu na budynku </w:t>
      </w:r>
      <w:proofErr w:type="spellStart"/>
      <w:r w:rsidRPr="00E03F6E">
        <w:rPr>
          <w:rFonts w:asciiTheme="minorHAnsi" w:hAnsiTheme="minorHAnsi" w:cstheme="minorHAnsi"/>
          <w:b/>
          <w:sz w:val="22"/>
          <w:szCs w:val="24"/>
        </w:rPr>
        <w:t>Cz</w:t>
      </w:r>
      <w:proofErr w:type="spellEnd"/>
      <w:r w:rsidRPr="00E03F6E">
        <w:rPr>
          <w:rFonts w:asciiTheme="minorHAnsi" w:hAnsiTheme="minorHAnsi" w:cstheme="minorHAnsi"/>
          <w:b/>
          <w:sz w:val="22"/>
          <w:szCs w:val="24"/>
        </w:rPr>
        <w:t>-L (17-1) wraz z wykonaniem nowego wyłazu oraz podestów technicznych i schodów stalowych, Politechnika Krakowska, kampus CZYŻYNY, ul. Jana Pawła II 37 w Krakowie</w:t>
      </w:r>
      <w:r w:rsidR="004B2FEA" w:rsidRPr="00E53D7E">
        <w:rPr>
          <w:rFonts w:asciiTheme="minorHAnsi" w:hAnsiTheme="minorHAnsi" w:cstheme="minorHAnsi"/>
          <w:b/>
          <w:sz w:val="22"/>
          <w:szCs w:val="24"/>
        </w:rPr>
        <w:t xml:space="preserve">, </w:t>
      </w:r>
      <w:r w:rsidR="002D6B17" w:rsidRPr="00E53D7E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E53D7E">
        <w:rPr>
          <w:rFonts w:asciiTheme="minorHAnsi" w:hAnsiTheme="minorHAnsi" w:cstheme="minorHAnsi"/>
          <w:sz w:val="22"/>
          <w:szCs w:val="24"/>
        </w:rPr>
        <w:t>godnie</w:t>
      </w:r>
      <w:r w:rsidR="00C70E06" w:rsidRPr="00E53D7E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="002D6B17" w:rsidRPr="00E53D7E">
        <w:rPr>
          <w:rFonts w:asciiTheme="minorHAnsi" w:hAnsiTheme="minorHAnsi" w:cstheme="minorHAnsi"/>
          <w:sz w:val="22"/>
          <w:szCs w:val="24"/>
        </w:rPr>
        <w:t>za cenę</w:t>
      </w:r>
      <w:r w:rsidR="00C70E06" w:rsidRPr="00E53D7E">
        <w:rPr>
          <w:rFonts w:asciiTheme="minorHAnsi" w:hAnsiTheme="minorHAnsi" w:cstheme="minorHAnsi"/>
          <w:sz w:val="22"/>
          <w:szCs w:val="24"/>
        </w:rPr>
        <w:t>:</w:t>
      </w:r>
    </w:p>
    <w:p w14:paraId="102DC61E" w14:textId="77777777" w:rsidR="00C32B78" w:rsidRPr="009F44C7" w:rsidRDefault="00C32B78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9F44C7" w14:paraId="34219B7B" w14:textId="77777777" w:rsidTr="009F44C7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1634A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EFD180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netto</w:t>
            </w:r>
            <w:proofErr w:type="gramEnd"/>
          </w:p>
          <w:p w14:paraId="4044F09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CFC46D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stawka</w:t>
            </w:r>
          </w:p>
          <w:p w14:paraId="50AF5A12" w14:textId="77777777" w:rsidR="00C32B78" w:rsidRPr="009F44C7" w:rsidRDefault="00C32B78" w:rsidP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1F4186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brutto</w:t>
            </w:r>
            <w:proofErr w:type="gramEnd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wraz z podatkiem VAT</w:t>
            </w:r>
          </w:p>
        </w:tc>
      </w:tr>
      <w:tr w:rsidR="00C32B78" w:rsidRPr="009F44C7" w14:paraId="435F513B" w14:textId="77777777" w:rsidTr="009F44C7">
        <w:trPr>
          <w:trHeight w:val="1701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DB25" w14:textId="7A3B4E9F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1960">
              <w:rPr>
                <w:rFonts w:asciiTheme="minorHAnsi" w:hAnsiTheme="minorHAnsi" w:cstheme="minorHAnsi"/>
                <w:b/>
                <w:sz w:val="28"/>
              </w:rPr>
              <w:t>………….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B8A386" w14:textId="5FCEEB8D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23%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8828" w14:textId="52AB347E" w:rsidR="00C32B78" w:rsidRPr="00731960" w:rsidRDefault="00C32B78" w:rsidP="0073196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196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…………….. 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</w:tc>
      </w:tr>
    </w:tbl>
    <w:p w14:paraId="3ABC1116" w14:textId="77777777" w:rsidR="003C0D4C" w:rsidRPr="009F44C7" w:rsidRDefault="003C0D4C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9069" w:type="dxa"/>
        <w:tblLook w:val="04A0" w:firstRow="1" w:lastRow="0" w:firstColumn="1" w:lastColumn="0" w:noHBand="0" w:noVBand="1"/>
      </w:tblPr>
      <w:tblGrid>
        <w:gridCol w:w="7225"/>
        <w:gridCol w:w="851"/>
        <w:gridCol w:w="993"/>
      </w:tblGrid>
      <w:tr w:rsidR="009F44C7" w:rsidRPr="00A85027" w14:paraId="00E661CB" w14:textId="77777777" w:rsidTr="009F44C7">
        <w:trPr>
          <w:trHeight w:val="268"/>
        </w:trPr>
        <w:tc>
          <w:tcPr>
            <w:tcW w:w="7225" w:type="dxa"/>
            <w:vMerge w:val="restart"/>
            <w:shd w:val="clear" w:color="auto" w:fill="E2EFD9" w:themeFill="accent6" w:themeFillTint="33"/>
            <w:vAlign w:val="center"/>
          </w:tcPr>
          <w:p w14:paraId="30127123" w14:textId="5EF158C6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udzielonej </w:t>
            </w:r>
            <w:r w:rsidR="00637C2C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rękojmi </w:t>
            </w: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na roboty budowlane </w:t>
            </w:r>
            <w:proofErr w:type="gramStart"/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>wynosi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:*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br/>
            </w:r>
            <w:r>
              <w:rPr>
                <w:rFonts w:asciiTheme="minorHAnsi" w:hAnsiTheme="minorHAnsi" w:cstheme="minorHAnsi"/>
                <w:sz w:val="22"/>
                <w:szCs w:val="20"/>
              </w:rPr>
              <w:t>*</w:t>
            </w: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należy wstawić znak X obok oferowanej ilości lat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Pr="009F44C7">
              <w:rPr>
                <w:rFonts w:asciiTheme="minorHAnsi" w:hAnsiTheme="minorHAnsi" w:cstheme="minorHAnsi"/>
                <w:i/>
                <w:lang w:eastAsia="zh-CN"/>
              </w:rPr>
              <w:t>(kryterium oceny ofert)</w:t>
            </w: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79D1DD10" w14:textId="49E7CFE0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5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B07788" w14:textId="32156509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9F44C7" w:rsidRPr="00A85027" w14:paraId="0483D33D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04CEAC8E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07BE7EDC" w14:textId="0F2F5DCF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6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D1BE71" w14:textId="7F413D04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  <w:tr w:rsidR="009F44C7" w:rsidRPr="00A85027" w14:paraId="7D204F8B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171200D4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28B69364" w14:textId="2B9F4310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7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4B8B00" w14:textId="63BE500D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</w:tbl>
    <w:p w14:paraId="117194E9" w14:textId="77777777" w:rsidR="009F44C7" w:rsidRDefault="009F44C7" w:rsidP="00491A84">
      <w:pPr>
        <w:widowControl w:val="0"/>
        <w:ind w:right="1"/>
        <w:jc w:val="both"/>
        <w:rPr>
          <w:rFonts w:asciiTheme="minorHAnsi" w:hAnsiTheme="minorHAnsi" w:cstheme="minorHAnsi"/>
          <w:b/>
          <w:lang w:eastAsia="zh-CN"/>
        </w:rPr>
      </w:pPr>
    </w:p>
    <w:p w14:paraId="6ABB5F47" w14:textId="77777777" w:rsidR="00491A84" w:rsidRPr="00E53D7E" w:rsidRDefault="00491A84" w:rsidP="00491A84">
      <w:pPr>
        <w:suppressAutoHyphens/>
        <w:rPr>
          <w:rFonts w:asciiTheme="minorHAnsi" w:hAnsiTheme="minorHAnsi" w:cstheme="minorHAnsi"/>
          <w:b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Jednocześnie oświadczamy, że:</w:t>
      </w:r>
    </w:p>
    <w:p w14:paraId="31431EE7" w14:textId="77777777" w:rsidR="002F0B2F" w:rsidRPr="00E53D7E" w:rsidRDefault="002F0B2F" w:rsidP="00491A84">
      <w:pPr>
        <w:suppressAutoHyphens/>
        <w:rPr>
          <w:rFonts w:asciiTheme="minorHAnsi" w:hAnsiTheme="minorHAnsi" w:cstheme="minorHAnsi"/>
          <w:sz w:val="22"/>
          <w:szCs w:val="23"/>
          <w:lang w:eastAsia="zh-CN"/>
        </w:rPr>
      </w:pPr>
    </w:p>
    <w:p w14:paraId="77056446" w14:textId="6BE79106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Przedmiot zamówienia zostanie wykonany </w:t>
      </w: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w terminie zgodnym z SWZ</w:t>
      </w:r>
    </w:p>
    <w:p w14:paraId="24E4C1E6" w14:textId="77777777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 xml:space="preserve">Oświadczamy, że jesteśmy związani niniejszą ofertą od upływu terminu składania ofert do dnia wskazanego w </w:t>
      </w:r>
      <w:proofErr w:type="gramStart"/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SWZ .</w:t>
      </w:r>
      <w:proofErr w:type="gramEnd"/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</w:t>
      </w:r>
    </w:p>
    <w:p w14:paraId="76EF60C1" w14:textId="2DB37F01" w:rsidR="00491A84" w:rsidRPr="00E53D7E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Oświadczamy, że zapoznaliśmy się z postanowieniami umowy, określonymi w </w:t>
      </w:r>
      <w:bookmarkStart w:id="0" w:name="_GoBack"/>
      <w:bookmarkEnd w:id="0"/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SWZ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53D7E">
        <w:rPr>
          <w:rFonts w:asciiTheme="minorHAnsi" w:hAnsiTheme="minorHAnsi" w:cstheme="minorHAnsi"/>
          <w:sz w:val="22"/>
          <w:szCs w:val="23"/>
          <w:lang w:eastAsia="ar-SA"/>
        </w:rPr>
        <w:t>zamawiającego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i nie wnosimy do nich żadnych zastrzeżeń.</w:t>
      </w:r>
    </w:p>
    <w:p w14:paraId="585FC1E6" w14:textId="77777777" w:rsidR="00491A84" w:rsidRPr="00E53D7E" w:rsidRDefault="00491A84" w:rsidP="00491A84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3"/>
        </w:rPr>
      </w:pPr>
      <w:r w:rsidRPr="00E53D7E">
        <w:rPr>
          <w:rFonts w:asciiTheme="minorHAnsi" w:hAnsiTheme="minorHAnsi" w:cstheme="minorHAnsi"/>
          <w:sz w:val="22"/>
          <w:szCs w:val="23"/>
        </w:rPr>
        <w:lastRenderedPageBreak/>
        <w:t xml:space="preserve">Zobowiązujemy się do niezwłocznego poinformowania zamawiającego, jeżeli w trakcie prowadzenia postępowania nastąpi zmiana w zakresie aktualności </w:t>
      </w:r>
      <w:proofErr w:type="gramStart"/>
      <w:r w:rsidRPr="00E53D7E">
        <w:rPr>
          <w:rFonts w:asciiTheme="minorHAnsi" w:hAnsiTheme="minorHAnsi" w:cstheme="minorHAnsi"/>
          <w:sz w:val="22"/>
          <w:szCs w:val="23"/>
        </w:rPr>
        <w:t>dokumentów  i</w:t>
      </w:r>
      <w:proofErr w:type="gramEnd"/>
      <w:r w:rsidRPr="00E53D7E">
        <w:rPr>
          <w:rFonts w:asciiTheme="minorHAnsi" w:hAnsiTheme="minorHAnsi" w:cstheme="minorHAnsi"/>
          <w:sz w:val="22"/>
          <w:szCs w:val="23"/>
        </w:rPr>
        <w:t xml:space="preserve"> oświadczeń.</w:t>
      </w:r>
    </w:p>
    <w:p w14:paraId="6C9E8312" w14:textId="23CCAEF1" w:rsidR="00491A84" w:rsidRPr="009F44C7" w:rsidRDefault="009F44C7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Theme="minorHAnsi" w:hAnsiTheme="minorHAnsi" w:cstheme="minorHAnsi"/>
          <w:sz w:val="23"/>
          <w:szCs w:val="23"/>
          <w:lang w:eastAsia="zh-CN"/>
        </w:rPr>
      </w:pPr>
      <w:r>
        <w:rPr>
          <w:rFonts w:asciiTheme="minorHAnsi" w:hAnsiTheme="minorHAnsi" w:cstheme="minorHAnsi"/>
          <w:sz w:val="23"/>
          <w:szCs w:val="23"/>
          <w:lang w:eastAsia="zh-CN"/>
        </w:rPr>
        <w:t xml:space="preserve"> </w:t>
      </w:r>
    </w:p>
    <w:p w14:paraId="181746AC" w14:textId="6FFB1245" w:rsidR="00491A84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Theme="minorHAnsi" w:hAnsiTheme="minorHAnsi" w:cstheme="minorHAnsi"/>
          <w:sz w:val="23"/>
          <w:szCs w:val="23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9F44C7" w:rsidRPr="00A85027" w14:paraId="1ADE7F32" w14:textId="77777777" w:rsidTr="00F31802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6002044B" w14:textId="77777777" w:rsidR="009F44C7" w:rsidRPr="00E53D7E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>Oświadczam, że jestem:</w:t>
            </w:r>
          </w:p>
          <w:p w14:paraId="2087DE93" w14:textId="60760027" w:rsidR="009F44C7" w:rsidRPr="009F44C7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eastAsia="Calibri" w:hAnsiTheme="minorHAnsi" w:cstheme="minorHAnsi"/>
                <w:i/>
                <w:color w:val="FF0000"/>
                <w:sz w:val="14"/>
                <w:szCs w:val="14"/>
                <w:lang w:eastAsia="en-US"/>
              </w:rPr>
            </w:pPr>
            <w:r w:rsidRPr="009F44C7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Definicja MŚP zawarta jest w załączniku I do Rozporządzenia Komisji (UE) nr 651/2014 z dnia 17 czerwca 2014 r.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77266CD" w14:textId="77777777" w:rsidR="009F44C7" w:rsidRPr="00A85027" w:rsidRDefault="009F44C7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9F44C7" w:rsidRPr="00A85027" w14:paraId="79F2638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4C267E5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mikro</w:t>
            </w: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1118A804" w14:textId="77777777" w:rsidR="009F44C7" w:rsidRPr="00A85027" w:rsidRDefault="009F44C7" w:rsidP="00F31802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3590CBA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2E186E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01019A80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A4BB531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0EE1DDD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0A08AFC4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43641F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1572DB1E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E53D7E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E53D7E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724CB7DB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5347601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308DB936" w14:textId="75FD6DA5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inny rodzaj</w:t>
            </w:r>
          </w:p>
        </w:tc>
        <w:tc>
          <w:tcPr>
            <w:tcW w:w="1871" w:type="dxa"/>
          </w:tcPr>
          <w:p w14:paraId="48071898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30F8348" w14:textId="77777777" w:rsidR="00491A84" w:rsidRPr="009F44C7" w:rsidRDefault="00491A84" w:rsidP="004200EE">
      <w:pPr>
        <w:tabs>
          <w:tab w:val="left" w:pos="2520"/>
          <w:tab w:val="left" w:pos="2586"/>
        </w:tabs>
        <w:suppressAutoHyphens/>
        <w:rPr>
          <w:rFonts w:asciiTheme="minorHAnsi" w:hAnsiTheme="minorHAnsi" w:cstheme="minorHAnsi"/>
          <w:lang w:eastAsia="zh-CN"/>
        </w:rPr>
      </w:pPr>
    </w:p>
    <w:p w14:paraId="052C17C8" w14:textId="1664547F" w:rsidR="00491A84" w:rsidRPr="00E53D7E" w:rsidRDefault="00491A84" w:rsidP="00491A84">
      <w:pPr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>Oświadczam, że wypełniłem obowiązki informacyjne przewidziane w art. 13 lub art. 14 RODO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*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wobec osób fizycznych, 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od których dane osobowe bezpośrednio lub pośrednio pozyskałem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 celu ubiegania się o udzielenie zamówienia publicznego w niniejszym </w:t>
      </w:r>
      <w:proofErr w:type="gramStart"/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>postępowaniu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.*</w:t>
      </w:r>
      <w:proofErr w:type="gramEnd"/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* </w:t>
      </w:r>
    </w:p>
    <w:p w14:paraId="07991719" w14:textId="77777777" w:rsidR="00491A84" w:rsidRPr="009F44C7" w:rsidRDefault="00491A84" w:rsidP="00491A84">
      <w:pPr>
        <w:ind w:left="426"/>
        <w:jc w:val="both"/>
        <w:rPr>
          <w:rFonts w:asciiTheme="minorHAnsi" w:hAnsiTheme="minorHAnsi" w:cstheme="minorHAnsi"/>
          <w:lang w:eastAsia="zh-CN"/>
        </w:rPr>
      </w:pPr>
    </w:p>
    <w:p w14:paraId="1717D079" w14:textId="77777777" w:rsidR="00491A84" w:rsidRPr="009F44C7" w:rsidRDefault="00491A84" w:rsidP="00491A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hAnsiTheme="minorHAnsi" w:cstheme="minorHAnsi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E9D9A8" w14:textId="36587B8B" w:rsidR="00491A84" w:rsidRPr="00C3484C" w:rsidRDefault="00491A84" w:rsidP="00C3484C">
      <w:pPr>
        <w:suppressAutoHyphens/>
        <w:ind w:left="142" w:hanging="142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**</w:t>
      </w:r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W </w:t>
      </w:r>
      <w:proofErr w:type="gramStart"/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>przypadku</w:t>
      </w:r>
      <w:proofErr w:type="gramEnd"/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 gdy wykonawca </w:t>
      </w: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500143" w14:textId="58B517A2" w:rsidR="0087404D" w:rsidRPr="00E53D7E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4394"/>
        <w:gridCol w:w="2523"/>
        <w:gridCol w:w="1871"/>
      </w:tblGrid>
      <w:tr w:rsidR="004200EE" w:rsidRPr="00E53D7E" w14:paraId="2D575C6F" w14:textId="77777777" w:rsidTr="00F31802">
        <w:trPr>
          <w:trHeight w:val="425"/>
        </w:trPr>
        <w:tc>
          <w:tcPr>
            <w:tcW w:w="6917" w:type="dxa"/>
            <w:gridSpan w:val="2"/>
            <w:shd w:val="clear" w:color="auto" w:fill="D9D9D9" w:themeFill="background1" w:themeFillShade="D9"/>
            <w:vAlign w:val="center"/>
          </w:tcPr>
          <w:p w14:paraId="2F881381" w14:textId="3CB85306" w:rsidR="004200EE" w:rsidRPr="00E53D7E" w:rsidRDefault="004200EE" w:rsidP="00F31802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Oświadczam, że warunki udziału w postępowaniu </w:t>
            </w:r>
            <w:r w:rsidRPr="00B85F25">
              <w:rPr>
                <w:rFonts w:asciiTheme="minorHAnsi" w:hAnsiTheme="minorHAnsi" w:cstheme="minorHAnsi"/>
                <w:b/>
                <w:sz w:val="22"/>
              </w:rPr>
              <w:t>określone w pkt. 8 SWZ</w:t>
            </w:r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proofErr w:type="gramStart"/>
            <w:r w:rsidRPr="00E53D7E">
              <w:rPr>
                <w:rFonts w:asciiTheme="minorHAnsi" w:hAnsiTheme="minorHAnsi" w:cstheme="minorHAnsi"/>
                <w:b/>
                <w:sz w:val="22"/>
              </w:rPr>
              <w:t>spełniam:</w:t>
            </w:r>
            <w:r w:rsidRPr="00E53D7E">
              <w:rPr>
                <w:rFonts w:asciiTheme="minorHAnsi" w:hAnsiTheme="minorHAnsi" w:cstheme="minorHAnsi"/>
                <w:i/>
                <w:sz w:val="12"/>
                <w:szCs w:val="14"/>
              </w:rPr>
              <w:t>.</w:t>
            </w:r>
            <w:proofErr w:type="gramEnd"/>
            <w:r w:rsidRPr="00E53D7E">
              <w:rPr>
                <w:rFonts w:asciiTheme="minorHAnsi" w:hAnsiTheme="minorHAnsi" w:cstheme="minorHAnsi"/>
                <w:i/>
                <w:sz w:val="12"/>
                <w:szCs w:val="14"/>
              </w:rPr>
              <w:t xml:space="preserve">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260F9AF" w14:textId="77777777" w:rsidR="004200EE" w:rsidRPr="00E53D7E" w:rsidRDefault="004200EE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20"/>
              </w:rPr>
              <w:t>(wstawić znak X)</w:t>
            </w:r>
          </w:p>
        </w:tc>
      </w:tr>
      <w:tr w:rsidR="004200EE" w:rsidRPr="00E53D7E" w14:paraId="72D7CEA5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E2EFD9" w:themeFill="accent6" w:themeFillTint="33"/>
            <w:vAlign w:val="center"/>
          </w:tcPr>
          <w:p w14:paraId="0B81C819" w14:textId="4397A36F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samodzielnie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0CE61C49" w14:textId="77777777" w:rsidR="004200EE" w:rsidRPr="00E53D7E" w:rsidRDefault="004200EE" w:rsidP="00E53D7E">
            <w:pPr>
              <w:ind w:left="284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57EB055E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FFF2CC" w:themeFill="accent4" w:themeFillTint="33"/>
            <w:vAlign w:val="center"/>
          </w:tcPr>
          <w:p w14:paraId="2745923E" w14:textId="097DF257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powołujemy się na zasoby podmiotu trzeciego</w:t>
            </w:r>
          </w:p>
        </w:tc>
        <w:tc>
          <w:tcPr>
            <w:tcW w:w="1871" w:type="dxa"/>
            <w:vAlign w:val="center"/>
          </w:tcPr>
          <w:p w14:paraId="330813C4" w14:textId="77777777" w:rsidR="004200EE" w:rsidRPr="00E53D7E" w:rsidRDefault="004200EE" w:rsidP="00E53D7E">
            <w:pPr>
              <w:ind w:left="-436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67A226C5" w14:textId="77777777" w:rsidTr="00E53D7E">
        <w:trPr>
          <w:trHeight w:val="340"/>
        </w:trPr>
        <w:tc>
          <w:tcPr>
            <w:tcW w:w="4394" w:type="dxa"/>
            <w:shd w:val="clear" w:color="auto" w:fill="FFF2CC" w:themeFill="accent4" w:themeFillTint="33"/>
            <w:vAlign w:val="center"/>
          </w:tcPr>
          <w:p w14:paraId="0ABEF28F" w14:textId="11705CC0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18"/>
                <w:szCs w:val="20"/>
                <w:lang w:eastAsia="zh-CN"/>
              </w:rPr>
              <w:t>podać nazwę i siedzibę</w:t>
            </w:r>
          </w:p>
        </w:tc>
        <w:tc>
          <w:tcPr>
            <w:tcW w:w="4394" w:type="dxa"/>
            <w:gridSpan w:val="2"/>
            <w:shd w:val="clear" w:color="auto" w:fill="FFF2CC" w:themeFill="accent4" w:themeFillTint="33"/>
            <w:vAlign w:val="center"/>
          </w:tcPr>
          <w:p w14:paraId="50AF1414" w14:textId="3957A3DB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w następującym zakresie</w:t>
            </w:r>
          </w:p>
        </w:tc>
      </w:tr>
      <w:tr w:rsidR="004200EE" w:rsidRPr="00E53D7E" w14:paraId="6E193409" w14:textId="77777777" w:rsidTr="00E53D7E">
        <w:trPr>
          <w:trHeight w:val="794"/>
        </w:trPr>
        <w:tc>
          <w:tcPr>
            <w:tcW w:w="4394" w:type="dxa"/>
            <w:vAlign w:val="center"/>
          </w:tcPr>
          <w:p w14:paraId="7A33E624" w14:textId="77777777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4A63B4BB" w14:textId="4B3638F5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F4D2B4D" w14:textId="0AD63529" w:rsidR="00491A84" w:rsidRPr="009F44C7" w:rsidRDefault="00491A84" w:rsidP="00491A84">
      <w:pPr>
        <w:tabs>
          <w:tab w:val="left" w:pos="0"/>
        </w:tabs>
        <w:suppressAutoHyphens/>
        <w:ind w:left="426" w:right="1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6E82F925" w14:textId="1970EC66" w:rsidR="00491A84" w:rsidRPr="009F44C7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Theme="minorHAnsi" w:hAnsiTheme="minorHAnsi" w:cstheme="minorHAnsi"/>
          <w:b/>
          <w:sz w:val="23"/>
          <w:szCs w:val="23"/>
          <w:lang w:eastAsia="zh-CN"/>
        </w:rPr>
      </w:pP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Oświadczam/y, że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FFF2CC" w:themeFill="accent4" w:themeFillTint="33"/>
          <w:lang w:eastAsia="zh-CN"/>
        </w:rPr>
        <w:t>zamierzam/y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/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E2EFD9" w:themeFill="accent6" w:themeFillTint="33"/>
          <w:lang w:eastAsia="zh-CN"/>
        </w:rPr>
        <w:t>nie zamierzam/y</w:t>
      </w:r>
      <w:r w:rsidR="00C3484C">
        <w:rPr>
          <w:rFonts w:asciiTheme="minorHAnsi" w:hAnsiTheme="minorHAnsi" w:cstheme="minorHAnsi"/>
          <w:sz w:val="23"/>
          <w:szCs w:val="23"/>
          <w:lang w:eastAsia="zh-CN"/>
        </w:rPr>
        <w:t>*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powierzyć realizację następujących części zamówienia podwykonawcom:</w:t>
      </w:r>
    </w:p>
    <w:tbl>
      <w:tblPr>
        <w:tblW w:w="4775" w:type="pct"/>
        <w:tblInd w:w="418" w:type="dxa"/>
        <w:tblLook w:val="00A0" w:firstRow="1" w:lastRow="0" w:firstColumn="1" w:lastColumn="0" w:noHBand="0" w:noVBand="0"/>
      </w:tblPr>
      <w:tblGrid>
        <w:gridCol w:w="541"/>
        <w:gridCol w:w="5541"/>
        <w:gridCol w:w="2565"/>
      </w:tblGrid>
      <w:tr w:rsidR="004200EE" w:rsidRPr="00A85027" w14:paraId="7D7C9581" w14:textId="77777777" w:rsidTr="00C3484C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52EB128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1F3380B8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15DDCFF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980D8C6" w14:textId="77777777" w:rsidR="004200EE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Firma podwykonawcy             </w:t>
            </w:r>
          </w:p>
          <w:p w14:paraId="5F092927" w14:textId="77777777" w:rsidR="004200EE" w:rsidRPr="00441B76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41B76">
              <w:rPr>
                <w:rFonts w:asciiTheme="minorHAnsi" w:hAnsiTheme="minorHAnsi" w:cstheme="minorHAnsi"/>
                <w:i/>
                <w:sz w:val="22"/>
                <w:szCs w:val="22"/>
              </w:rPr>
              <w:t>(o ile jest znana)</w:t>
            </w:r>
          </w:p>
        </w:tc>
      </w:tr>
      <w:tr w:rsidR="004200EE" w:rsidRPr="00A85027" w14:paraId="1D0965E2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07BFC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51C7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B3A53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00EE" w:rsidRPr="00A85027" w14:paraId="55F6F80D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65FF4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BC6BD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43C38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19CE7EB" w14:textId="65A9F4C0" w:rsidR="00491A84" w:rsidRPr="00B910FA" w:rsidRDefault="00B910FA" w:rsidP="00B910FA">
      <w:pPr>
        <w:tabs>
          <w:tab w:val="left" w:pos="0"/>
        </w:tabs>
        <w:suppressAutoHyphens/>
        <w:ind w:right="1"/>
        <w:rPr>
          <w:rFonts w:asciiTheme="minorHAnsi" w:hAnsiTheme="minorHAnsi" w:cstheme="minorHAnsi"/>
          <w:i/>
          <w:sz w:val="16"/>
          <w:szCs w:val="16"/>
          <w:lang w:eastAsia="zh-CN"/>
        </w:rPr>
      </w:pPr>
      <w:r w:rsidRPr="00B910FA">
        <w:rPr>
          <w:rFonts w:asciiTheme="minorHAnsi" w:hAnsiTheme="minorHAnsi" w:cstheme="minorHAnsi"/>
          <w:sz w:val="16"/>
          <w:szCs w:val="16"/>
          <w:lang w:eastAsia="zh-CN"/>
        </w:rPr>
        <w:t>*</w:t>
      </w:r>
      <w:r w:rsidRPr="00B910FA">
        <w:rPr>
          <w:rFonts w:asciiTheme="minorHAnsi" w:hAnsiTheme="minorHAnsi" w:cstheme="minorHAnsi"/>
          <w:i/>
          <w:sz w:val="16"/>
          <w:szCs w:val="16"/>
          <w:lang w:eastAsia="zh-CN"/>
        </w:rPr>
        <w:t>niepotrzebne skreślić</w:t>
      </w:r>
    </w:p>
    <w:p w14:paraId="247DE082" w14:textId="77777777" w:rsidR="00491A84" w:rsidRPr="009F44C7" w:rsidRDefault="00491A84" w:rsidP="00491A84">
      <w:pPr>
        <w:tabs>
          <w:tab w:val="left" w:pos="0"/>
        </w:tabs>
        <w:suppressAutoHyphens/>
        <w:ind w:right="1"/>
        <w:jc w:val="both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32E56450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lang w:eastAsia="zh-CN"/>
        </w:rPr>
      </w:pPr>
    </w:p>
    <w:p w14:paraId="25460E22" w14:textId="77777777" w:rsidR="003C0D4C" w:rsidRPr="009F44C7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</w:p>
    <w:p w14:paraId="0B98E341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0352F13C" w14:textId="77777777" w:rsidR="00491A84" w:rsidRPr="009F44C7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9F44C7" w:rsidSect="0069283F">
      <w:footerReference w:type="even" r:id="rId11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CEE95" w14:textId="77777777" w:rsidR="00ED5FD9" w:rsidRDefault="00ED5FD9">
      <w:r>
        <w:separator/>
      </w:r>
    </w:p>
  </w:endnote>
  <w:endnote w:type="continuationSeparator" w:id="0">
    <w:p w14:paraId="1998D465" w14:textId="77777777" w:rsidR="00ED5FD9" w:rsidRDefault="00ED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F1B6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2B7850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C9E34" w14:textId="77777777" w:rsidR="00ED5FD9" w:rsidRDefault="00ED5FD9">
      <w:r>
        <w:separator/>
      </w:r>
    </w:p>
  </w:footnote>
  <w:footnote w:type="continuationSeparator" w:id="0">
    <w:p w14:paraId="29E27798" w14:textId="77777777" w:rsidR="00ED5FD9" w:rsidRDefault="00ED5FD9">
      <w:r>
        <w:continuationSeparator/>
      </w:r>
    </w:p>
  </w:footnote>
  <w:footnote w:id="1">
    <w:p w14:paraId="2E51B888" w14:textId="77777777" w:rsidR="009F44C7" w:rsidRPr="00091B1B" w:rsidRDefault="009F44C7" w:rsidP="009F44C7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6B7323"/>
    <w:multiLevelType w:val="hybridMultilevel"/>
    <w:tmpl w:val="589A9EAC"/>
    <w:lvl w:ilvl="0" w:tplc="9B1ABAD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578A5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054CC"/>
    <w:rsid w:val="00210478"/>
    <w:rsid w:val="0021541F"/>
    <w:rsid w:val="002447A0"/>
    <w:rsid w:val="00257D3C"/>
    <w:rsid w:val="00274F1A"/>
    <w:rsid w:val="002844D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200EE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37C2C"/>
    <w:rsid w:val="00641579"/>
    <w:rsid w:val="00647A8A"/>
    <w:rsid w:val="00656A3C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1960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15876"/>
    <w:rsid w:val="0092106E"/>
    <w:rsid w:val="009268D8"/>
    <w:rsid w:val="00930F5C"/>
    <w:rsid w:val="00940636"/>
    <w:rsid w:val="009A3137"/>
    <w:rsid w:val="009B5029"/>
    <w:rsid w:val="009B51E3"/>
    <w:rsid w:val="009C2BDB"/>
    <w:rsid w:val="009D5C1C"/>
    <w:rsid w:val="009E5FB3"/>
    <w:rsid w:val="009F44C7"/>
    <w:rsid w:val="00A067B1"/>
    <w:rsid w:val="00A23458"/>
    <w:rsid w:val="00A67C3D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85F25"/>
    <w:rsid w:val="00B910FA"/>
    <w:rsid w:val="00B9752F"/>
    <w:rsid w:val="00BC1E84"/>
    <w:rsid w:val="00BE2535"/>
    <w:rsid w:val="00BE751B"/>
    <w:rsid w:val="00C32B78"/>
    <w:rsid w:val="00C3484C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03F6E"/>
    <w:rsid w:val="00E10C05"/>
    <w:rsid w:val="00E26FD6"/>
    <w:rsid w:val="00E42716"/>
    <w:rsid w:val="00E45581"/>
    <w:rsid w:val="00E53D7E"/>
    <w:rsid w:val="00E60230"/>
    <w:rsid w:val="00E607EA"/>
    <w:rsid w:val="00E616D4"/>
    <w:rsid w:val="00EC0743"/>
    <w:rsid w:val="00ED5FD9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9377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2Znak">
    <w:name w:val="Nagłówek 2 Znak"/>
    <w:link w:val="Nagwek2"/>
    <w:uiPriority w:val="9"/>
    <w:rsid w:val="009F44C7"/>
    <w:rPr>
      <w:rFonts w:ascii="Arial" w:hAnsi="Arial" w:cs="Arial"/>
      <w:b/>
      <w:bCs/>
      <w:sz w:val="32"/>
      <w:szCs w:val="24"/>
    </w:rPr>
  </w:style>
  <w:style w:type="paragraph" w:styleId="Tekstdymka">
    <w:name w:val="Balloon Text"/>
    <w:basedOn w:val="Normalny"/>
    <w:link w:val="TekstdymkaZnak"/>
    <w:rsid w:val="00B85F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5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CCE89-7FF3-480B-B9E8-98E8AF7E6F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0FB89F-5B3C-4C6B-9B85-9D4A7008B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500D1E-B467-4FC1-B14B-4E4757B3A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D08466-1166-46EA-9620-63A120628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Bartłomiej Baziak</cp:lastModifiedBy>
  <cp:revision>2</cp:revision>
  <cp:lastPrinted>2022-07-28T13:08:00Z</cp:lastPrinted>
  <dcterms:created xsi:type="dcterms:W3CDTF">2022-09-09T14:34:00Z</dcterms:created>
  <dcterms:modified xsi:type="dcterms:W3CDTF">2022-09-09T14:34:00Z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