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5C682" w14:textId="77777777" w:rsidR="005C0930" w:rsidRDefault="00E227B4" w:rsidP="005C0930">
      <w:pPr>
        <w:spacing w:after="240"/>
        <w:jc w:val="right"/>
        <w:rPr>
          <w:sz w:val="22"/>
          <w:szCs w:val="22"/>
        </w:rPr>
      </w:pPr>
      <w:r w:rsidRPr="00E227B4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E227B4">
        <w:rPr>
          <w:sz w:val="22"/>
          <w:szCs w:val="22"/>
        </w:rPr>
        <w:t>2022-09-16</w:t>
      </w:r>
    </w:p>
    <w:p w14:paraId="597D1FC6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3038D1C3" w14:textId="77777777" w:rsidR="00E227B4" w:rsidRPr="00E227B4" w:rsidRDefault="00E227B4" w:rsidP="005C0930">
      <w:pPr>
        <w:rPr>
          <w:b/>
          <w:bCs/>
          <w:sz w:val="22"/>
          <w:szCs w:val="22"/>
        </w:rPr>
      </w:pPr>
      <w:r w:rsidRPr="00E227B4">
        <w:rPr>
          <w:b/>
          <w:bCs/>
          <w:sz w:val="22"/>
          <w:szCs w:val="22"/>
        </w:rPr>
        <w:t>Szpital Wojewódzki w Poznaniu</w:t>
      </w:r>
    </w:p>
    <w:p w14:paraId="0ED3EFB9" w14:textId="77777777" w:rsidR="005C0930" w:rsidRPr="00D91931" w:rsidRDefault="00E227B4" w:rsidP="005C0930">
      <w:pPr>
        <w:rPr>
          <w:b/>
          <w:bCs/>
          <w:sz w:val="22"/>
          <w:szCs w:val="22"/>
        </w:rPr>
      </w:pPr>
      <w:r w:rsidRPr="00E227B4">
        <w:rPr>
          <w:b/>
          <w:bCs/>
          <w:sz w:val="22"/>
          <w:szCs w:val="22"/>
        </w:rPr>
        <w:t>Dział Zamówień Publicznych</w:t>
      </w:r>
    </w:p>
    <w:p w14:paraId="73A0436D" w14:textId="45A01CE8" w:rsidR="005C0930" w:rsidRPr="00BD5546" w:rsidRDefault="00110EFC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227B4" w:rsidRPr="00E227B4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E227B4" w:rsidRPr="00E227B4">
        <w:rPr>
          <w:sz w:val="22"/>
          <w:szCs w:val="22"/>
        </w:rPr>
        <w:t>7/19</w:t>
      </w:r>
    </w:p>
    <w:p w14:paraId="6647A7C7" w14:textId="77777777" w:rsidR="005C0930" w:rsidRPr="00BD5546" w:rsidRDefault="00E227B4" w:rsidP="005C0930">
      <w:pPr>
        <w:rPr>
          <w:sz w:val="22"/>
          <w:szCs w:val="22"/>
        </w:rPr>
      </w:pPr>
      <w:r w:rsidRPr="00E227B4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E227B4">
        <w:rPr>
          <w:sz w:val="22"/>
          <w:szCs w:val="22"/>
        </w:rPr>
        <w:t>Poznań</w:t>
      </w:r>
    </w:p>
    <w:p w14:paraId="0091C60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667F5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2FF80F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227B4" w:rsidRPr="00E227B4">
        <w:rPr>
          <w:b/>
          <w:sz w:val="22"/>
          <w:szCs w:val="22"/>
        </w:rPr>
        <w:t>SZW/DZP/50/2022</w:t>
      </w:r>
      <w:r w:rsidR="005C0930" w:rsidRPr="00D91931">
        <w:rPr>
          <w:sz w:val="22"/>
          <w:szCs w:val="22"/>
        </w:rPr>
        <w:tab/>
        <w:t xml:space="preserve"> </w:t>
      </w:r>
    </w:p>
    <w:p w14:paraId="514C3988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47E753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58261F4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5F4786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BCBC93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7DFE9967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B50072B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382FD51D" w14:textId="6EB05F9C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227B4" w:rsidRPr="00E227B4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227B4" w:rsidRPr="00E227B4">
        <w:rPr>
          <w:b/>
          <w:bCs/>
          <w:sz w:val="22"/>
          <w:szCs w:val="22"/>
        </w:rPr>
        <w:t xml:space="preserve">Dostawa gazów technicznych </w:t>
      </w:r>
      <w:r w:rsidR="00110EFC">
        <w:rPr>
          <w:b/>
          <w:bCs/>
          <w:sz w:val="22"/>
          <w:szCs w:val="22"/>
        </w:rPr>
        <w:br/>
      </w:r>
      <w:r w:rsidR="00E227B4" w:rsidRPr="00E227B4">
        <w:rPr>
          <w:b/>
          <w:bCs/>
          <w:sz w:val="22"/>
          <w:szCs w:val="22"/>
        </w:rPr>
        <w:t>wraz z dzierżawą butli do Szpitala Wojewódzkiego w Poznaniu ul. Juraszów 7/19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227B4" w:rsidRPr="00E227B4">
        <w:rPr>
          <w:b/>
          <w:sz w:val="22"/>
          <w:szCs w:val="22"/>
        </w:rPr>
        <w:t>SZW/DZP/50/2022</w:t>
      </w:r>
    </w:p>
    <w:p w14:paraId="1E0F80DF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53CF9B7D" w14:textId="77777777" w:rsidR="00E227B4" w:rsidRPr="00E227B4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E227B4" w:rsidRPr="00E227B4">
        <w:rPr>
          <w:b/>
          <w:sz w:val="22"/>
          <w:szCs w:val="22"/>
        </w:rPr>
        <w:t>Szpital Wojewódzki w Poznaniu</w:t>
      </w:r>
    </w:p>
    <w:p w14:paraId="5E8CF841" w14:textId="1D9B247D" w:rsidR="00EF1037" w:rsidRDefault="00E227B4">
      <w:pPr>
        <w:spacing w:before="120" w:after="120" w:line="360" w:lineRule="auto"/>
        <w:jc w:val="both"/>
        <w:rPr>
          <w:sz w:val="22"/>
          <w:szCs w:val="22"/>
        </w:rPr>
      </w:pPr>
      <w:r w:rsidRPr="00E227B4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E227B4">
        <w:rPr>
          <w:sz w:val="22"/>
          <w:szCs w:val="22"/>
        </w:rPr>
        <w:t>(t.j. Dz.U. z 2021r. poz. 1129 z późn.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</w:t>
      </w:r>
      <w:r w:rsidR="00110EFC">
        <w:rPr>
          <w:sz w:val="22"/>
          <w:szCs w:val="22"/>
        </w:rPr>
        <w:br/>
      </w:r>
      <w:r w:rsidR="00EB3650">
        <w:rPr>
          <w:sz w:val="22"/>
          <w:szCs w:val="22"/>
        </w:rPr>
        <w:t xml:space="preserve">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201F7FAD" w14:textId="62C5716C" w:rsidR="00110EFC" w:rsidRPr="00E95D47" w:rsidRDefault="00E95D47" w:rsidP="00110EFC">
      <w:pPr>
        <w:numPr>
          <w:ilvl w:val="0"/>
          <w:numId w:val="1"/>
        </w:num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Modyfikacji Formularza ofertowego stanowiącego załącznik nr 1 do oferty w zakresie wykreślenia zapisu po modyfikacji Formularza ofertowego z dnia 14.09.2022 r., cyt. </w:t>
      </w:r>
      <w:r>
        <w:rPr>
          <w:sz w:val="22"/>
          <w:szCs w:val="22"/>
        </w:rPr>
        <w:br/>
      </w:r>
      <w:r w:rsidRPr="00E95D47">
        <w:rPr>
          <w:sz w:val="22"/>
          <w:szCs w:val="22"/>
        </w:rPr>
        <w:t>,,</w:t>
      </w:r>
      <w:r w:rsidRPr="00E95D47">
        <w:rPr>
          <w:rFonts w:ascii="Arial" w:hAnsi="Arial" w:cs="Arial"/>
          <w:strike/>
          <w:sz w:val="16"/>
          <w:szCs w:val="16"/>
        </w:rPr>
        <w:t xml:space="preserve"> ** w uzasadnionej sytuacji kryzysowej Zamawiający ma prawo do zamówienia towaru w trybie awaryjnym w dni wolne od pracy”</w:t>
      </w:r>
    </w:p>
    <w:p w14:paraId="76E7EEE5" w14:textId="49C0EF73" w:rsidR="00110EFC" w:rsidRDefault="00110EFC" w:rsidP="00110EFC">
      <w:pPr>
        <w:numPr>
          <w:ilvl w:val="0"/>
          <w:numId w:val="1"/>
        </w:num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Modyfikacji formularza asortymentowo – cenowego stanowiącego załącznik nr 2 do SWZ / załącznik nr 1 do umowy </w:t>
      </w:r>
      <w:r w:rsidR="0064397C">
        <w:rPr>
          <w:sz w:val="22"/>
          <w:szCs w:val="22"/>
        </w:rPr>
        <w:t xml:space="preserve">w zakresie zadania nr 3 poz. 5 kolumna ,,cena jednostkowa” </w:t>
      </w:r>
    </w:p>
    <w:p w14:paraId="09AEFC1A" w14:textId="1579547D" w:rsidR="0064397C" w:rsidRDefault="0064397C" w:rsidP="0064397C">
      <w:pPr>
        <w:spacing w:before="120" w:after="120" w:line="360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Zamiast: zł/szt./dostawa</w:t>
      </w:r>
    </w:p>
    <w:p w14:paraId="6AAB03E4" w14:textId="3662D308" w:rsidR="0064397C" w:rsidRDefault="0064397C" w:rsidP="0064397C">
      <w:pPr>
        <w:spacing w:before="120" w:after="120" w:line="360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Jest: zł./dostawa</w:t>
      </w:r>
    </w:p>
    <w:p w14:paraId="3AC4B736" w14:textId="6897DAA2" w:rsidR="00110EFC" w:rsidRPr="005C0930" w:rsidRDefault="00110EFC" w:rsidP="00110EFC">
      <w:pPr>
        <w:numPr>
          <w:ilvl w:val="0"/>
          <w:numId w:val="1"/>
        </w:num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Wzoru umowy stanowiącego załącznik nr </w:t>
      </w:r>
      <w:r w:rsidR="006F2B9B">
        <w:rPr>
          <w:sz w:val="22"/>
          <w:szCs w:val="22"/>
        </w:rPr>
        <w:t>6</w:t>
      </w:r>
      <w:r>
        <w:rPr>
          <w:sz w:val="22"/>
          <w:szCs w:val="22"/>
        </w:rPr>
        <w:t xml:space="preserve"> do SWZ</w:t>
      </w:r>
      <w:r w:rsidR="006F2B9B">
        <w:rPr>
          <w:sz w:val="22"/>
          <w:szCs w:val="22"/>
        </w:rPr>
        <w:t xml:space="preserve"> w zakresie wykreślenia zapisów nieadekwatnych do niniejszego postępowania.</w:t>
      </w:r>
    </w:p>
    <w:p w14:paraId="5D8D0215" w14:textId="77777777" w:rsidR="006F2B9B" w:rsidRDefault="006F2B9B" w:rsidP="00110EFC">
      <w:pPr>
        <w:spacing w:before="120" w:after="120" w:line="360" w:lineRule="auto"/>
        <w:jc w:val="both"/>
        <w:rPr>
          <w:sz w:val="22"/>
          <w:szCs w:val="22"/>
        </w:rPr>
      </w:pPr>
    </w:p>
    <w:p w14:paraId="27B55B60" w14:textId="5683CE9E" w:rsidR="00110EFC" w:rsidRPr="00E90FAA" w:rsidRDefault="00110EFC" w:rsidP="00110EFC">
      <w:pPr>
        <w:spacing w:before="120" w:after="120" w:line="360" w:lineRule="auto"/>
        <w:jc w:val="both"/>
        <w:rPr>
          <w:sz w:val="22"/>
          <w:szCs w:val="22"/>
        </w:rPr>
      </w:pPr>
      <w:r w:rsidRPr="00E90FAA">
        <w:rPr>
          <w:sz w:val="22"/>
          <w:szCs w:val="22"/>
        </w:rPr>
        <w:t xml:space="preserve">Termin składania i otwarcia ofert </w:t>
      </w:r>
      <w:r w:rsidR="00E90FAA" w:rsidRPr="00E90FAA">
        <w:rPr>
          <w:sz w:val="22"/>
          <w:szCs w:val="22"/>
        </w:rPr>
        <w:t xml:space="preserve">ulega zmianie zgodnie z ogłoszeniem o zmianie ogłoszenia (3) </w:t>
      </w:r>
      <w:r w:rsidR="00E90FAA">
        <w:rPr>
          <w:sz w:val="22"/>
          <w:szCs w:val="22"/>
        </w:rPr>
        <w:br/>
      </w:r>
      <w:r w:rsidR="00E90FAA" w:rsidRPr="00E90FAA">
        <w:rPr>
          <w:sz w:val="22"/>
          <w:szCs w:val="22"/>
        </w:rPr>
        <w:t>nr 2022/BZP 00351751/01 z dnia 16.09.2022 r.</w:t>
      </w:r>
      <w:r w:rsidR="006F2B9B" w:rsidRPr="00E90FAA">
        <w:rPr>
          <w:sz w:val="22"/>
          <w:szCs w:val="22"/>
        </w:rPr>
        <w:t xml:space="preserve"> </w:t>
      </w:r>
    </w:p>
    <w:p w14:paraId="40367C1B" w14:textId="77777777" w:rsidR="006E455E" w:rsidRPr="00E90FAA" w:rsidRDefault="006E455E" w:rsidP="00110EFC">
      <w:pPr>
        <w:spacing w:before="120" w:after="120" w:line="360" w:lineRule="auto"/>
        <w:jc w:val="both"/>
        <w:rPr>
          <w:sz w:val="22"/>
          <w:szCs w:val="22"/>
        </w:rPr>
      </w:pPr>
    </w:p>
    <w:p w14:paraId="11FC6C0C" w14:textId="510649B2" w:rsidR="006E455E" w:rsidRPr="00E90FAA" w:rsidRDefault="006E455E" w:rsidP="006E455E">
      <w:pPr>
        <w:spacing w:line="360" w:lineRule="auto"/>
        <w:jc w:val="both"/>
        <w:rPr>
          <w:b/>
          <w:sz w:val="22"/>
          <w:szCs w:val="22"/>
          <w:u w:val="single"/>
        </w:rPr>
      </w:pPr>
      <w:r w:rsidRPr="00E90FAA">
        <w:rPr>
          <w:b/>
          <w:sz w:val="22"/>
          <w:szCs w:val="22"/>
          <w:u w:val="single"/>
        </w:rPr>
        <w:t xml:space="preserve">Zamawiający informuje, iż złożenie wraz z ofertą formularza asortymentowo - cenowego </w:t>
      </w:r>
      <w:r w:rsidRPr="00E90FAA">
        <w:rPr>
          <w:b/>
          <w:sz w:val="22"/>
          <w:szCs w:val="22"/>
          <w:u w:val="single"/>
        </w:rPr>
        <w:br/>
        <w:t>sprzed modyfikacji z dnia 1</w:t>
      </w:r>
      <w:r w:rsidR="00E90FAA" w:rsidRPr="00E90FAA">
        <w:rPr>
          <w:b/>
          <w:sz w:val="22"/>
          <w:szCs w:val="22"/>
          <w:u w:val="single"/>
        </w:rPr>
        <w:t>6</w:t>
      </w:r>
      <w:r w:rsidRPr="00E90FAA">
        <w:rPr>
          <w:b/>
          <w:sz w:val="22"/>
          <w:szCs w:val="22"/>
          <w:u w:val="single"/>
        </w:rPr>
        <w:t>.09.2022 r. poczyni u Zamawiającego obowiązek zastosowania wobec Wykonawcy art. 226 ust.1 pkt. 5 Ustawy.</w:t>
      </w:r>
    </w:p>
    <w:p w14:paraId="1BC9B851" w14:textId="77777777" w:rsidR="006E455E" w:rsidRPr="006E455E" w:rsidRDefault="006E455E" w:rsidP="006E455E">
      <w:pPr>
        <w:spacing w:line="360" w:lineRule="auto"/>
        <w:jc w:val="both"/>
        <w:rPr>
          <w:color w:val="FF0000"/>
          <w:sz w:val="22"/>
          <w:szCs w:val="22"/>
          <w:u w:val="single"/>
        </w:rPr>
      </w:pPr>
    </w:p>
    <w:p w14:paraId="24B0B87F" w14:textId="00232369" w:rsidR="006E455E" w:rsidRPr="00E90FAA" w:rsidRDefault="006E455E" w:rsidP="006E455E">
      <w:pPr>
        <w:spacing w:line="360" w:lineRule="auto"/>
        <w:jc w:val="both"/>
        <w:rPr>
          <w:sz w:val="22"/>
          <w:szCs w:val="22"/>
          <w:u w:val="single"/>
        </w:rPr>
      </w:pPr>
      <w:r w:rsidRPr="00E90FAA">
        <w:rPr>
          <w:sz w:val="22"/>
          <w:szCs w:val="22"/>
          <w:u w:val="single"/>
        </w:rPr>
        <w:t xml:space="preserve">Zamawiający informuje, iż w przypadku złożenia wraz z ofertą </w:t>
      </w:r>
      <w:r w:rsidR="00E90FAA" w:rsidRPr="00E90FAA">
        <w:rPr>
          <w:sz w:val="22"/>
          <w:szCs w:val="22"/>
          <w:u w:val="single"/>
        </w:rPr>
        <w:t xml:space="preserve">Formularza ofertowego oraz </w:t>
      </w:r>
      <w:r w:rsidRPr="00E90FAA">
        <w:rPr>
          <w:sz w:val="22"/>
          <w:szCs w:val="22"/>
          <w:u w:val="single"/>
        </w:rPr>
        <w:t>wzoru umowy</w:t>
      </w:r>
      <w:r w:rsidR="00E90FAA">
        <w:rPr>
          <w:sz w:val="22"/>
          <w:szCs w:val="22"/>
          <w:u w:val="single"/>
        </w:rPr>
        <w:t xml:space="preserve"> </w:t>
      </w:r>
      <w:r w:rsidRPr="00E90FAA">
        <w:rPr>
          <w:sz w:val="22"/>
          <w:szCs w:val="22"/>
          <w:u w:val="single"/>
        </w:rPr>
        <w:t>sprzed</w:t>
      </w:r>
      <w:r w:rsidR="00E90FAA">
        <w:rPr>
          <w:sz w:val="22"/>
          <w:szCs w:val="22"/>
          <w:u w:val="single"/>
        </w:rPr>
        <w:t xml:space="preserve"> </w:t>
      </w:r>
      <w:r w:rsidRPr="00E90FAA">
        <w:rPr>
          <w:sz w:val="22"/>
          <w:szCs w:val="22"/>
          <w:u w:val="single"/>
        </w:rPr>
        <w:t>modyfikacji</w:t>
      </w:r>
      <w:r w:rsidR="00E90FAA">
        <w:rPr>
          <w:sz w:val="22"/>
          <w:szCs w:val="22"/>
          <w:u w:val="single"/>
        </w:rPr>
        <w:t xml:space="preserve"> </w:t>
      </w:r>
      <w:r w:rsidRPr="00E90FAA">
        <w:rPr>
          <w:sz w:val="22"/>
          <w:szCs w:val="22"/>
          <w:u w:val="single"/>
        </w:rPr>
        <w:t>z dnia 1</w:t>
      </w:r>
      <w:r w:rsidR="00E90FAA" w:rsidRPr="00E90FAA">
        <w:rPr>
          <w:sz w:val="22"/>
          <w:szCs w:val="22"/>
          <w:u w:val="single"/>
        </w:rPr>
        <w:t>6</w:t>
      </w:r>
      <w:r w:rsidRPr="00E90FAA">
        <w:rPr>
          <w:sz w:val="22"/>
          <w:szCs w:val="22"/>
          <w:u w:val="single"/>
        </w:rPr>
        <w:t>.09.2022 r. poczyni to u Zamawiającego obowiązek zastosowania wobecWykonawcyart.223ust. 2 pkt. 3 Ustawy.</w:t>
      </w:r>
    </w:p>
    <w:p w14:paraId="0F7CE765" w14:textId="77777777" w:rsidR="00E90FAA" w:rsidRPr="006E455E" w:rsidRDefault="00E90FAA" w:rsidP="006E455E">
      <w:pPr>
        <w:spacing w:line="360" w:lineRule="auto"/>
        <w:jc w:val="both"/>
        <w:rPr>
          <w:color w:val="FF0000"/>
          <w:sz w:val="22"/>
          <w:szCs w:val="22"/>
          <w:u w:val="single"/>
        </w:rPr>
      </w:pPr>
    </w:p>
    <w:p w14:paraId="7E7CA5B9" w14:textId="77777777" w:rsidR="006F2B9B" w:rsidRPr="006E455E" w:rsidRDefault="006F2B9B" w:rsidP="00110EFC">
      <w:pPr>
        <w:spacing w:before="120" w:after="120" w:line="360" w:lineRule="auto"/>
        <w:jc w:val="both"/>
        <w:rPr>
          <w:color w:val="FF0000"/>
          <w:sz w:val="22"/>
          <w:szCs w:val="22"/>
        </w:rPr>
      </w:pPr>
    </w:p>
    <w:p w14:paraId="737F33A9" w14:textId="77777777" w:rsidR="00110EFC" w:rsidRDefault="00110EFC" w:rsidP="00110EFC">
      <w:pPr>
        <w:pStyle w:val="Tekstpodstawowy"/>
        <w:jc w:val="right"/>
        <w:rPr>
          <w:szCs w:val="24"/>
        </w:rPr>
      </w:pPr>
    </w:p>
    <w:p w14:paraId="71EDC6AA" w14:textId="77777777" w:rsidR="00110EFC" w:rsidRPr="00977163" w:rsidRDefault="00110EFC" w:rsidP="00110EFC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977163">
        <w:rPr>
          <w:i/>
          <w:sz w:val="22"/>
          <w:szCs w:val="22"/>
        </w:rPr>
        <w:t>Zamawiający</w:t>
      </w:r>
    </w:p>
    <w:p w14:paraId="49EB53BB" w14:textId="77777777" w:rsidR="00110EFC" w:rsidRPr="00977163" w:rsidRDefault="00110EFC" w:rsidP="00110EFC">
      <w:pPr>
        <w:ind w:firstLine="425"/>
        <w:jc w:val="center"/>
        <w:rPr>
          <w:sz w:val="22"/>
          <w:szCs w:val="22"/>
        </w:rPr>
      </w:pPr>
      <w:r w:rsidRPr="00977163">
        <w:rPr>
          <w:sz w:val="22"/>
          <w:szCs w:val="22"/>
        </w:rPr>
        <w:t xml:space="preserve">                                                            /-/ Dyrektor Szpitala Wojewódzkiego </w:t>
      </w:r>
    </w:p>
    <w:p w14:paraId="63F7FD08" w14:textId="77777777" w:rsidR="00110EFC" w:rsidRPr="00977163" w:rsidRDefault="00110EFC" w:rsidP="00110EFC">
      <w:pPr>
        <w:ind w:firstLine="425"/>
        <w:jc w:val="center"/>
        <w:rPr>
          <w:sz w:val="22"/>
          <w:szCs w:val="22"/>
        </w:rPr>
      </w:pPr>
      <w:r w:rsidRPr="00977163">
        <w:rPr>
          <w:sz w:val="22"/>
          <w:szCs w:val="22"/>
        </w:rPr>
        <w:t xml:space="preserve">                                                          w Poznaniu</w:t>
      </w:r>
    </w:p>
    <w:p w14:paraId="3BB2FC6A" w14:textId="77777777" w:rsidR="00110EFC" w:rsidRPr="00977163" w:rsidRDefault="00110EFC" w:rsidP="00110EFC">
      <w:pPr>
        <w:ind w:firstLine="425"/>
        <w:jc w:val="center"/>
        <w:rPr>
          <w:sz w:val="22"/>
          <w:szCs w:val="22"/>
        </w:rPr>
      </w:pPr>
      <w:r w:rsidRPr="00977163">
        <w:rPr>
          <w:sz w:val="22"/>
          <w:szCs w:val="22"/>
        </w:rPr>
        <w:t xml:space="preserve">                                                             Piotr Nowicki</w:t>
      </w:r>
    </w:p>
    <w:p w14:paraId="5C8A468C" w14:textId="77777777" w:rsidR="00110EFC" w:rsidRPr="00A40A84" w:rsidRDefault="00110EFC" w:rsidP="00110EFC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3FC1531C" w14:textId="77777777" w:rsidR="00110EFC" w:rsidRPr="00E02559" w:rsidRDefault="00110EFC" w:rsidP="00110EFC">
      <w:pPr>
        <w:pStyle w:val="Tekstpodstawowy"/>
        <w:jc w:val="right"/>
        <w:rPr>
          <w:szCs w:val="24"/>
        </w:rPr>
      </w:pPr>
    </w:p>
    <w:p w14:paraId="63D380B6" w14:textId="77777777" w:rsidR="00110EFC" w:rsidRPr="005C0930" w:rsidRDefault="00110EFC">
      <w:pPr>
        <w:spacing w:before="120" w:after="120" w:line="360" w:lineRule="auto"/>
        <w:jc w:val="both"/>
        <w:rPr>
          <w:sz w:val="22"/>
          <w:szCs w:val="22"/>
        </w:rPr>
      </w:pPr>
    </w:p>
    <w:p w14:paraId="54EDBBBC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B369A" w14:textId="77777777" w:rsidR="0078068D" w:rsidRDefault="0078068D">
      <w:r>
        <w:separator/>
      </w:r>
    </w:p>
  </w:endnote>
  <w:endnote w:type="continuationSeparator" w:id="0">
    <w:p w14:paraId="0453EE25" w14:textId="77777777" w:rsidR="0078068D" w:rsidRDefault="00780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CC6F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AA0B6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97739" w14:textId="77777777" w:rsidR="00EF1037" w:rsidRDefault="00E90FAA">
    <w:pPr>
      <w:pStyle w:val="Stopka"/>
      <w:tabs>
        <w:tab w:val="clear" w:pos="4536"/>
      </w:tabs>
      <w:jc w:val="center"/>
    </w:pPr>
    <w:r>
      <w:rPr>
        <w:noProof/>
      </w:rPr>
      <w:pict w14:anchorId="74344C5D">
        <v:line id="_x0000_s1025" style="position:absolute;left:0;text-align:left;z-index:251657728" from="-3.85pt,7.55pt" to="455.15pt,7.55pt"/>
      </w:pict>
    </w:r>
  </w:p>
  <w:p w14:paraId="101F9C41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7BA1539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1F9B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B6561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12BF46" w14:textId="77777777" w:rsidR="00EF1037" w:rsidRDefault="00EF1037">
    <w:pPr>
      <w:pStyle w:val="Stopka"/>
      <w:tabs>
        <w:tab w:val="clear" w:pos="4536"/>
        <w:tab w:val="left" w:pos="6237"/>
      </w:tabs>
    </w:pPr>
  </w:p>
  <w:p w14:paraId="7C40BC5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6B02D" w14:textId="77777777" w:rsidR="0078068D" w:rsidRDefault="0078068D">
      <w:r>
        <w:separator/>
      </w:r>
    </w:p>
  </w:footnote>
  <w:footnote w:type="continuationSeparator" w:id="0">
    <w:p w14:paraId="477BDE1F" w14:textId="77777777" w:rsidR="0078068D" w:rsidRDefault="007806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5C0F6" w14:textId="77777777" w:rsidR="00E227B4" w:rsidRDefault="00E227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01CF8" w14:textId="77777777" w:rsidR="00E227B4" w:rsidRDefault="00E227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6F069" w14:textId="77777777" w:rsidR="00E227B4" w:rsidRDefault="00E227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856F14"/>
    <w:multiLevelType w:val="hybridMultilevel"/>
    <w:tmpl w:val="36525592"/>
    <w:lvl w:ilvl="0" w:tplc="691CF5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0011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068D"/>
    <w:rsid w:val="00057D02"/>
    <w:rsid w:val="000613E0"/>
    <w:rsid w:val="00110EFC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4397C"/>
    <w:rsid w:val="006D4AE5"/>
    <w:rsid w:val="006E455E"/>
    <w:rsid w:val="006F2B9B"/>
    <w:rsid w:val="0078068D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227B4"/>
    <w:rsid w:val="00E74582"/>
    <w:rsid w:val="00E90FAA"/>
    <w:rsid w:val="00E95D47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C104BE"/>
  <w15:chartTrackingRefBased/>
  <w15:docId w15:val="{23C6A940-3377-48B7-B8BE-C10D3DB54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ekstpodstawowywcity3">
    <w:name w:val="Body Text Indent 3"/>
    <w:basedOn w:val="Normalny"/>
    <w:link w:val="Tekstpodstawowywcity3Znak"/>
    <w:rsid w:val="006E455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E455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307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3</cp:revision>
  <cp:lastPrinted>2001-02-10T18:08:00Z</cp:lastPrinted>
  <dcterms:created xsi:type="dcterms:W3CDTF">2022-09-16T10:04:00Z</dcterms:created>
  <dcterms:modified xsi:type="dcterms:W3CDTF">2022-09-16T10:31:00Z</dcterms:modified>
</cp:coreProperties>
</file>