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7E6385" w:rsidRDefault="00955AA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7E6385">
        <w:rPr>
          <w:rFonts w:ascii="Arial Narrow" w:hAnsi="Arial Narrow"/>
          <w:sz w:val="22"/>
          <w:szCs w:val="22"/>
        </w:rPr>
        <w:t>Bydgoszcz</w:t>
      </w:r>
      <w:r w:rsidR="00FB7F50" w:rsidRPr="007E6385">
        <w:rPr>
          <w:rFonts w:ascii="Arial Narrow" w:hAnsi="Arial Narrow"/>
          <w:sz w:val="22"/>
          <w:szCs w:val="22"/>
        </w:rPr>
        <w:t xml:space="preserve"> dnia: </w:t>
      </w:r>
      <w:r w:rsidRPr="007E6385">
        <w:rPr>
          <w:rFonts w:ascii="Arial Narrow" w:hAnsi="Arial Narrow"/>
          <w:sz w:val="22"/>
          <w:szCs w:val="22"/>
        </w:rPr>
        <w:t>2022-09-20</w:t>
      </w:r>
    </w:p>
    <w:p w:rsidR="00FB7F50" w:rsidRPr="007E6385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7E6385" w:rsidRDefault="00955AA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E6385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7E6385" w:rsidRDefault="00955AAF" w:rsidP="00FB7F50">
      <w:pPr>
        <w:rPr>
          <w:rFonts w:ascii="Arial Narrow" w:hAnsi="Arial Narrow"/>
          <w:sz w:val="22"/>
          <w:szCs w:val="22"/>
        </w:rPr>
      </w:pPr>
      <w:r w:rsidRPr="007E6385">
        <w:rPr>
          <w:rFonts w:ascii="Arial Narrow" w:hAnsi="Arial Narrow"/>
          <w:sz w:val="22"/>
          <w:szCs w:val="22"/>
        </w:rPr>
        <w:t>Powstańców Warszawy</w:t>
      </w:r>
      <w:r w:rsidR="00FB7F50" w:rsidRPr="007E6385">
        <w:rPr>
          <w:rFonts w:ascii="Arial Narrow" w:hAnsi="Arial Narrow"/>
          <w:sz w:val="22"/>
          <w:szCs w:val="22"/>
        </w:rPr>
        <w:t xml:space="preserve"> </w:t>
      </w:r>
      <w:r w:rsidRPr="007E6385">
        <w:rPr>
          <w:rFonts w:ascii="Arial Narrow" w:hAnsi="Arial Narrow"/>
          <w:sz w:val="22"/>
          <w:szCs w:val="22"/>
        </w:rPr>
        <w:t>5</w:t>
      </w:r>
    </w:p>
    <w:p w:rsidR="00FB7F50" w:rsidRPr="007E6385" w:rsidRDefault="00955AAF" w:rsidP="00FB7F50">
      <w:pPr>
        <w:rPr>
          <w:rFonts w:ascii="Arial Narrow" w:hAnsi="Arial Narrow"/>
          <w:sz w:val="22"/>
          <w:szCs w:val="22"/>
        </w:rPr>
      </w:pPr>
      <w:r w:rsidRPr="007E6385">
        <w:rPr>
          <w:rFonts w:ascii="Arial Narrow" w:hAnsi="Arial Narrow"/>
          <w:sz w:val="22"/>
          <w:szCs w:val="22"/>
        </w:rPr>
        <w:t>85-681</w:t>
      </w:r>
      <w:r w:rsidR="00FB7F50" w:rsidRPr="007E6385">
        <w:rPr>
          <w:rFonts w:ascii="Arial Narrow" w:hAnsi="Arial Narrow"/>
          <w:sz w:val="22"/>
          <w:szCs w:val="22"/>
        </w:rPr>
        <w:t xml:space="preserve"> </w:t>
      </w:r>
      <w:r w:rsidRPr="007E6385">
        <w:rPr>
          <w:rFonts w:ascii="Arial Narrow" w:hAnsi="Arial Narrow"/>
          <w:sz w:val="22"/>
          <w:szCs w:val="22"/>
        </w:rPr>
        <w:t>Bydgoszcz</w:t>
      </w:r>
    </w:p>
    <w:p w:rsidR="00FB7F50" w:rsidRPr="007E638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E6385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7E6385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7E6385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7E6385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7E6385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7E6385">
        <w:rPr>
          <w:rFonts w:ascii="Arial Narrow" w:hAnsi="Arial Narrow"/>
          <w:sz w:val="28"/>
        </w:rPr>
        <w:t>OGŁOSZENIE</w:t>
      </w:r>
    </w:p>
    <w:p w:rsidR="008642B3" w:rsidRPr="007E6385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7E6385">
        <w:rPr>
          <w:rFonts w:ascii="Arial Narrow" w:hAnsi="Arial Narrow"/>
          <w:b/>
          <w:sz w:val="28"/>
        </w:rPr>
        <w:t>o</w:t>
      </w:r>
      <w:proofErr w:type="gramEnd"/>
      <w:r w:rsidRPr="007E6385">
        <w:rPr>
          <w:rFonts w:ascii="Arial Narrow" w:hAnsi="Arial Narrow"/>
          <w:b/>
          <w:sz w:val="28"/>
        </w:rPr>
        <w:t xml:space="preserve"> </w:t>
      </w:r>
      <w:r w:rsidR="0054734E" w:rsidRPr="007E6385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955AAF" w:rsidRPr="007E6385" w:rsidTr="007D5352">
        <w:trPr>
          <w:trHeight w:val="638"/>
        </w:trPr>
        <w:tc>
          <w:tcPr>
            <w:tcW w:w="959" w:type="dxa"/>
            <w:shd w:val="clear" w:color="auto" w:fill="auto"/>
          </w:tcPr>
          <w:p w:rsidR="00955AAF" w:rsidRPr="007E6385" w:rsidRDefault="00955AAF" w:rsidP="007D535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638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55AAF" w:rsidRPr="007E6385" w:rsidRDefault="00955AAF" w:rsidP="007E638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E6385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E6385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7E6385">
              <w:rPr>
                <w:rFonts w:ascii="Arial Narrow" w:hAnsi="Arial Narrow"/>
                <w:sz w:val="22"/>
                <w:szCs w:val="22"/>
              </w:rPr>
              <w:t>m</w:t>
            </w:r>
            <w:r w:rsidRPr="007E6385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7E638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E638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E638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E638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E6385">
              <w:rPr>
                <w:rFonts w:ascii="Arial Narrow" w:hAnsi="Arial Narrow"/>
                <w:b/>
                <w:bCs/>
                <w:sz w:val="22"/>
                <w:szCs w:val="22"/>
              </w:rPr>
              <w:t>Dostawy ziemniaków, warzyw i owoców</w:t>
            </w:r>
            <w:r w:rsidRPr="007E638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E638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E638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E6385">
              <w:rPr>
                <w:rFonts w:ascii="Arial Narrow" w:hAnsi="Arial Narrow"/>
                <w:b/>
                <w:sz w:val="22"/>
                <w:szCs w:val="22"/>
              </w:rPr>
              <w:t xml:space="preserve"> 111/2022</w:t>
            </w:r>
            <w:r w:rsidRPr="007E638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7E638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7E6385">
        <w:rPr>
          <w:rFonts w:ascii="Arial Narrow" w:hAnsi="Arial Narrow"/>
          <w:sz w:val="22"/>
          <w:szCs w:val="22"/>
        </w:rPr>
        <w:t xml:space="preserve">Zamawiający, </w:t>
      </w:r>
      <w:r w:rsidR="00955AAF" w:rsidRPr="007E6385">
        <w:rPr>
          <w:rFonts w:ascii="Arial Narrow" w:hAnsi="Arial Narrow"/>
          <w:b/>
          <w:sz w:val="22"/>
          <w:szCs w:val="22"/>
        </w:rPr>
        <w:t>10WSzKzP SPZOZ</w:t>
      </w:r>
      <w:r w:rsidRPr="007E6385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7E6385">
        <w:rPr>
          <w:rFonts w:ascii="Arial Narrow" w:hAnsi="Arial Narrow"/>
          <w:sz w:val="22"/>
          <w:szCs w:val="22"/>
        </w:rPr>
        <w:t xml:space="preserve"> pkt. 1 i ust. 2</w:t>
      </w:r>
      <w:r w:rsidRPr="007E638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955AAF" w:rsidRPr="007E6385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955AAF" w:rsidRPr="007E6385">
        <w:rPr>
          <w:rFonts w:ascii="Arial Narrow" w:hAnsi="Arial Narrow"/>
          <w:sz w:val="22"/>
          <w:szCs w:val="22"/>
        </w:rPr>
        <w:t>z</w:t>
      </w:r>
      <w:proofErr w:type="gramEnd"/>
      <w:r w:rsidR="00955AAF" w:rsidRPr="007E6385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955AAF" w:rsidRPr="007E6385">
        <w:rPr>
          <w:rFonts w:ascii="Arial Narrow" w:hAnsi="Arial Narrow"/>
          <w:sz w:val="22"/>
          <w:szCs w:val="22"/>
        </w:rPr>
        <w:t>zm</w:t>
      </w:r>
      <w:proofErr w:type="gramEnd"/>
      <w:r w:rsidR="00955AAF" w:rsidRPr="007E6385">
        <w:rPr>
          <w:rFonts w:ascii="Arial Narrow" w:hAnsi="Arial Narrow"/>
          <w:sz w:val="22"/>
          <w:szCs w:val="22"/>
        </w:rPr>
        <w:t>.)</w:t>
      </w:r>
      <w:r w:rsidRPr="007E6385">
        <w:rPr>
          <w:rFonts w:ascii="Arial Narrow" w:hAnsi="Arial Narrow"/>
          <w:sz w:val="22"/>
          <w:szCs w:val="22"/>
        </w:rPr>
        <w:t>, zwanej dalej „ustawą Pzp”</w:t>
      </w:r>
      <w:r w:rsidR="00D26ED6" w:rsidRPr="007E6385">
        <w:rPr>
          <w:rFonts w:ascii="Arial Narrow" w:hAnsi="Arial Narrow"/>
          <w:sz w:val="22"/>
          <w:szCs w:val="22"/>
        </w:rPr>
        <w:t xml:space="preserve">, </w:t>
      </w:r>
      <w:r w:rsidRPr="007E6385">
        <w:rPr>
          <w:rFonts w:ascii="Arial Narrow" w:hAnsi="Arial Narrow"/>
          <w:sz w:val="22"/>
          <w:szCs w:val="22"/>
        </w:rPr>
        <w:t>informuje</w:t>
      </w:r>
      <w:r w:rsidR="00D26ED6" w:rsidRPr="007E6385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E6385">
        <w:rPr>
          <w:rFonts w:ascii="Arial Narrow" w:hAnsi="Arial Narrow"/>
          <w:sz w:val="22"/>
          <w:szCs w:val="22"/>
        </w:rPr>
        <w:t>najkorzystniejsz</w:t>
      </w:r>
      <w:r w:rsidR="00D26ED6" w:rsidRPr="007E6385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E6385">
        <w:rPr>
          <w:rFonts w:ascii="Arial Narrow" w:hAnsi="Arial Narrow"/>
          <w:sz w:val="22"/>
          <w:szCs w:val="22"/>
        </w:rPr>
        <w:t>ofer</w:t>
      </w:r>
      <w:r w:rsidR="00D26ED6" w:rsidRPr="007E6385">
        <w:rPr>
          <w:rFonts w:ascii="Arial Narrow" w:hAnsi="Arial Narrow"/>
          <w:sz w:val="22"/>
          <w:szCs w:val="22"/>
        </w:rPr>
        <w:t>t</w:t>
      </w:r>
      <w:r w:rsidR="009F0E5C" w:rsidRPr="007E6385">
        <w:rPr>
          <w:rFonts w:ascii="Arial Narrow" w:hAnsi="Arial Narrow"/>
          <w:sz w:val="22"/>
          <w:szCs w:val="22"/>
        </w:rPr>
        <w:t>a</w:t>
      </w:r>
      <w:r w:rsidR="00D26ED6" w:rsidRPr="007E638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55AAF" w:rsidRPr="007E6385" w:rsidTr="007D5352">
        <w:trPr>
          <w:cantSplit/>
        </w:trPr>
        <w:tc>
          <w:tcPr>
            <w:tcW w:w="9498" w:type="dxa"/>
          </w:tcPr>
          <w:p w:rsidR="00955AAF" w:rsidRPr="007E6385" w:rsidRDefault="007E6385" w:rsidP="007D5352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Gospodarstwo Rolno – Ogrodnicze </w:t>
            </w:r>
            <w:r w:rsidR="00955AAF" w:rsidRPr="007E6385">
              <w:rPr>
                <w:rFonts w:ascii="Arial Narrow" w:hAnsi="Arial Narrow"/>
                <w:b/>
                <w:sz w:val="22"/>
                <w:szCs w:val="22"/>
              </w:rPr>
              <w:t>Wojciech Kalemba</w:t>
            </w:r>
          </w:p>
          <w:p w:rsidR="00955AAF" w:rsidRPr="007E6385" w:rsidRDefault="00955AAF" w:rsidP="007D535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E6385">
              <w:rPr>
                <w:rFonts w:ascii="Arial Narrow" w:hAnsi="Arial Narrow"/>
                <w:bCs/>
                <w:sz w:val="22"/>
                <w:szCs w:val="22"/>
              </w:rPr>
              <w:t xml:space="preserve">Podzamek Golubski 23 </w:t>
            </w:r>
          </w:p>
          <w:p w:rsidR="00955AAF" w:rsidRPr="007E6385" w:rsidRDefault="00955AAF" w:rsidP="007D535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E6385">
              <w:rPr>
                <w:rFonts w:ascii="Arial Narrow" w:hAnsi="Arial Narrow"/>
                <w:bCs/>
                <w:sz w:val="22"/>
                <w:szCs w:val="22"/>
              </w:rPr>
              <w:t>87-400 Golub-Dobrzyń</w:t>
            </w:r>
          </w:p>
          <w:p w:rsidR="00955AAF" w:rsidRPr="007E6385" w:rsidRDefault="00955AAF" w:rsidP="007D535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E638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E6385">
              <w:rPr>
                <w:rFonts w:ascii="Arial Narrow" w:hAnsi="Arial Narrow"/>
                <w:sz w:val="22"/>
                <w:szCs w:val="22"/>
              </w:rPr>
              <w:t>:</w:t>
            </w:r>
            <w:r w:rsidR="007E6385" w:rsidRPr="007E638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E6385">
              <w:rPr>
                <w:rFonts w:ascii="Arial Narrow" w:hAnsi="Arial Narrow"/>
                <w:sz w:val="22"/>
                <w:szCs w:val="22"/>
              </w:rPr>
              <w:t xml:space="preserve">Zadanie nr 1: ziemniaki za cenę brutto </w:t>
            </w:r>
            <w:r w:rsidRPr="007E6385">
              <w:rPr>
                <w:rFonts w:ascii="Arial Narrow" w:hAnsi="Arial Narrow"/>
                <w:b/>
                <w:sz w:val="22"/>
                <w:szCs w:val="22"/>
              </w:rPr>
              <w:t xml:space="preserve">45 903.00 </w:t>
            </w:r>
            <w:proofErr w:type="gramStart"/>
            <w:r w:rsidRPr="007E638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E638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55AAF" w:rsidRPr="007E6385" w:rsidRDefault="00955AAF" w:rsidP="007E638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638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E6385" w:rsidRPr="007E638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E638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955AAF" w:rsidRPr="007E6385" w:rsidTr="007D5352">
        <w:trPr>
          <w:cantSplit/>
        </w:trPr>
        <w:tc>
          <w:tcPr>
            <w:tcW w:w="9498" w:type="dxa"/>
          </w:tcPr>
          <w:p w:rsidR="00955AAF" w:rsidRPr="007E6385" w:rsidRDefault="007E6385" w:rsidP="007D5352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Gospodarstwo Rolno – Ogrodnicze </w:t>
            </w:r>
            <w:r w:rsidR="00955AAF" w:rsidRPr="007E6385">
              <w:rPr>
                <w:rFonts w:ascii="Arial Narrow" w:hAnsi="Arial Narrow"/>
                <w:b/>
                <w:sz w:val="22"/>
                <w:szCs w:val="22"/>
              </w:rPr>
              <w:t>Wojciech Kalemba</w:t>
            </w:r>
          </w:p>
          <w:p w:rsidR="00955AAF" w:rsidRPr="007E6385" w:rsidRDefault="00955AAF" w:rsidP="007D535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E6385">
              <w:rPr>
                <w:rFonts w:ascii="Arial Narrow" w:hAnsi="Arial Narrow"/>
                <w:bCs/>
                <w:sz w:val="22"/>
                <w:szCs w:val="22"/>
              </w:rPr>
              <w:t xml:space="preserve">Podzamek Golubski 23 </w:t>
            </w:r>
          </w:p>
          <w:p w:rsidR="00955AAF" w:rsidRPr="007E6385" w:rsidRDefault="00955AAF" w:rsidP="007D5352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E6385">
              <w:rPr>
                <w:rFonts w:ascii="Arial Narrow" w:hAnsi="Arial Narrow"/>
                <w:bCs/>
                <w:sz w:val="22"/>
                <w:szCs w:val="22"/>
              </w:rPr>
              <w:t>87-400 Golub-Dobrzyń</w:t>
            </w:r>
          </w:p>
          <w:p w:rsidR="00955AAF" w:rsidRPr="007E6385" w:rsidRDefault="00955AAF" w:rsidP="007D535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E6385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E6385">
              <w:rPr>
                <w:rFonts w:ascii="Arial Narrow" w:hAnsi="Arial Narrow"/>
                <w:sz w:val="22"/>
                <w:szCs w:val="22"/>
              </w:rPr>
              <w:t>:</w:t>
            </w:r>
            <w:r w:rsidR="007E6385" w:rsidRPr="007E638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E6385">
              <w:rPr>
                <w:rFonts w:ascii="Arial Narrow" w:hAnsi="Arial Narrow"/>
                <w:sz w:val="22"/>
                <w:szCs w:val="22"/>
              </w:rPr>
              <w:t xml:space="preserve">Zadanie nr 2: warzywa i owoce za cenę brutto </w:t>
            </w:r>
            <w:r w:rsidRPr="007E6385">
              <w:rPr>
                <w:rFonts w:ascii="Arial Narrow" w:hAnsi="Arial Narrow"/>
                <w:b/>
                <w:sz w:val="22"/>
                <w:szCs w:val="22"/>
              </w:rPr>
              <w:t xml:space="preserve">95 538.16 </w:t>
            </w:r>
            <w:proofErr w:type="gramStart"/>
            <w:r w:rsidRPr="007E6385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E638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955AAF" w:rsidRPr="007E6385" w:rsidRDefault="00955AAF" w:rsidP="007E638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638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E6385" w:rsidRPr="007E6385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E6385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7E6385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7E6385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7E6385" w:rsidTr="00596EA3">
        <w:tc>
          <w:tcPr>
            <w:tcW w:w="2169" w:type="dxa"/>
            <w:shd w:val="clear" w:color="auto" w:fill="F3F3F3"/>
          </w:tcPr>
          <w:p w:rsidR="00211A34" w:rsidRPr="007E638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7E638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7E638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7E6385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55AAF" w:rsidRPr="007E6385" w:rsidTr="007D5352">
        <w:tc>
          <w:tcPr>
            <w:tcW w:w="2169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ziemniaki</w:t>
            </w:r>
          </w:p>
        </w:tc>
        <w:tc>
          <w:tcPr>
            <w:tcW w:w="2793" w:type="dxa"/>
            <w:shd w:val="clear" w:color="auto" w:fill="auto"/>
          </w:tcPr>
          <w:p w:rsidR="00955AAF" w:rsidRPr="007E6385" w:rsidRDefault="007E6385" w:rsidP="007D535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sz w:val="20"/>
                <w:szCs w:val="20"/>
              </w:rPr>
              <w:t xml:space="preserve">Gospodarstwo Rolno – Ogrodnicze </w:t>
            </w:r>
            <w:r w:rsidR="00955AAF"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>Wojciech Kalemba</w:t>
            </w:r>
          </w:p>
          <w:p w:rsidR="00955AAF" w:rsidRPr="007E6385" w:rsidRDefault="00955AAF" w:rsidP="007D5352">
            <w:pPr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Podzamek Golubski 23</w:t>
            </w:r>
          </w:p>
          <w:p w:rsidR="00955AAF" w:rsidRPr="007E6385" w:rsidRDefault="00955AAF" w:rsidP="007D535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87-400 Golub-Dobrzyń</w:t>
            </w:r>
          </w:p>
        </w:tc>
        <w:tc>
          <w:tcPr>
            <w:tcW w:w="2976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5AAF" w:rsidRPr="007E6385" w:rsidRDefault="00955AAF" w:rsidP="007D535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55AAF" w:rsidRPr="007E6385" w:rsidTr="007D5352">
        <w:tc>
          <w:tcPr>
            <w:tcW w:w="2169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ziemniaki</w:t>
            </w:r>
          </w:p>
        </w:tc>
        <w:tc>
          <w:tcPr>
            <w:tcW w:w="2793" w:type="dxa"/>
            <w:shd w:val="clear" w:color="auto" w:fill="auto"/>
          </w:tcPr>
          <w:p w:rsidR="00955AAF" w:rsidRPr="007E6385" w:rsidRDefault="007E6385" w:rsidP="007D535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PPHU</w:t>
            </w:r>
            <w:r w:rsidR="00955AAF"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="00955AAF"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>auerkraut</w:t>
            </w:r>
            <w:proofErr w:type="spellEnd"/>
            <w:r w:rsidR="00955AAF"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55AAF" w:rsidRPr="007E6385" w:rsidRDefault="00955AAF" w:rsidP="007D5352">
            <w:pPr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Łódzka 141</w:t>
            </w:r>
          </w:p>
          <w:p w:rsidR="00955AAF" w:rsidRPr="007E6385" w:rsidRDefault="00955AAF" w:rsidP="007D535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62-800 Kalisz</w:t>
            </w:r>
          </w:p>
        </w:tc>
        <w:tc>
          <w:tcPr>
            <w:tcW w:w="2976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Cena - 49.09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5AAF" w:rsidRPr="007E6385" w:rsidRDefault="00955AAF" w:rsidP="007D535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  89,09</w:t>
            </w:r>
          </w:p>
        </w:tc>
      </w:tr>
      <w:tr w:rsidR="00955AAF" w:rsidRPr="007E6385" w:rsidTr="007D5352">
        <w:tc>
          <w:tcPr>
            <w:tcW w:w="2169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ziemniaki</w:t>
            </w:r>
          </w:p>
        </w:tc>
        <w:tc>
          <w:tcPr>
            <w:tcW w:w="2793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Gospodarstwo Rolne </w:t>
            </w:r>
            <w:proofErr w:type="spellStart"/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>Kopiszka</w:t>
            </w:r>
            <w:proofErr w:type="spellEnd"/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Łukasz</w:t>
            </w:r>
          </w:p>
          <w:p w:rsidR="00955AAF" w:rsidRPr="007E6385" w:rsidRDefault="00955AAF" w:rsidP="007D5352">
            <w:pPr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Mała Cerkwica 17</w:t>
            </w:r>
          </w:p>
          <w:p w:rsidR="00955AAF" w:rsidRPr="007E6385" w:rsidRDefault="00955AAF" w:rsidP="007D535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89-430 Kamień Krajeński</w:t>
            </w:r>
          </w:p>
        </w:tc>
        <w:tc>
          <w:tcPr>
            <w:tcW w:w="2976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Czas dostawy dodatkowej i interwencyjnej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5AAF" w:rsidRPr="007E6385" w:rsidRDefault="00955AAF" w:rsidP="007D535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955AAF" w:rsidRPr="007E6385" w:rsidTr="007D5352">
        <w:tc>
          <w:tcPr>
            <w:tcW w:w="2169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lastRenderedPageBreak/>
              <w:t>1 - ziemniaki</w:t>
            </w:r>
          </w:p>
        </w:tc>
        <w:tc>
          <w:tcPr>
            <w:tcW w:w="2793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MAGER </w:t>
            </w:r>
            <w:r w:rsidR="007E63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</w:t>
            </w:r>
            <w:proofErr w:type="spellStart"/>
            <w:r w:rsidR="007E6385">
              <w:rPr>
                <w:rFonts w:ascii="Arial Narrow" w:hAnsi="Arial Narrow"/>
                <w:b/>
                <w:bCs/>
                <w:sz w:val="20"/>
                <w:szCs w:val="20"/>
              </w:rPr>
              <w:t>o.</w:t>
            </w:r>
            <w:proofErr w:type="gramStart"/>
            <w:r w:rsidR="007E638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spellEnd"/>
            <w:proofErr w:type="gramEnd"/>
            <w:r w:rsidR="007E63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k</w:t>
            </w:r>
          </w:p>
          <w:p w:rsidR="00955AAF" w:rsidRPr="007E6385" w:rsidRDefault="00955AAF" w:rsidP="007D5352">
            <w:pPr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Chrobrego 105/107</w:t>
            </w:r>
          </w:p>
          <w:p w:rsidR="00955AAF" w:rsidRPr="007E6385" w:rsidRDefault="00955AAF" w:rsidP="007D535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87-100 </w:t>
            </w:r>
            <w:r w:rsidR="007E6385" w:rsidRPr="007E6385">
              <w:rPr>
                <w:rFonts w:ascii="Arial Narrow" w:hAnsi="Arial Narrow"/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Czas dostawy dodatkowej i interwencyjnej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5AAF" w:rsidRPr="007E6385" w:rsidRDefault="00955AAF" w:rsidP="007D535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955AAF" w:rsidRPr="007E6385" w:rsidTr="007D5352">
        <w:tc>
          <w:tcPr>
            <w:tcW w:w="2169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ziemniaki</w:t>
            </w:r>
          </w:p>
        </w:tc>
        <w:tc>
          <w:tcPr>
            <w:tcW w:w="2793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>Handel Hurtowy Warzywami i Owocami "EKO-GARDEN" Grzegorz Przybysz</w:t>
            </w:r>
          </w:p>
          <w:p w:rsidR="00955AAF" w:rsidRPr="007E6385" w:rsidRDefault="00955AAF" w:rsidP="007D5352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7E6385">
              <w:rPr>
                <w:rFonts w:ascii="Arial Narrow" w:hAnsi="Arial Narrow"/>
                <w:sz w:val="20"/>
                <w:szCs w:val="20"/>
              </w:rPr>
              <w:t>,,</w:t>
            </w:r>
            <w:proofErr w:type="gramEnd"/>
            <w:r w:rsidRPr="007E6385">
              <w:rPr>
                <w:rFonts w:ascii="Arial Narrow" w:hAnsi="Arial Narrow"/>
                <w:sz w:val="20"/>
                <w:szCs w:val="20"/>
              </w:rPr>
              <w:t xml:space="preserve"> 62A</w:t>
            </w:r>
          </w:p>
          <w:p w:rsidR="00955AAF" w:rsidRPr="007E6385" w:rsidRDefault="00955AAF" w:rsidP="007D535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87-700 Przybranowo</w:t>
            </w:r>
          </w:p>
        </w:tc>
        <w:tc>
          <w:tcPr>
            <w:tcW w:w="2976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Czas dostawy dodatkowej i interwencyjnej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5AAF" w:rsidRPr="007E6385" w:rsidRDefault="00955AAF" w:rsidP="007D535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955AAF" w:rsidRPr="007E6385" w:rsidTr="007D5352">
        <w:tc>
          <w:tcPr>
            <w:tcW w:w="2169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ziemniaki</w:t>
            </w:r>
          </w:p>
        </w:tc>
        <w:tc>
          <w:tcPr>
            <w:tcW w:w="2793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Firma Handlowa Sezam Lidia </w:t>
            </w:r>
            <w:proofErr w:type="spellStart"/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>Gunerka</w:t>
            </w:r>
            <w:proofErr w:type="spellEnd"/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>-Marciniak</w:t>
            </w:r>
          </w:p>
          <w:p w:rsidR="00955AAF" w:rsidRPr="007E6385" w:rsidRDefault="00955AAF" w:rsidP="007D5352">
            <w:pPr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Wiecanowo 3</w:t>
            </w:r>
          </w:p>
          <w:p w:rsidR="00955AAF" w:rsidRPr="007E6385" w:rsidRDefault="00955AAF" w:rsidP="007D535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88-300 </w:t>
            </w:r>
            <w:r w:rsidR="007E6385" w:rsidRPr="007E6385">
              <w:rPr>
                <w:rFonts w:ascii="Arial Narrow" w:hAnsi="Arial Narrow"/>
                <w:sz w:val="20"/>
                <w:szCs w:val="20"/>
              </w:rPr>
              <w:t>Mogilno</w:t>
            </w:r>
          </w:p>
        </w:tc>
        <w:tc>
          <w:tcPr>
            <w:tcW w:w="2976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Czas dostawy dodatkowej i interwencyjnej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5AAF" w:rsidRPr="007E6385" w:rsidRDefault="00955AAF" w:rsidP="007D535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955AAF" w:rsidRPr="007E6385" w:rsidTr="007D5352">
        <w:tc>
          <w:tcPr>
            <w:tcW w:w="2169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warzywa i owoce</w:t>
            </w:r>
          </w:p>
        </w:tc>
        <w:tc>
          <w:tcPr>
            <w:tcW w:w="2793" w:type="dxa"/>
            <w:shd w:val="clear" w:color="auto" w:fill="auto"/>
          </w:tcPr>
          <w:p w:rsidR="00955AAF" w:rsidRPr="007E6385" w:rsidRDefault="007E6385" w:rsidP="007D535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sz w:val="20"/>
                <w:szCs w:val="20"/>
              </w:rPr>
              <w:t xml:space="preserve">Gospodarstwo Rolno – Ogrodnicze </w:t>
            </w:r>
            <w:r w:rsidR="00955AAF"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>Wojciech Kalemba</w:t>
            </w:r>
          </w:p>
          <w:p w:rsidR="00955AAF" w:rsidRPr="007E6385" w:rsidRDefault="00955AAF" w:rsidP="007D5352">
            <w:pPr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Podzamek Golubski 23</w:t>
            </w:r>
          </w:p>
          <w:p w:rsidR="00955AAF" w:rsidRPr="007E6385" w:rsidRDefault="00955AAF" w:rsidP="007D535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87-400 Golub-Dobrzyń</w:t>
            </w:r>
          </w:p>
        </w:tc>
        <w:tc>
          <w:tcPr>
            <w:tcW w:w="2976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5AAF" w:rsidRPr="007E6385" w:rsidRDefault="00955AAF" w:rsidP="007D535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955AAF" w:rsidRPr="007E6385" w:rsidTr="007D5352">
        <w:tc>
          <w:tcPr>
            <w:tcW w:w="2169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warzywa i owoce</w:t>
            </w:r>
          </w:p>
        </w:tc>
        <w:tc>
          <w:tcPr>
            <w:tcW w:w="2793" w:type="dxa"/>
            <w:shd w:val="clear" w:color="auto" w:fill="auto"/>
          </w:tcPr>
          <w:p w:rsidR="00955AAF" w:rsidRPr="007E6385" w:rsidRDefault="007E6385" w:rsidP="007D535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PPHU </w:t>
            </w:r>
            <w:proofErr w:type="spellStart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S</w:t>
            </w:r>
            <w:r w:rsidR="00955AAF"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>auerkraut</w:t>
            </w:r>
            <w:proofErr w:type="spellEnd"/>
            <w:r w:rsidR="00955AAF"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955AAF" w:rsidRPr="007E6385" w:rsidRDefault="00955AAF" w:rsidP="007D5352">
            <w:pPr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Łódzka 141</w:t>
            </w:r>
          </w:p>
          <w:p w:rsidR="00955AAF" w:rsidRPr="007E6385" w:rsidRDefault="00955AAF" w:rsidP="007D535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62-800 Kalisz</w:t>
            </w:r>
          </w:p>
        </w:tc>
        <w:tc>
          <w:tcPr>
            <w:tcW w:w="2976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Cena - 30.93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Czas dostawy dodatkowej i interwencyjnej - 25.00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5AAF" w:rsidRPr="007E6385" w:rsidRDefault="00955AAF" w:rsidP="007D535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  70,93</w:t>
            </w:r>
          </w:p>
        </w:tc>
      </w:tr>
      <w:tr w:rsidR="00955AAF" w:rsidRPr="007E6385" w:rsidTr="007D5352">
        <w:tc>
          <w:tcPr>
            <w:tcW w:w="2169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warzywa i owoce</w:t>
            </w:r>
          </w:p>
        </w:tc>
        <w:tc>
          <w:tcPr>
            <w:tcW w:w="2793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MAGER </w:t>
            </w:r>
            <w:r w:rsidR="007E6385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7E6385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7E6385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955AAF" w:rsidRPr="007E6385" w:rsidRDefault="00955AAF" w:rsidP="007D5352">
            <w:pPr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Chrobrego 105/107</w:t>
            </w:r>
          </w:p>
          <w:p w:rsidR="00955AAF" w:rsidRPr="007E6385" w:rsidRDefault="00955AAF" w:rsidP="007D535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87-100 TORUŃ</w:t>
            </w:r>
          </w:p>
        </w:tc>
        <w:tc>
          <w:tcPr>
            <w:tcW w:w="2976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Czas dostawy dodatkowej i interwencyjnej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5AAF" w:rsidRPr="007E6385" w:rsidRDefault="00955AAF" w:rsidP="007D535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955AAF" w:rsidRPr="007E6385" w:rsidTr="007D5352">
        <w:tc>
          <w:tcPr>
            <w:tcW w:w="2169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warzywa i owoce</w:t>
            </w:r>
          </w:p>
        </w:tc>
        <w:tc>
          <w:tcPr>
            <w:tcW w:w="2793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>Handel Hurtowy Warzywami i Owocami "EKO-GARDEN" Grzegorz Przybysz</w:t>
            </w:r>
          </w:p>
          <w:p w:rsidR="00955AAF" w:rsidRPr="007E6385" w:rsidRDefault="00955AAF" w:rsidP="007D5352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7E6385">
              <w:rPr>
                <w:rFonts w:ascii="Arial Narrow" w:hAnsi="Arial Narrow"/>
                <w:sz w:val="20"/>
                <w:szCs w:val="20"/>
              </w:rPr>
              <w:t>,,</w:t>
            </w:r>
            <w:proofErr w:type="gramEnd"/>
            <w:r w:rsidRPr="007E6385">
              <w:rPr>
                <w:rFonts w:ascii="Arial Narrow" w:hAnsi="Arial Narrow"/>
                <w:sz w:val="20"/>
                <w:szCs w:val="20"/>
              </w:rPr>
              <w:t xml:space="preserve"> 62A</w:t>
            </w:r>
          </w:p>
          <w:p w:rsidR="00955AAF" w:rsidRPr="007E6385" w:rsidRDefault="00955AAF" w:rsidP="007D535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87-700 Przybranowo</w:t>
            </w:r>
          </w:p>
        </w:tc>
        <w:tc>
          <w:tcPr>
            <w:tcW w:w="2976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Czas dostawy dodatkowej i interwencyjnej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5AAF" w:rsidRPr="007E6385" w:rsidRDefault="00955AAF" w:rsidP="007D535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955AAF" w:rsidRPr="007E6385" w:rsidTr="007D5352">
        <w:tc>
          <w:tcPr>
            <w:tcW w:w="2169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warzywa i owoce</w:t>
            </w:r>
          </w:p>
        </w:tc>
        <w:tc>
          <w:tcPr>
            <w:tcW w:w="2793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Firma Handlowa Sezam Lidia </w:t>
            </w:r>
            <w:proofErr w:type="spellStart"/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>Gunerka</w:t>
            </w:r>
            <w:proofErr w:type="spellEnd"/>
            <w:r w:rsidRPr="007E6385">
              <w:rPr>
                <w:rFonts w:ascii="Arial Narrow" w:hAnsi="Arial Narrow"/>
                <w:b/>
                <w:bCs/>
                <w:sz w:val="20"/>
                <w:szCs w:val="20"/>
              </w:rPr>
              <w:t>-Marciniak</w:t>
            </w:r>
          </w:p>
          <w:p w:rsidR="00955AAF" w:rsidRPr="007E6385" w:rsidRDefault="00955AAF" w:rsidP="007D5352">
            <w:pPr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Wiecanowo 3</w:t>
            </w:r>
          </w:p>
          <w:p w:rsidR="00955AAF" w:rsidRPr="007E6385" w:rsidRDefault="00955AAF" w:rsidP="007D535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88-300 MOGILNO</w:t>
            </w:r>
          </w:p>
        </w:tc>
        <w:tc>
          <w:tcPr>
            <w:tcW w:w="2976" w:type="dxa"/>
            <w:shd w:val="clear" w:color="auto" w:fill="auto"/>
          </w:tcPr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2 - Czas dostawy dodatkowej i interwencyjnej - 0.00</w:t>
            </w:r>
          </w:p>
          <w:p w:rsidR="00955AAF" w:rsidRPr="007E6385" w:rsidRDefault="00955AAF" w:rsidP="007D535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55AAF" w:rsidRPr="007E6385" w:rsidRDefault="00955AAF" w:rsidP="007D535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E6385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</w:tbl>
    <w:p w:rsidR="00B464D3" w:rsidRPr="007E6385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7E6385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sz w:val="22"/>
          <w:szCs w:val="22"/>
        </w:rPr>
      </w:pPr>
    </w:p>
    <w:p w:rsidR="00D85C3F" w:rsidRDefault="00D85C3F" w:rsidP="00D85C3F">
      <w:pPr>
        <w:rPr>
          <w:rFonts w:ascii="Arial Narrow" w:hAnsi="Arial Narrow" w:cs="Arial"/>
          <w:sz w:val="20"/>
        </w:rPr>
      </w:pPr>
    </w:p>
    <w:p w:rsidR="00D85C3F" w:rsidRDefault="00D85C3F" w:rsidP="00D85C3F">
      <w:pPr>
        <w:rPr>
          <w:rFonts w:ascii="Arial Narrow" w:hAnsi="Arial Narrow" w:cs="Arial"/>
          <w:sz w:val="20"/>
        </w:rPr>
      </w:pPr>
    </w:p>
    <w:p w:rsidR="00D85C3F" w:rsidRDefault="00D85C3F" w:rsidP="00D85C3F">
      <w:pPr>
        <w:rPr>
          <w:rFonts w:ascii="Arial Narrow" w:hAnsi="Arial Narrow" w:cs="Arial"/>
          <w:sz w:val="20"/>
        </w:rPr>
      </w:pPr>
    </w:p>
    <w:p w:rsidR="00D85C3F" w:rsidRDefault="00D85C3F" w:rsidP="00D85C3F">
      <w:pPr>
        <w:rPr>
          <w:rFonts w:ascii="Arial Narrow" w:hAnsi="Arial Narrow" w:cs="Arial"/>
          <w:sz w:val="20"/>
        </w:rPr>
      </w:pPr>
    </w:p>
    <w:p w:rsidR="00D85C3F" w:rsidRDefault="00D85C3F" w:rsidP="00D85C3F">
      <w:pPr>
        <w:rPr>
          <w:rFonts w:ascii="Arial Narrow" w:hAnsi="Arial Narrow" w:cs="Arial"/>
          <w:sz w:val="20"/>
        </w:rPr>
      </w:pPr>
    </w:p>
    <w:p w:rsidR="00D85C3F" w:rsidRDefault="00D85C3F" w:rsidP="00D85C3F">
      <w:pPr>
        <w:rPr>
          <w:rFonts w:ascii="Arial Narrow" w:hAnsi="Arial Narrow" w:cs="Arial"/>
          <w:sz w:val="20"/>
        </w:rPr>
      </w:pPr>
      <w:bookmarkStart w:id="1" w:name="_GoBack"/>
      <w:bookmarkEnd w:id="1"/>
    </w:p>
    <w:p w:rsidR="00D85C3F" w:rsidRDefault="00D85C3F" w:rsidP="00D85C3F">
      <w:pPr>
        <w:rPr>
          <w:rFonts w:ascii="Arial Narrow" w:hAnsi="Arial Narrow" w:cs="Arial"/>
          <w:sz w:val="20"/>
        </w:rPr>
      </w:pPr>
    </w:p>
    <w:p w:rsidR="00D85C3F" w:rsidRDefault="00D85C3F" w:rsidP="00D85C3F">
      <w:pPr>
        <w:rPr>
          <w:rFonts w:ascii="Arial Narrow" w:hAnsi="Arial Narrow" w:cs="Arial"/>
          <w:sz w:val="20"/>
        </w:rPr>
      </w:pPr>
    </w:p>
    <w:p w:rsidR="00D85C3F" w:rsidRDefault="00D85C3F" w:rsidP="00D85C3F">
      <w:pPr>
        <w:rPr>
          <w:rFonts w:ascii="Arial Narrow" w:hAnsi="Arial Narrow" w:cs="Arial"/>
          <w:sz w:val="20"/>
        </w:rPr>
      </w:pPr>
    </w:p>
    <w:p w:rsidR="00D85C3F" w:rsidRPr="00CD1297" w:rsidRDefault="00D85C3F" w:rsidP="00D85C3F">
      <w:pPr>
        <w:rPr>
          <w:rFonts w:ascii="Arial Narrow" w:hAnsi="Arial Narrow" w:cs="Arial"/>
          <w:sz w:val="20"/>
        </w:rPr>
      </w:pPr>
      <w:r w:rsidRPr="00CD1297">
        <w:rPr>
          <w:rFonts w:ascii="Arial Narrow" w:hAnsi="Arial Narrow" w:cs="Arial"/>
          <w:sz w:val="20"/>
        </w:rPr>
        <w:t xml:space="preserve">Wykonano w 2 egz. na </w:t>
      </w:r>
      <w:r>
        <w:rPr>
          <w:rFonts w:ascii="Arial Narrow" w:hAnsi="Arial Narrow" w:cs="Arial"/>
          <w:sz w:val="20"/>
        </w:rPr>
        <w:t>2</w:t>
      </w:r>
      <w:r w:rsidRPr="00CD1297">
        <w:rPr>
          <w:rFonts w:ascii="Arial Narrow" w:hAnsi="Arial Narrow" w:cs="Arial"/>
          <w:sz w:val="20"/>
        </w:rPr>
        <w:t xml:space="preserve"> ark.</w:t>
      </w:r>
    </w:p>
    <w:p w:rsidR="00D85C3F" w:rsidRPr="00D85C3F" w:rsidRDefault="00D85C3F" w:rsidP="00D85C3F">
      <w:pPr>
        <w:rPr>
          <w:rFonts w:ascii="Arial Narrow" w:hAnsi="Arial Narrow" w:cs="Arial"/>
          <w:sz w:val="20"/>
        </w:rPr>
      </w:pPr>
      <w:r w:rsidRPr="00D85C3F">
        <w:rPr>
          <w:rFonts w:ascii="Arial Narrow" w:hAnsi="Arial Narrow" w:cs="Arial"/>
          <w:sz w:val="20"/>
        </w:rPr>
        <w:t>Egz. 1 – a/a kancelaria</w:t>
      </w:r>
    </w:p>
    <w:p w:rsidR="00D85C3F" w:rsidRPr="00D85C3F" w:rsidRDefault="00D85C3F" w:rsidP="00D85C3F">
      <w:pPr>
        <w:rPr>
          <w:rFonts w:ascii="Arial Narrow" w:hAnsi="Arial Narrow" w:cs="Arial"/>
          <w:sz w:val="20"/>
        </w:rPr>
      </w:pPr>
      <w:r w:rsidRPr="00D85C3F">
        <w:rPr>
          <w:rFonts w:ascii="Arial Narrow" w:hAnsi="Arial Narrow" w:cs="Arial"/>
          <w:sz w:val="20"/>
        </w:rPr>
        <w:t xml:space="preserve">Egz. 2 – </w:t>
      </w:r>
      <w:proofErr w:type="spellStart"/>
      <w:r w:rsidRPr="00D85C3F">
        <w:rPr>
          <w:rFonts w:ascii="Arial Narrow" w:hAnsi="Arial Narrow" w:cs="Arial"/>
          <w:sz w:val="20"/>
        </w:rPr>
        <w:t>uczestn</w:t>
      </w:r>
      <w:proofErr w:type="spellEnd"/>
      <w:r w:rsidRPr="00D85C3F">
        <w:rPr>
          <w:rFonts w:ascii="Arial Narrow" w:hAnsi="Arial Narrow" w:cs="Arial"/>
          <w:sz w:val="20"/>
        </w:rPr>
        <w:t xml:space="preserve">. </w:t>
      </w:r>
      <w:proofErr w:type="gramStart"/>
      <w:r w:rsidRPr="00D85C3F">
        <w:rPr>
          <w:rFonts w:ascii="Arial Narrow" w:hAnsi="Arial Narrow" w:cs="Arial"/>
          <w:sz w:val="20"/>
        </w:rPr>
        <w:t>post</w:t>
      </w:r>
      <w:proofErr w:type="gramEnd"/>
      <w:r w:rsidRPr="00D85C3F">
        <w:rPr>
          <w:rFonts w:ascii="Arial Narrow" w:hAnsi="Arial Narrow" w:cs="Arial"/>
          <w:sz w:val="20"/>
        </w:rPr>
        <w:t>. (platforma e-propublico.</w:t>
      </w:r>
      <w:proofErr w:type="gramStart"/>
      <w:r w:rsidRPr="00D85C3F">
        <w:rPr>
          <w:rFonts w:ascii="Arial Narrow" w:hAnsi="Arial Narrow" w:cs="Arial"/>
          <w:sz w:val="20"/>
        </w:rPr>
        <w:t>pl</w:t>
      </w:r>
      <w:proofErr w:type="gramEnd"/>
      <w:r w:rsidRPr="00D85C3F">
        <w:rPr>
          <w:rFonts w:ascii="Arial Narrow" w:hAnsi="Arial Narrow" w:cs="Arial"/>
          <w:sz w:val="20"/>
        </w:rPr>
        <w:t xml:space="preserve">), </w:t>
      </w:r>
      <w:proofErr w:type="spellStart"/>
      <w:r w:rsidRPr="00D85C3F">
        <w:rPr>
          <w:rFonts w:ascii="Arial Narrow" w:hAnsi="Arial Narrow" w:cs="Arial"/>
          <w:sz w:val="20"/>
        </w:rPr>
        <w:t>SZPubl</w:t>
      </w:r>
      <w:proofErr w:type="spellEnd"/>
      <w:r w:rsidRPr="00D85C3F">
        <w:rPr>
          <w:rFonts w:ascii="Arial Narrow" w:hAnsi="Arial Narrow" w:cs="Arial"/>
          <w:sz w:val="20"/>
        </w:rPr>
        <w:t>. T2612 B5</w:t>
      </w:r>
    </w:p>
    <w:p w:rsidR="00D85C3F" w:rsidRPr="00CD1297" w:rsidRDefault="00D85C3F" w:rsidP="00D85C3F">
      <w:pPr>
        <w:rPr>
          <w:rFonts w:ascii="Arial Narrow" w:hAnsi="Arial Narrow" w:cs="Arial"/>
          <w:sz w:val="20"/>
        </w:rPr>
      </w:pPr>
      <w:r w:rsidRPr="00CD1297">
        <w:rPr>
          <w:rFonts w:ascii="Arial Narrow" w:hAnsi="Arial Narrow" w:cs="Arial"/>
          <w:sz w:val="20"/>
        </w:rPr>
        <w:t xml:space="preserve">Wyk. </w:t>
      </w:r>
      <w:r>
        <w:rPr>
          <w:rFonts w:ascii="Arial Narrow" w:hAnsi="Arial Narrow" w:cs="Arial"/>
          <w:sz w:val="20"/>
        </w:rPr>
        <w:t xml:space="preserve">B. Baranowska tel. 261 417 364 </w:t>
      </w:r>
    </w:p>
    <w:p w:rsidR="007E6385" w:rsidRPr="007E6385" w:rsidRDefault="00D85C3F" w:rsidP="00D85C3F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sz w:val="20"/>
        </w:rPr>
        <w:t>Data: 2022-</w:t>
      </w:r>
      <w:r>
        <w:rPr>
          <w:rFonts w:ascii="Arial Narrow" w:hAnsi="Arial Narrow" w:cs="Arial"/>
          <w:sz w:val="20"/>
        </w:rPr>
        <w:t>09-20</w:t>
      </w:r>
    </w:p>
    <w:sectPr w:rsidR="007E6385" w:rsidRPr="007E6385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B60" w:rsidRDefault="00FF4B60">
      <w:r>
        <w:separator/>
      </w:r>
    </w:p>
  </w:endnote>
  <w:endnote w:type="continuationSeparator" w:id="0">
    <w:p w:rsidR="00FF4B60" w:rsidRDefault="00FF4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B60" w:rsidRDefault="00FF4B60">
      <w:r>
        <w:separator/>
      </w:r>
    </w:p>
  </w:footnote>
  <w:footnote w:type="continuationSeparator" w:id="0">
    <w:p w:rsidR="00FF4B60" w:rsidRDefault="00FF4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B6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385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55AAF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85C3F"/>
    <w:rsid w:val="00E30B2D"/>
    <w:rsid w:val="00E62859"/>
    <w:rsid w:val="00E85D70"/>
    <w:rsid w:val="00F33C66"/>
    <w:rsid w:val="00F960D7"/>
    <w:rsid w:val="00FB7F50"/>
    <w:rsid w:val="00FF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630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2022-09-20T08:22:00Z</cp:lastPrinted>
  <dcterms:created xsi:type="dcterms:W3CDTF">2022-09-20T08:19:00Z</dcterms:created>
  <dcterms:modified xsi:type="dcterms:W3CDTF">2022-09-20T08:22:00Z</dcterms:modified>
</cp:coreProperties>
</file>