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A652F" w14:textId="77777777" w:rsidR="000C0665" w:rsidRDefault="000C0665" w:rsidP="00190143">
      <w:pPr>
        <w:jc w:val="right"/>
        <w:rPr>
          <w:rFonts w:ascii="Arial" w:hAnsi="Arial" w:cs="Arial"/>
        </w:rPr>
      </w:pPr>
      <w:bookmarkStart w:id="0" w:name="_Hlk53520193"/>
    </w:p>
    <w:p w14:paraId="56E94826" w14:textId="18FC552C" w:rsidR="00A02E94" w:rsidRDefault="008340F8" w:rsidP="00190143">
      <w:pPr>
        <w:jc w:val="right"/>
        <w:rPr>
          <w:rFonts w:ascii="Arial" w:hAnsi="Arial" w:cs="Arial"/>
        </w:rPr>
      </w:pPr>
      <w:r w:rsidRPr="008340F8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8340F8">
        <w:rPr>
          <w:rFonts w:ascii="Arial" w:hAnsi="Arial" w:cs="Arial"/>
        </w:rPr>
        <w:t>2022-09-1</w:t>
      </w:r>
      <w:r w:rsidR="00A36002">
        <w:rPr>
          <w:rFonts w:ascii="Arial" w:hAnsi="Arial" w:cs="Arial"/>
        </w:rPr>
        <w:t>6</w:t>
      </w:r>
    </w:p>
    <w:p w14:paraId="4E81C986" w14:textId="77777777" w:rsidR="00A02E94" w:rsidRDefault="00A02E94" w:rsidP="00190143">
      <w:pPr>
        <w:rPr>
          <w:rFonts w:ascii="Arial" w:hAnsi="Arial" w:cs="Arial"/>
        </w:rPr>
      </w:pPr>
    </w:p>
    <w:p w14:paraId="641CECD9" w14:textId="77777777" w:rsidR="008340F8" w:rsidRPr="008340F8" w:rsidRDefault="008340F8" w:rsidP="00190143">
      <w:pPr>
        <w:rPr>
          <w:rFonts w:ascii="Arial" w:hAnsi="Arial" w:cs="Arial"/>
          <w:b/>
          <w:bCs/>
        </w:rPr>
      </w:pPr>
      <w:r w:rsidRPr="008340F8">
        <w:rPr>
          <w:rFonts w:ascii="Arial" w:hAnsi="Arial" w:cs="Arial"/>
          <w:b/>
          <w:bCs/>
        </w:rPr>
        <w:t>Szpital Wojewódzki w Poznaniu</w:t>
      </w:r>
    </w:p>
    <w:p w14:paraId="44B73280" w14:textId="77777777" w:rsidR="00A02E94" w:rsidRDefault="008340F8" w:rsidP="00190143">
      <w:pPr>
        <w:rPr>
          <w:rFonts w:ascii="Arial" w:hAnsi="Arial" w:cs="Arial"/>
          <w:b/>
          <w:bCs/>
        </w:rPr>
      </w:pPr>
      <w:r w:rsidRPr="008340F8">
        <w:rPr>
          <w:rFonts w:ascii="Arial" w:hAnsi="Arial" w:cs="Arial"/>
          <w:b/>
          <w:bCs/>
        </w:rPr>
        <w:t>Dział Zamówień Publicznych</w:t>
      </w:r>
    </w:p>
    <w:p w14:paraId="43192108" w14:textId="77777777" w:rsidR="00A02E94" w:rsidRDefault="008340F8" w:rsidP="00190143">
      <w:pPr>
        <w:rPr>
          <w:rFonts w:ascii="Arial" w:hAnsi="Arial" w:cs="Arial"/>
        </w:rPr>
      </w:pPr>
      <w:r w:rsidRPr="008340F8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8340F8">
        <w:rPr>
          <w:rFonts w:ascii="Arial" w:hAnsi="Arial" w:cs="Arial"/>
        </w:rPr>
        <w:t>7/19</w:t>
      </w:r>
    </w:p>
    <w:p w14:paraId="36150327" w14:textId="77777777" w:rsidR="00A02E94" w:rsidRDefault="008340F8" w:rsidP="00190143">
      <w:pPr>
        <w:rPr>
          <w:rFonts w:ascii="Arial" w:hAnsi="Arial" w:cs="Arial"/>
        </w:rPr>
      </w:pPr>
      <w:r w:rsidRPr="008340F8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8340F8">
        <w:rPr>
          <w:rFonts w:ascii="Arial" w:hAnsi="Arial" w:cs="Arial"/>
        </w:rPr>
        <w:t>Poznań</w:t>
      </w:r>
    </w:p>
    <w:p w14:paraId="13126D96" w14:textId="77777777" w:rsidR="00190143" w:rsidRDefault="00190143" w:rsidP="0019014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2E65127D" w14:textId="1C44B64D" w:rsidR="00A02E94" w:rsidRDefault="00A02E94" w:rsidP="0019014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76831428" w14:textId="1263FD31" w:rsidR="00A02E94" w:rsidRDefault="00A02E94" w:rsidP="0019014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20F4EDE9" w14:textId="6F57C474" w:rsidR="00190143" w:rsidRDefault="00190143" w:rsidP="0019014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15189AEB" w14:textId="77777777" w:rsidR="00190143" w:rsidRDefault="00190143" w:rsidP="0019014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1DA93F11" w14:textId="77777777" w:rsidR="00A02E94" w:rsidRDefault="00A02E94" w:rsidP="00190143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00E51E76" w14:textId="0528BE01" w:rsidR="00A02E94" w:rsidRDefault="00A02E94" w:rsidP="00190143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070DDEA5" w14:textId="77777777" w:rsidR="000C0665" w:rsidRDefault="000C0665" w:rsidP="00190143">
      <w:pPr>
        <w:jc w:val="center"/>
        <w:rPr>
          <w:rFonts w:ascii="Arial" w:hAnsi="Arial" w:cs="Arial"/>
          <w:b/>
          <w:sz w:val="28"/>
        </w:rPr>
      </w:pPr>
    </w:p>
    <w:p w14:paraId="655C7B84" w14:textId="77777777" w:rsidR="000C0665" w:rsidRDefault="000C0665" w:rsidP="00190143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8340F8" w14:paraId="08ACE120" w14:textId="77777777" w:rsidTr="000B1615">
        <w:trPr>
          <w:trHeight w:val="638"/>
        </w:trPr>
        <w:tc>
          <w:tcPr>
            <w:tcW w:w="959" w:type="dxa"/>
            <w:hideMark/>
          </w:tcPr>
          <w:p w14:paraId="70CE3994" w14:textId="77777777" w:rsidR="008340F8" w:rsidRDefault="008340F8" w:rsidP="0019014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4BA3A0AB" w14:textId="77777777" w:rsidR="008340F8" w:rsidRDefault="008340F8" w:rsidP="0019014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8340F8">
              <w:rPr>
                <w:rFonts w:ascii="Arial" w:hAnsi="Arial" w:cs="Arial"/>
              </w:rPr>
              <w:t>podstawowy</w:t>
            </w:r>
            <w:r w:rsidR="00190143">
              <w:rPr>
                <w:rFonts w:ascii="Arial" w:hAnsi="Arial" w:cs="Arial"/>
              </w:rPr>
              <w:t>m</w:t>
            </w:r>
            <w:r w:rsidRPr="008340F8">
              <w:rPr>
                <w:rFonts w:ascii="Arial" w:hAnsi="Arial" w:cs="Arial"/>
              </w:rPr>
              <w:t xml:space="preserve"> bez negocjacji - art. 275 pkt. 1 ustawy Pzp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8340F8">
              <w:rPr>
                <w:rFonts w:ascii="Arial" w:hAnsi="Arial" w:cs="Arial"/>
                <w:b/>
                <w:bCs/>
              </w:rPr>
              <w:t>Dostawa zestawów instrumentarium do wykonywania operacji zaćmy wraz z kontenerem sterylizacyjnym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8340F8">
              <w:rPr>
                <w:rFonts w:ascii="Arial" w:hAnsi="Arial" w:cs="Arial"/>
                <w:b/>
              </w:rPr>
              <w:t>SZW/DZP/58/2022</w:t>
            </w:r>
            <w:r>
              <w:rPr>
                <w:rFonts w:ascii="Arial" w:hAnsi="Arial" w:cs="Arial"/>
                <w:bCs/>
              </w:rPr>
              <w:t>.</w:t>
            </w:r>
          </w:p>
          <w:p w14:paraId="3CE2D940" w14:textId="77777777" w:rsidR="00190143" w:rsidRDefault="00190143" w:rsidP="00190143">
            <w:pPr>
              <w:jc w:val="both"/>
              <w:rPr>
                <w:rFonts w:ascii="Arial" w:hAnsi="Arial" w:cs="Arial"/>
                <w:bCs/>
              </w:rPr>
            </w:pPr>
          </w:p>
          <w:p w14:paraId="3283E31F" w14:textId="5F578DAC" w:rsidR="00190143" w:rsidRDefault="00190143" w:rsidP="00190143">
            <w:pPr>
              <w:jc w:val="both"/>
              <w:rPr>
                <w:rFonts w:ascii="Arial" w:hAnsi="Arial" w:cs="Arial"/>
              </w:rPr>
            </w:pPr>
          </w:p>
        </w:tc>
      </w:tr>
    </w:tbl>
    <w:p w14:paraId="6B453953" w14:textId="77777777" w:rsidR="00A02E94" w:rsidRDefault="00A02E94" w:rsidP="00190143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8340F8" w:rsidRPr="008340F8">
        <w:rPr>
          <w:rFonts w:ascii="Arial" w:hAnsi="Arial" w:cs="Arial"/>
        </w:rPr>
        <w:t>(t.j. Dz.U. z 2021r. poz. 1129 z późn. zm.)</w:t>
      </w:r>
      <w:r>
        <w:rPr>
          <w:rFonts w:ascii="Arial" w:hAnsi="Arial" w:cs="Arial"/>
        </w:rPr>
        <w:t>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8340F8" w14:paraId="4FFD0A69" w14:textId="77777777" w:rsidTr="000B1615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27E7" w14:textId="77777777" w:rsidR="008340F8" w:rsidRPr="00190143" w:rsidRDefault="008340F8" w:rsidP="00190143">
            <w:pPr>
              <w:jc w:val="both"/>
            </w:pPr>
            <w:r w:rsidRPr="00190143">
              <w:rPr>
                <w:rFonts w:ascii="Arial" w:hAnsi="Arial" w:cs="Arial"/>
                <w:b/>
                <w:bCs/>
              </w:rPr>
              <w:t>Zadanie nr 1</w:t>
            </w:r>
            <w:r w:rsidRPr="00190143">
              <w:rPr>
                <w:rFonts w:ascii="Arial" w:hAnsi="Arial" w:cs="Arial"/>
              </w:rPr>
              <w:t>: Zestaw nr 1</w:t>
            </w:r>
          </w:p>
          <w:p w14:paraId="15C8A169" w14:textId="77777777" w:rsidR="008340F8" w:rsidRPr="00190143" w:rsidRDefault="008340F8" w:rsidP="00190143">
            <w:pPr>
              <w:jc w:val="both"/>
              <w:rPr>
                <w:rFonts w:ascii="Arial" w:hAnsi="Arial" w:cs="Arial"/>
                <w:b/>
              </w:rPr>
            </w:pPr>
            <w:r w:rsidRPr="00190143">
              <w:rPr>
                <w:rFonts w:ascii="Arial" w:hAnsi="Arial" w:cs="Arial"/>
                <w:b/>
              </w:rPr>
              <w:t>Inov8 Sp. z.o.o. Sp. Komandytowa</w:t>
            </w:r>
          </w:p>
          <w:p w14:paraId="4CE5007A" w14:textId="5E5FC3A0" w:rsidR="008340F8" w:rsidRPr="00190143" w:rsidRDefault="008340F8" w:rsidP="00190143">
            <w:pPr>
              <w:jc w:val="both"/>
              <w:rPr>
                <w:rFonts w:ascii="Arial" w:hAnsi="Arial" w:cs="Arial"/>
                <w:bCs/>
              </w:rPr>
            </w:pPr>
            <w:r w:rsidRPr="00190143">
              <w:rPr>
                <w:rFonts w:ascii="Arial" w:hAnsi="Arial" w:cs="Arial"/>
                <w:bCs/>
              </w:rPr>
              <w:t xml:space="preserve">ul. </w:t>
            </w:r>
            <w:r w:rsidR="00190143" w:rsidRPr="00190143">
              <w:rPr>
                <w:rFonts w:ascii="Arial" w:hAnsi="Arial" w:cs="Arial"/>
                <w:bCs/>
              </w:rPr>
              <w:t>Mińska 48 lok. 1U</w:t>
            </w:r>
          </w:p>
          <w:p w14:paraId="08501F2A" w14:textId="3216BB5F" w:rsidR="008340F8" w:rsidRPr="00190143" w:rsidRDefault="00190143" w:rsidP="00190143">
            <w:pPr>
              <w:jc w:val="both"/>
              <w:rPr>
                <w:rFonts w:ascii="Arial" w:hAnsi="Arial" w:cs="Arial"/>
                <w:bCs/>
              </w:rPr>
            </w:pPr>
            <w:r w:rsidRPr="00190143">
              <w:rPr>
                <w:rFonts w:ascii="Arial" w:hAnsi="Arial" w:cs="Arial"/>
                <w:bCs/>
              </w:rPr>
              <w:t>03-808</w:t>
            </w:r>
            <w:r w:rsidR="008340F8" w:rsidRPr="00190143">
              <w:rPr>
                <w:rFonts w:ascii="Arial" w:hAnsi="Arial" w:cs="Arial"/>
                <w:bCs/>
              </w:rPr>
              <w:t xml:space="preserve"> Warszawa</w:t>
            </w:r>
          </w:p>
          <w:p w14:paraId="04C855BE" w14:textId="77777777" w:rsidR="008340F8" w:rsidRPr="00190143" w:rsidRDefault="008340F8" w:rsidP="00190143">
            <w:pPr>
              <w:jc w:val="both"/>
              <w:rPr>
                <w:rFonts w:ascii="Arial" w:hAnsi="Arial" w:cs="Arial"/>
                <w:bCs/>
              </w:rPr>
            </w:pPr>
            <w:r w:rsidRPr="00190143">
              <w:rPr>
                <w:rFonts w:ascii="Arial" w:hAnsi="Arial" w:cs="Arial"/>
              </w:rPr>
              <w:t xml:space="preserve">za cenę brutto </w:t>
            </w:r>
            <w:r w:rsidRPr="00190143">
              <w:rPr>
                <w:rFonts w:ascii="Arial" w:hAnsi="Arial" w:cs="Arial"/>
                <w:b/>
              </w:rPr>
              <w:t>120 328.74 zł</w:t>
            </w:r>
            <w:r w:rsidRPr="00190143">
              <w:rPr>
                <w:rFonts w:ascii="Arial" w:hAnsi="Arial" w:cs="Arial"/>
                <w:bCs/>
              </w:rPr>
              <w:t>.</w:t>
            </w:r>
          </w:p>
          <w:p w14:paraId="148E1871" w14:textId="77777777" w:rsidR="008340F8" w:rsidRPr="00190143" w:rsidRDefault="008340F8" w:rsidP="00190143">
            <w:pPr>
              <w:jc w:val="both"/>
              <w:rPr>
                <w:rFonts w:ascii="Arial" w:hAnsi="Arial" w:cs="Arial"/>
                <w:color w:val="000000"/>
              </w:rPr>
            </w:pPr>
            <w:r w:rsidRPr="00190143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190143">
              <w:rPr>
                <w:rFonts w:ascii="Arial" w:hAnsi="Arial" w:cs="Arial"/>
                <w:color w:val="000000"/>
              </w:rPr>
              <w:t>:</w:t>
            </w:r>
          </w:p>
          <w:p w14:paraId="2A4C664B" w14:textId="29B09AAF" w:rsidR="008340F8" w:rsidRPr="00190143" w:rsidRDefault="00190143" w:rsidP="00190143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190143">
              <w:rPr>
                <w:rFonts w:ascii="Arial" w:hAnsi="Arial" w:cs="Arial"/>
              </w:rPr>
              <w:t>Oferta spełnia wymogi formalno-prawne i jest zgodna z SWZ. Jedyna oferta.</w:t>
            </w:r>
          </w:p>
        </w:tc>
      </w:tr>
      <w:tr w:rsidR="008340F8" w14:paraId="0102F71C" w14:textId="77777777" w:rsidTr="000B1615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3CB4" w14:textId="77777777" w:rsidR="008340F8" w:rsidRDefault="008340F8" w:rsidP="00190143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8340F8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8340F8">
              <w:rPr>
                <w:rFonts w:ascii="Arial" w:hAnsi="Arial" w:cs="Arial"/>
              </w:rPr>
              <w:t>Zestaw nr 2</w:t>
            </w:r>
          </w:p>
          <w:p w14:paraId="4776A812" w14:textId="77777777" w:rsidR="008340F8" w:rsidRDefault="008340F8" w:rsidP="00190143">
            <w:pPr>
              <w:jc w:val="both"/>
              <w:rPr>
                <w:rFonts w:ascii="Arial" w:hAnsi="Arial" w:cs="Arial"/>
                <w:b/>
              </w:rPr>
            </w:pPr>
            <w:r w:rsidRPr="008340F8">
              <w:rPr>
                <w:rFonts w:ascii="Arial" w:hAnsi="Arial" w:cs="Arial"/>
                <w:b/>
              </w:rPr>
              <w:t>Inov8 Sp. z.o.o. Sp. Komandytowa</w:t>
            </w:r>
          </w:p>
          <w:p w14:paraId="6EC21AC0" w14:textId="77777777" w:rsidR="00190143" w:rsidRDefault="00190143" w:rsidP="00190143">
            <w:pPr>
              <w:jc w:val="both"/>
              <w:rPr>
                <w:rFonts w:ascii="Arial" w:hAnsi="Arial" w:cs="Arial"/>
                <w:bCs/>
              </w:rPr>
            </w:pPr>
            <w:r w:rsidRPr="008340F8">
              <w:rPr>
                <w:rFonts w:ascii="Arial" w:hAnsi="Arial" w:cs="Arial"/>
                <w:bCs/>
              </w:rPr>
              <w:t xml:space="preserve">ul. </w:t>
            </w:r>
            <w:r>
              <w:rPr>
                <w:rFonts w:ascii="Arial" w:hAnsi="Arial" w:cs="Arial"/>
                <w:bCs/>
              </w:rPr>
              <w:t>Mińska 48 lok. 1U</w:t>
            </w:r>
          </w:p>
          <w:p w14:paraId="27893478" w14:textId="77777777" w:rsidR="00190143" w:rsidRDefault="00190143" w:rsidP="0019014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03-808 </w:t>
            </w:r>
            <w:r w:rsidRPr="008340F8">
              <w:rPr>
                <w:rFonts w:ascii="Arial" w:hAnsi="Arial" w:cs="Arial"/>
                <w:bCs/>
              </w:rPr>
              <w:t>Warszawa</w:t>
            </w:r>
          </w:p>
          <w:p w14:paraId="6EB267AD" w14:textId="77777777" w:rsidR="008340F8" w:rsidRPr="004872D7" w:rsidRDefault="008340F8" w:rsidP="0019014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8340F8">
              <w:rPr>
                <w:rFonts w:ascii="Arial" w:hAnsi="Arial" w:cs="Arial"/>
                <w:b/>
              </w:rPr>
              <w:t>26 353.02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D405068" w14:textId="77777777" w:rsidR="008340F8" w:rsidRDefault="008340F8" w:rsidP="00190143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375989A9" w14:textId="76B1FF06" w:rsidR="008340F8" w:rsidRPr="008340F8" w:rsidRDefault="00190143" w:rsidP="00190143">
            <w:pPr>
              <w:pStyle w:val="Nagwek"/>
              <w:tabs>
                <w:tab w:val="left" w:pos="708"/>
              </w:tabs>
              <w:rPr>
                <w:rFonts w:ascii="Arial" w:hAnsi="Arial" w:cs="Arial"/>
                <w:highlight w:val="darkGray"/>
              </w:rPr>
            </w:pPr>
            <w:r w:rsidRPr="00190143">
              <w:rPr>
                <w:rFonts w:ascii="Arial" w:hAnsi="Arial" w:cs="Arial"/>
              </w:rPr>
              <w:t>Oferta spełnia wymogi formalno-prawne i jest zgodna z SWZ. Jedyna oferta.</w:t>
            </w:r>
          </w:p>
        </w:tc>
      </w:tr>
    </w:tbl>
    <w:p w14:paraId="3E5123A3" w14:textId="77777777" w:rsidR="000C0665" w:rsidRDefault="000C0665" w:rsidP="00190143">
      <w:pPr>
        <w:jc w:val="both"/>
        <w:rPr>
          <w:rFonts w:ascii="Arial" w:hAnsi="Arial" w:cs="Arial"/>
          <w:color w:val="000000"/>
        </w:rPr>
      </w:pPr>
    </w:p>
    <w:p w14:paraId="69CE910F" w14:textId="6F3423DF" w:rsidR="00A02E94" w:rsidRDefault="00A02E94" w:rsidP="0019014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3827"/>
        <w:gridCol w:w="2126"/>
        <w:gridCol w:w="1560"/>
      </w:tblGrid>
      <w:tr w:rsidR="00A02E94" w14:paraId="0BFD090B" w14:textId="77777777" w:rsidTr="000C066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49FECE1" w14:textId="77777777" w:rsidR="00A02E94" w:rsidRDefault="00A02E94" w:rsidP="0019014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64F3F6A" w14:textId="77777777" w:rsidR="00A02E94" w:rsidRDefault="00A02E94" w:rsidP="001901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940B0E1" w14:textId="77777777" w:rsidR="00A02E94" w:rsidRDefault="00A02E94" w:rsidP="0019014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1CE8CD2" w14:textId="77777777" w:rsidR="00A02E94" w:rsidRDefault="00A02E94" w:rsidP="0019014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340F8" w14:paraId="466050AE" w14:textId="77777777" w:rsidTr="000C066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099AE" w14:textId="77777777" w:rsidR="008340F8" w:rsidRDefault="008340F8" w:rsidP="001901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40F8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8340F8">
              <w:rPr>
                <w:rFonts w:ascii="Arial" w:hAnsi="Arial" w:cs="Arial"/>
                <w:sz w:val="20"/>
                <w:szCs w:val="20"/>
              </w:rPr>
              <w:t>Zestaw nr 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461E9" w14:textId="77777777" w:rsidR="008340F8" w:rsidRPr="000C0665" w:rsidRDefault="008340F8" w:rsidP="00190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665">
              <w:rPr>
                <w:rFonts w:ascii="Arial" w:hAnsi="Arial" w:cs="Arial"/>
                <w:b/>
                <w:bCs/>
                <w:sz w:val="20"/>
                <w:szCs w:val="20"/>
              </w:rPr>
              <w:t>Inov8 Sp. z.o.o. Sp. Komandytowa</w:t>
            </w:r>
          </w:p>
          <w:p w14:paraId="48D68BC1" w14:textId="77777777" w:rsidR="000C0665" w:rsidRPr="000C0665" w:rsidRDefault="000C0665" w:rsidP="000C066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C0665">
              <w:rPr>
                <w:rFonts w:ascii="Arial" w:hAnsi="Arial" w:cs="Arial"/>
                <w:bCs/>
                <w:sz w:val="20"/>
                <w:szCs w:val="20"/>
              </w:rPr>
              <w:t>ul. Mińska 48 lok. 1U</w:t>
            </w:r>
          </w:p>
          <w:p w14:paraId="6335CEFC" w14:textId="76469AF7" w:rsidR="008340F8" w:rsidRPr="000C0665" w:rsidRDefault="000C0665" w:rsidP="000C066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C0665">
              <w:rPr>
                <w:rFonts w:ascii="Arial" w:hAnsi="Arial" w:cs="Arial"/>
                <w:bCs/>
                <w:sz w:val="20"/>
                <w:szCs w:val="20"/>
              </w:rPr>
              <w:t>03-808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2953D" w14:textId="77777777" w:rsidR="008340F8" w:rsidRDefault="008340F8" w:rsidP="001901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40F8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FC3B" w14:textId="77777777" w:rsidR="008340F8" w:rsidRDefault="008340F8" w:rsidP="001901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40F8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8340F8" w14:paraId="1C99C13C" w14:textId="77777777" w:rsidTr="000C066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3F69A" w14:textId="77777777" w:rsidR="008340F8" w:rsidRDefault="008340F8" w:rsidP="001901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40F8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8340F8">
              <w:rPr>
                <w:rFonts w:ascii="Arial" w:hAnsi="Arial" w:cs="Arial"/>
                <w:sz w:val="20"/>
                <w:szCs w:val="20"/>
              </w:rPr>
              <w:t>Zestaw nr 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87884" w14:textId="77777777" w:rsidR="008340F8" w:rsidRPr="000C0665" w:rsidRDefault="008340F8" w:rsidP="00190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665">
              <w:rPr>
                <w:rFonts w:ascii="Arial" w:hAnsi="Arial" w:cs="Arial"/>
                <w:b/>
                <w:bCs/>
                <w:sz w:val="20"/>
                <w:szCs w:val="20"/>
              </w:rPr>
              <w:t>Inov8 Sp. z.o.o. Sp. Komandytowa</w:t>
            </w:r>
          </w:p>
          <w:p w14:paraId="1507FC28" w14:textId="77777777" w:rsidR="000C0665" w:rsidRPr="000C0665" w:rsidRDefault="000C0665" w:rsidP="000C066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C0665">
              <w:rPr>
                <w:rFonts w:ascii="Arial" w:hAnsi="Arial" w:cs="Arial"/>
                <w:bCs/>
                <w:sz w:val="20"/>
                <w:szCs w:val="20"/>
              </w:rPr>
              <w:t>ul. Mińska 48 lok. 1U</w:t>
            </w:r>
          </w:p>
          <w:p w14:paraId="5E07636A" w14:textId="2615A790" w:rsidR="008340F8" w:rsidRPr="000C0665" w:rsidRDefault="000C0665" w:rsidP="000C066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C0665">
              <w:rPr>
                <w:rFonts w:ascii="Arial" w:hAnsi="Arial" w:cs="Arial"/>
                <w:bCs/>
                <w:sz w:val="20"/>
                <w:szCs w:val="20"/>
              </w:rPr>
              <w:t>03-808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DC793" w14:textId="77777777" w:rsidR="008340F8" w:rsidRDefault="008340F8" w:rsidP="0019014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40F8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E4C16" w14:textId="77777777" w:rsidR="008340F8" w:rsidRDefault="008340F8" w:rsidP="001901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40F8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14:paraId="5196DB16" w14:textId="77777777" w:rsidR="00A02E94" w:rsidRDefault="00A02E94" w:rsidP="00190143">
      <w:pPr>
        <w:jc w:val="both"/>
        <w:rPr>
          <w:rFonts w:ascii="Arial" w:hAnsi="Arial" w:cs="Arial"/>
          <w:color w:val="000000"/>
        </w:rPr>
      </w:pPr>
    </w:p>
    <w:p w14:paraId="73791DD3" w14:textId="77777777" w:rsidR="000C0665" w:rsidRDefault="000C0665" w:rsidP="00190143">
      <w:pPr>
        <w:jc w:val="both"/>
        <w:rPr>
          <w:rFonts w:ascii="Arial" w:hAnsi="Arial" w:cs="Arial"/>
          <w:color w:val="000000"/>
        </w:rPr>
      </w:pPr>
    </w:p>
    <w:p w14:paraId="4E38B242" w14:textId="77777777" w:rsidR="000C0665" w:rsidRDefault="000C0665" w:rsidP="00190143">
      <w:pPr>
        <w:jc w:val="both"/>
        <w:rPr>
          <w:rFonts w:ascii="Arial" w:hAnsi="Arial" w:cs="Arial"/>
          <w:color w:val="000000"/>
        </w:rPr>
      </w:pPr>
    </w:p>
    <w:p w14:paraId="235FAEFD" w14:textId="087A1307" w:rsidR="00A02E94" w:rsidRDefault="00A02E94" w:rsidP="0019014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7B5704CF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8C8EB24" w14:textId="77777777" w:rsidR="00A02E94" w:rsidRDefault="00A02E94" w:rsidP="0019014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EF185A4" w14:textId="77777777" w:rsidR="00A02E94" w:rsidRDefault="00A02E94" w:rsidP="0019014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2A0BBF2" w14:textId="77777777" w:rsidR="00A02E94" w:rsidRDefault="00A02E94" w:rsidP="0019014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2D7ACB70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460677E" w14:textId="77777777" w:rsidR="00A02E94" w:rsidRDefault="00A02E94" w:rsidP="001901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6F3500" w14:textId="77777777" w:rsidR="00A02E94" w:rsidRDefault="00A02E94" w:rsidP="00190143">
            <w:pPr>
              <w:rPr>
                <w:rFonts w:ascii="Arial" w:hAnsi="Arial" w:cs="Arial"/>
                <w:b/>
                <w:bCs/>
              </w:rPr>
            </w:pPr>
          </w:p>
          <w:p w14:paraId="72510DE0" w14:textId="77777777" w:rsidR="00A02E94" w:rsidRDefault="00A02E94" w:rsidP="001901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2A8E3227" w14:textId="77777777" w:rsidR="00A02E94" w:rsidRDefault="00A02E94" w:rsidP="001901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26CBAD" w14:textId="77777777" w:rsidR="00A02E94" w:rsidRPr="00FC0BC6" w:rsidRDefault="00A02E94" w:rsidP="00190143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Pzp.</w:t>
            </w:r>
          </w:p>
          <w:p w14:paraId="67606697" w14:textId="701B6916" w:rsidR="00A02E94" w:rsidRPr="00FC0BC6" w:rsidRDefault="000C0665" w:rsidP="001901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02E94" w:rsidRPr="00FC0BC6">
              <w:rPr>
                <w:rFonts w:ascii="Arial" w:hAnsi="Arial" w:cs="Arial"/>
              </w:rPr>
              <w:t>Uzasadnienie:</w:t>
            </w:r>
          </w:p>
          <w:p w14:paraId="784C9847" w14:textId="77777777" w:rsidR="00A02E94" w:rsidRDefault="00A02E94" w:rsidP="00190143">
            <w:pPr>
              <w:jc w:val="both"/>
              <w:rPr>
                <w:rFonts w:ascii="Arial" w:hAnsi="Arial" w:cs="Arial"/>
              </w:rPr>
            </w:pPr>
          </w:p>
        </w:tc>
      </w:tr>
    </w:tbl>
    <w:p w14:paraId="5ADB540A" w14:textId="77777777" w:rsidR="00A02E94" w:rsidRDefault="00A02E94" w:rsidP="00190143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2B33E0FF" w14:textId="77777777" w:rsidR="00A02E94" w:rsidRDefault="00A02E94" w:rsidP="001901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004B568E" w14:textId="77777777" w:rsidR="00A02E94" w:rsidRDefault="00A02E94" w:rsidP="001901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8340F8">
        <w:rPr>
          <w:rFonts w:ascii="Arial" w:hAnsi="Arial" w:cs="Arial"/>
        </w:rPr>
        <w:t>nie krótszym niż 10 dni od dnia przesłania niniejszego zawiadomienia o wyborze najkorzystniejszej oferty.</w:t>
      </w:r>
    </w:p>
    <w:p w14:paraId="654436BD" w14:textId="77777777" w:rsidR="00A02E94" w:rsidRDefault="00A02E94" w:rsidP="001901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04F4D080" w14:textId="77777777" w:rsidR="00A02E94" w:rsidRDefault="00A02E94" w:rsidP="00190143">
      <w:pPr>
        <w:jc w:val="both"/>
        <w:rPr>
          <w:rFonts w:ascii="Arial" w:hAnsi="Arial" w:cs="Arial"/>
          <w:bCs/>
        </w:rPr>
      </w:pPr>
    </w:p>
    <w:p w14:paraId="3EEF6636" w14:textId="095A5189" w:rsidR="00A02E94" w:rsidRDefault="00A02E94" w:rsidP="00190143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68F6A7A5" w14:textId="69BE482D" w:rsidR="000C0665" w:rsidRDefault="000C0665" w:rsidP="00190143">
      <w:pPr>
        <w:ind w:left="3119" w:firstLine="425"/>
        <w:jc w:val="right"/>
        <w:rPr>
          <w:rFonts w:ascii="Arial" w:hAnsi="Arial" w:cs="Arial"/>
          <w:i/>
        </w:rPr>
      </w:pPr>
    </w:p>
    <w:p w14:paraId="6B1F8DA9" w14:textId="77777777" w:rsidR="000C0665" w:rsidRPr="000C0665" w:rsidRDefault="000C0665" w:rsidP="000C0665">
      <w:pPr>
        <w:ind w:firstLine="425"/>
        <w:jc w:val="right"/>
        <w:rPr>
          <w:sz w:val="22"/>
          <w:szCs w:val="22"/>
        </w:rPr>
      </w:pPr>
      <w:r w:rsidRPr="000C0665">
        <w:rPr>
          <w:sz w:val="22"/>
          <w:szCs w:val="22"/>
        </w:rPr>
        <w:t xml:space="preserve">/-/ Dyrektor Szpitala Wojewódzkiego </w:t>
      </w:r>
    </w:p>
    <w:p w14:paraId="348A7FB6" w14:textId="77777777" w:rsidR="000C0665" w:rsidRPr="000C0665" w:rsidRDefault="000C0665" w:rsidP="000C0665">
      <w:pPr>
        <w:ind w:firstLine="425"/>
        <w:jc w:val="center"/>
        <w:rPr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0523193" w14:textId="1D423C3B" w:rsidR="000C0665" w:rsidRPr="000C0665" w:rsidRDefault="000C0665" w:rsidP="000C0665">
      <w:pPr>
        <w:ind w:firstLine="425"/>
        <w:jc w:val="both"/>
        <w:rPr>
          <w:bCs/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0C0665">
        <w:rPr>
          <w:sz w:val="22"/>
          <w:szCs w:val="22"/>
        </w:rPr>
        <w:t xml:space="preserve">       Piotr Nowicki</w:t>
      </w:r>
    </w:p>
    <w:p w14:paraId="43E3E414" w14:textId="77777777" w:rsidR="000C0665" w:rsidRDefault="000C0665" w:rsidP="00190143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5151AB54" w14:textId="77777777" w:rsidR="008642B3" w:rsidRPr="00A02E94" w:rsidRDefault="008642B3" w:rsidP="00190143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6313A" w14:textId="77777777" w:rsidR="007478BE" w:rsidRDefault="007478BE">
      <w:r>
        <w:separator/>
      </w:r>
    </w:p>
  </w:endnote>
  <w:endnote w:type="continuationSeparator" w:id="0">
    <w:p w14:paraId="17D90FC3" w14:textId="77777777" w:rsidR="007478BE" w:rsidRDefault="00747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8F04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DE67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008E6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63A71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67B0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21B45" w14:textId="77777777" w:rsidR="007478BE" w:rsidRDefault="007478BE">
      <w:r>
        <w:separator/>
      </w:r>
    </w:p>
  </w:footnote>
  <w:footnote w:type="continuationSeparator" w:id="0">
    <w:p w14:paraId="4354DCD6" w14:textId="77777777" w:rsidR="007478BE" w:rsidRDefault="00747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7C4D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CEE4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9379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BE"/>
    <w:rsid w:val="00022322"/>
    <w:rsid w:val="00042497"/>
    <w:rsid w:val="000C0665"/>
    <w:rsid w:val="000C1E6F"/>
    <w:rsid w:val="000E4E56"/>
    <w:rsid w:val="00190143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15A10"/>
    <w:rsid w:val="00644DCB"/>
    <w:rsid w:val="00657C1E"/>
    <w:rsid w:val="006E3089"/>
    <w:rsid w:val="006F504F"/>
    <w:rsid w:val="00712C39"/>
    <w:rsid w:val="007478BE"/>
    <w:rsid w:val="00756CDA"/>
    <w:rsid w:val="007E2ACC"/>
    <w:rsid w:val="007E68C5"/>
    <w:rsid w:val="00832144"/>
    <w:rsid w:val="008340F8"/>
    <w:rsid w:val="008567C7"/>
    <w:rsid w:val="008642B3"/>
    <w:rsid w:val="008A6C10"/>
    <w:rsid w:val="008E5102"/>
    <w:rsid w:val="00915B9E"/>
    <w:rsid w:val="00952256"/>
    <w:rsid w:val="0097748A"/>
    <w:rsid w:val="009A75E6"/>
    <w:rsid w:val="009F0E5C"/>
    <w:rsid w:val="00A029B8"/>
    <w:rsid w:val="00A02E94"/>
    <w:rsid w:val="00A36002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25CAF"/>
  <w15:chartTrackingRefBased/>
  <w15:docId w15:val="{2688F298-EC48-4CCE-B547-0B787F3B9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2022-09-16T08:33:00Z</cp:lastPrinted>
  <dcterms:created xsi:type="dcterms:W3CDTF">2022-09-20T09:08:00Z</dcterms:created>
  <dcterms:modified xsi:type="dcterms:W3CDTF">2022-09-20T09:08:00Z</dcterms:modified>
</cp:coreProperties>
</file>