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255E1" w14:textId="77777777" w:rsidR="00D665F5" w:rsidRPr="00BB547B" w:rsidRDefault="004902A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902AE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="00544070">
        <w:rPr>
          <w:rFonts w:ascii="Arial" w:hAnsi="Arial" w:cs="Arial"/>
          <w:sz w:val="24"/>
          <w:szCs w:val="24"/>
        </w:rPr>
        <w:t>2022-09-20</w:t>
      </w:r>
    </w:p>
    <w:p w14:paraId="15D5708F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84BD86E" w14:textId="77777777" w:rsidR="004902AE" w:rsidRPr="00544070" w:rsidRDefault="004902AE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544070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50BAD82D" w14:textId="77777777" w:rsidR="00D665F5" w:rsidRPr="00544070" w:rsidRDefault="004902AE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544070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2B042132" w14:textId="77777777" w:rsidR="00D665F5" w:rsidRPr="00BB547B" w:rsidRDefault="004902AE" w:rsidP="00D665F5">
      <w:pPr>
        <w:rPr>
          <w:rFonts w:ascii="Arial" w:hAnsi="Arial" w:cs="Arial"/>
          <w:sz w:val="24"/>
          <w:szCs w:val="24"/>
        </w:rPr>
      </w:pPr>
      <w:r w:rsidRPr="004902AE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902AE">
        <w:rPr>
          <w:rFonts w:ascii="Arial" w:hAnsi="Arial" w:cs="Arial"/>
          <w:sz w:val="24"/>
          <w:szCs w:val="24"/>
        </w:rPr>
        <w:t>7/19</w:t>
      </w:r>
    </w:p>
    <w:p w14:paraId="587A55C0" w14:textId="77777777" w:rsidR="00D665F5" w:rsidRPr="00BB547B" w:rsidRDefault="004902AE" w:rsidP="00D665F5">
      <w:pPr>
        <w:rPr>
          <w:rFonts w:ascii="Arial" w:hAnsi="Arial" w:cs="Arial"/>
          <w:sz w:val="24"/>
          <w:szCs w:val="24"/>
        </w:rPr>
      </w:pPr>
      <w:r w:rsidRPr="004902AE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902AE">
        <w:rPr>
          <w:rFonts w:ascii="Arial" w:hAnsi="Arial" w:cs="Arial"/>
          <w:sz w:val="24"/>
          <w:szCs w:val="24"/>
        </w:rPr>
        <w:t>Poznań</w:t>
      </w:r>
    </w:p>
    <w:p w14:paraId="683897BD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E222A90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5FC7CEA5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F4F8535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8B5FFFE" w14:textId="77777777" w:rsidR="00A80738" w:rsidRPr="00544070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544070">
        <w:rPr>
          <w:rFonts w:ascii="Arial" w:hAnsi="Arial" w:cs="Arial"/>
          <w:sz w:val="22"/>
          <w:szCs w:val="22"/>
        </w:rPr>
        <w:t>Znak sprawy:</w:t>
      </w:r>
      <w:r w:rsidRPr="00544070">
        <w:rPr>
          <w:rFonts w:ascii="Arial" w:hAnsi="Arial" w:cs="Arial"/>
          <w:b/>
          <w:sz w:val="22"/>
          <w:szCs w:val="22"/>
        </w:rPr>
        <w:t xml:space="preserve"> </w:t>
      </w:r>
      <w:r w:rsidR="004902AE" w:rsidRPr="00544070">
        <w:rPr>
          <w:rFonts w:ascii="Arial" w:hAnsi="Arial" w:cs="Arial"/>
          <w:b/>
          <w:sz w:val="22"/>
          <w:szCs w:val="22"/>
        </w:rPr>
        <w:t>SZW/DZP/12/2022</w:t>
      </w:r>
      <w:r w:rsidR="00A80738" w:rsidRPr="00544070">
        <w:rPr>
          <w:rFonts w:ascii="Arial" w:hAnsi="Arial" w:cs="Arial"/>
          <w:sz w:val="22"/>
          <w:szCs w:val="22"/>
        </w:rPr>
        <w:tab/>
        <w:t xml:space="preserve"> </w:t>
      </w:r>
    </w:p>
    <w:p w14:paraId="792AA6E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45136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AAFEBFA" w14:textId="77777777" w:rsidR="00544070" w:rsidRPr="00656D12" w:rsidRDefault="00544070" w:rsidP="0054407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56D12">
        <w:rPr>
          <w:b/>
          <w:spacing w:val="20"/>
          <w:sz w:val="22"/>
          <w:szCs w:val="22"/>
        </w:rPr>
        <w:t>INFORMACJA Z OTWARCIA OFERT</w:t>
      </w:r>
      <w:r>
        <w:rPr>
          <w:b/>
          <w:spacing w:val="20"/>
          <w:sz w:val="22"/>
          <w:szCs w:val="22"/>
        </w:rPr>
        <w:t xml:space="preserve"> – po zastosowaniu art. 223 ust. 2 pkt. 2 Ustawy Pzp</w:t>
      </w:r>
    </w:p>
    <w:p w14:paraId="79FCB4C0" w14:textId="77777777" w:rsidR="00544070" w:rsidRPr="00656D12" w:rsidRDefault="00544070" w:rsidP="00544070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EAF2F45" w14:textId="72B0F78B" w:rsidR="00544070" w:rsidRPr="00656D12" w:rsidRDefault="00544070" w:rsidP="00544070">
      <w:pPr>
        <w:spacing w:before="120" w:after="120"/>
        <w:jc w:val="both"/>
        <w:rPr>
          <w:b/>
          <w:bCs/>
          <w:sz w:val="22"/>
          <w:szCs w:val="22"/>
        </w:rPr>
      </w:pPr>
      <w:r w:rsidRPr="00656D12">
        <w:rPr>
          <w:bCs/>
          <w:sz w:val="22"/>
          <w:szCs w:val="22"/>
        </w:rPr>
        <w:t xml:space="preserve">Dotyczy </w:t>
      </w:r>
      <w:r w:rsidRPr="00656D12">
        <w:rPr>
          <w:sz w:val="22"/>
          <w:szCs w:val="22"/>
        </w:rPr>
        <w:t>postępowania o udzielenie zamówienia publicznego prowadzonego w trybie przetarg</w:t>
      </w:r>
      <w:r w:rsidR="008C0034">
        <w:rPr>
          <w:sz w:val="22"/>
          <w:szCs w:val="22"/>
        </w:rPr>
        <w:t>u</w:t>
      </w:r>
      <w:r w:rsidRPr="00656D12">
        <w:rPr>
          <w:sz w:val="22"/>
          <w:szCs w:val="22"/>
        </w:rPr>
        <w:t xml:space="preserve"> nieograniczon</w:t>
      </w:r>
      <w:r w:rsidR="008C0034">
        <w:rPr>
          <w:sz w:val="22"/>
          <w:szCs w:val="22"/>
        </w:rPr>
        <w:t>ego</w:t>
      </w:r>
      <w:r w:rsidRPr="00656D12">
        <w:rPr>
          <w:sz w:val="22"/>
          <w:szCs w:val="22"/>
        </w:rPr>
        <w:t xml:space="preserve"> na:</w:t>
      </w:r>
    </w:p>
    <w:p w14:paraId="51B55E48" w14:textId="77777777" w:rsidR="00544070" w:rsidRPr="00544070" w:rsidRDefault="00544070" w:rsidP="00544070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2"/>
          <w:szCs w:val="22"/>
        </w:rPr>
      </w:pPr>
      <w:r w:rsidRPr="00544070">
        <w:rPr>
          <w:rFonts w:ascii="Arial" w:hAnsi="Arial" w:cs="Arial"/>
          <w:b/>
          <w:sz w:val="22"/>
          <w:szCs w:val="22"/>
        </w:rPr>
        <w:t>Dostawa opatrunków i obłożeń operacyjnych dla wszystkich jednostek Szpitala</w:t>
      </w:r>
    </w:p>
    <w:p w14:paraId="35EEBF82" w14:textId="77777777" w:rsidR="00544070" w:rsidRPr="00656D12" w:rsidRDefault="00544070" w:rsidP="00544070">
      <w:pPr>
        <w:spacing w:before="120" w:line="276" w:lineRule="auto"/>
        <w:jc w:val="both"/>
        <w:rPr>
          <w:sz w:val="22"/>
          <w:szCs w:val="22"/>
        </w:rPr>
      </w:pPr>
      <w:r w:rsidRPr="00656D12">
        <w:rPr>
          <w:sz w:val="22"/>
          <w:szCs w:val="22"/>
        </w:rPr>
        <w:t xml:space="preserve">Zamawiający, działając na podstawie art. 222 ust. 5 </w:t>
      </w:r>
      <w:r w:rsidRPr="00656D12">
        <w:rPr>
          <w:bCs/>
          <w:sz w:val="22"/>
          <w:szCs w:val="22"/>
        </w:rPr>
        <w:t>ustawy z dnia 11 września 2019 r. Prawo zamówień publicznych</w:t>
      </w:r>
      <w:r w:rsidRPr="00656D12">
        <w:rPr>
          <w:sz w:val="22"/>
          <w:szCs w:val="22"/>
        </w:rPr>
        <w:t xml:space="preserve"> </w:t>
      </w:r>
      <w:r>
        <w:rPr>
          <w:sz w:val="22"/>
          <w:szCs w:val="22"/>
        </w:rPr>
        <w:t>(t</w:t>
      </w:r>
      <w:r w:rsidRPr="00656D12">
        <w:rPr>
          <w:sz w:val="22"/>
          <w:szCs w:val="22"/>
        </w:rPr>
        <w:t>j. Dz.</w:t>
      </w:r>
      <w:r>
        <w:rPr>
          <w:sz w:val="22"/>
          <w:szCs w:val="22"/>
        </w:rPr>
        <w:t xml:space="preserve"> </w:t>
      </w:r>
      <w:r w:rsidRPr="00656D12">
        <w:rPr>
          <w:sz w:val="22"/>
          <w:szCs w:val="22"/>
        </w:rPr>
        <w:t>U. z 2021r. poz. 1129) udostępnia informację z otwarcia ofert.</w:t>
      </w:r>
    </w:p>
    <w:p w14:paraId="23359F6B" w14:textId="77777777" w:rsidR="00A80738" w:rsidRPr="00544070" w:rsidRDefault="00544070" w:rsidP="00544070">
      <w:pPr>
        <w:spacing w:before="120" w:after="120" w:line="276" w:lineRule="auto"/>
        <w:jc w:val="both"/>
        <w:rPr>
          <w:sz w:val="22"/>
          <w:szCs w:val="22"/>
        </w:rPr>
      </w:pPr>
      <w:r w:rsidRPr="00656D12">
        <w:rPr>
          <w:sz w:val="22"/>
          <w:szCs w:val="22"/>
        </w:rPr>
        <w:t xml:space="preserve">Podczas otwarcia ofert, mającego miejsce w dniu </w:t>
      </w:r>
      <w:r>
        <w:rPr>
          <w:sz w:val="22"/>
          <w:szCs w:val="22"/>
        </w:rPr>
        <w:t>04/07</w:t>
      </w:r>
      <w:r w:rsidRPr="00656D12">
        <w:rPr>
          <w:sz w:val="22"/>
          <w:szCs w:val="22"/>
        </w:rPr>
        <w:t xml:space="preserve">/2022 o godz. </w:t>
      </w:r>
      <w:r>
        <w:rPr>
          <w:sz w:val="22"/>
          <w:szCs w:val="22"/>
        </w:rPr>
        <w:t>11</w:t>
      </w:r>
      <w:r w:rsidRPr="00656D12">
        <w:rPr>
          <w:sz w:val="22"/>
          <w:szCs w:val="22"/>
        </w:rPr>
        <w:t xml:space="preserve">:00, otwarte zostały oferty następujących </w:t>
      </w:r>
      <w:r>
        <w:rPr>
          <w:sz w:val="22"/>
          <w:szCs w:val="22"/>
        </w:rPr>
        <w:t>W</w:t>
      </w:r>
      <w:r w:rsidRPr="00656D12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4A65DC86" w14:textId="77777777" w:rsidTr="00C82837">
        <w:tc>
          <w:tcPr>
            <w:tcW w:w="993" w:type="dxa"/>
            <w:shd w:val="clear" w:color="auto" w:fill="auto"/>
            <w:vAlign w:val="center"/>
          </w:tcPr>
          <w:p w14:paraId="5B318065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178932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2F70939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29A32E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902AE" w:rsidRPr="00BB547B" w14:paraId="582038A8" w14:textId="77777777" w:rsidTr="006F516F">
        <w:tc>
          <w:tcPr>
            <w:tcW w:w="993" w:type="dxa"/>
            <w:shd w:val="clear" w:color="auto" w:fill="auto"/>
            <w:vAlign w:val="center"/>
          </w:tcPr>
          <w:p w14:paraId="40C9DF17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804A1A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23A78BA2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Smith&amp;Nephew </w:t>
            </w:r>
            <w:r w:rsidR="006D3ED2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 o.o.</w:t>
            </w:r>
          </w:p>
          <w:p w14:paraId="6DA48490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7E89CA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78DF6E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13 498.00 zł</w:t>
            </w:r>
          </w:p>
        </w:tc>
      </w:tr>
      <w:tr w:rsidR="004902AE" w:rsidRPr="00BB547B" w14:paraId="0239F137" w14:textId="77777777" w:rsidTr="006F516F">
        <w:tc>
          <w:tcPr>
            <w:tcW w:w="993" w:type="dxa"/>
            <w:shd w:val="clear" w:color="auto" w:fill="auto"/>
            <w:vAlign w:val="center"/>
          </w:tcPr>
          <w:p w14:paraId="672A59A0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BD2BBC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1A43B89F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EM Poland sp. z o.o.</w:t>
            </w:r>
          </w:p>
          <w:p w14:paraId="330E5FC3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Aleja Piłsudskiego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97C97ED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05-070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DD4201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11 577.00 zł</w:t>
            </w:r>
          </w:p>
        </w:tc>
      </w:tr>
      <w:tr w:rsidR="004902AE" w:rsidRPr="00BB547B" w14:paraId="4C631E0E" w14:textId="77777777" w:rsidTr="006F516F">
        <w:tc>
          <w:tcPr>
            <w:tcW w:w="993" w:type="dxa"/>
            <w:shd w:val="clear" w:color="auto" w:fill="auto"/>
            <w:vAlign w:val="center"/>
          </w:tcPr>
          <w:p w14:paraId="03E77E16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DCC0D3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49DE3D47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EM Poland sp. z o.o.</w:t>
            </w:r>
          </w:p>
          <w:p w14:paraId="6DE1A727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Aleja Piłsudskiego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4D6859F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05-070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D0E161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178 711.00 zł</w:t>
            </w:r>
          </w:p>
        </w:tc>
      </w:tr>
      <w:tr w:rsidR="004902AE" w:rsidRPr="00BB547B" w14:paraId="0850BE20" w14:textId="77777777" w:rsidTr="006F516F">
        <w:tc>
          <w:tcPr>
            <w:tcW w:w="993" w:type="dxa"/>
            <w:shd w:val="clear" w:color="auto" w:fill="auto"/>
            <w:vAlign w:val="center"/>
          </w:tcPr>
          <w:p w14:paraId="1184D46F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D65588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4C9C0684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EM Poland sp. z o.o.</w:t>
            </w:r>
          </w:p>
          <w:p w14:paraId="18B2D411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Aleja Piłsudskiego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7E490C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05-070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C52607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97 060.20 zł</w:t>
            </w:r>
          </w:p>
        </w:tc>
      </w:tr>
      <w:tr w:rsidR="004902AE" w:rsidRPr="00BB547B" w14:paraId="660E11BE" w14:textId="77777777" w:rsidTr="006F516F">
        <w:tc>
          <w:tcPr>
            <w:tcW w:w="993" w:type="dxa"/>
            <w:shd w:val="clear" w:color="auto" w:fill="auto"/>
            <w:vAlign w:val="center"/>
          </w:tcPr>
          <w:p w14:paraId="1C9A9477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3E4D9A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7E340BDF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Quality Pack sp. z o.o.</w:t>
            </w:r>
          </w:p>
          <w:p w14:paraId="2DB85ED4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Jana III 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334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1AA563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42-580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Wojkowice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478D8C" w14:textId="77777777" w:rsidR="004902AE" w:rsidRPr="00E005AC" w:rsidRDefault="004902AE" w:rsidP="006F516F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 w:rsidRPr="00E005AC">
              <w:rPr>
                <w:rFonts w:ascii="Arial" w:hAnsi="Arial" w:cs="Arial"/>
                <w:strike/>
                <w:color w:val="FF0000"/>
              </w:rPr>
              <w:t>166 419.20 zł</w:t>
            </w:r>
            <w:r w:rsidR="00E005AC">
              <w:rPr>
                <w:rFonts w:ascii="Arial" w:hAnsi="Arial" w:cs="Arial"/>
                <w:color w:val="FF0000"/>
              </w:rPr>
              <w:t xml:space="preserve"> 166 426,60 zł</w:t>
            </w:r>
          </w:p>
        </w:tc>
      </w:tr>
      <w:tr w:rsidR="004902AE" w:rsidRPr="00BB547B" w14:paraId="692003EF" w14:textId="77777777" w:rsidTr="006F516F">
        <w:tc>
          <w:tcPr>
            <w:tcW w:w="993" w:type="dxa"/>
            <w:shd w:val="clear" w:color="auto" w:fill="auto"/>
            <w:vAlign w:val="center"/>
          </w:tcPr>
          <w:p w14:paraId="44CB96B7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61CB83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2FC9430C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Quality Pack sp. z o.o.</w:t>
            </w:r>
          </w:p>
          <w:p w14:paraId="571DF0C2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Jana III 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334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2AA34AB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42-580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Wojkowice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B35711" w14:textId="77777777" w:rsidR="004902AE" w:rsidRPr="00756676" w:rsidRDefault="004902AE" w:rsidP="006F516F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 w:rsidRPr="00756676">
              <w:rPr>
                <w:rFonts w:ascii="Arial" w:hAnsi="Arial" w:cs="Arial"/>
                <w:strike/>
                <w:color w:val="FF0000"/>
              </w:rPr>
              <w:t>256 398.91 zł</w:t>
            </w:r>
            <w:r w:rsidR="00756676">
              <w:rPr>
                <w:rFonts w:ascii="Arial" w:hAnsi="Arial" w:cs="Arial"/>
                <w:color w:val="FF0000"/>
              </w:rPr>
              <w:t xml:space="preserve">  256 201,80 zł</w:t>
            </w:r>
          </w:p>
        </w:tc>
      </w:tr>
      <w:tr w:rsidR="004902AE" w:rsidRPr="00BB547B" w14:paraId="4BD0AAAA" w14:textId="77777777" w:rsidTr="006F516F">
        <w:tc>
          <w:tcPr>
            <w:tcW w:w="993" w:type="dxa"/>
            <w:shd w:val="clear" w:color="auto" w:fill="auto"/>
            <w:vAlign w:val="center"/>
          </w:tcPr>
          <w:p w14:paraId="0C43E316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6B6EC1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6B849895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Quality Pack sp. z o.o.</w:t>
            </w:r>
          </w:p>
          <w:p w14:paraId="58DE8E5A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Jana III 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334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080735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42-580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Wojkowice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096766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77 079.60 zł</w:t>
            </w:r>
          </w:p>
        </w:tc>
      </w:tr>
      <w:tr w:rsidR="004902AE" w:rsidRPr="00BB547B" w14:paraId="24D8DEAA" w14:textId="77777777" w:rsidTr="006F516F">
        <w:tc>
          <w:tcPr>
            <w:tcW w:w="993" w:type="dxa"/>
            <w:shd w:val="clear" w:color="auto" w:fill="auto"/>
            <w:vAlign w:val="center"/>
          </w:tcPr>
          <w:p w14:paraId="1F302A34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CFDCB1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625236EF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Quality Pack sp. z o.o.</w:t>
            </w:r>
          </w:p>
          <w:p w14:paraId="0712575A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Jana III 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334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ADDA14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42-580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Wojkowice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942EEB" w14:textId="77777777" w:rsidR="004902AE" w:rsidRPr="00756676" w:rsidRDefault="004902AE" w:rsidP="006F516F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 w:rsidRPr="00756676">
              <w:rPr>
                <w:rFonts w:ascii="Arial" w:hAnsi="Arial" w:cs="Arial"/>
                <w:strike/>
                <w:color w:val="FF0000"/>
              </w:rPr>
              <w:t>203 152.32 zł</w:t>
            </w:r>
            <w:r w:rsidR="00756676">
              <w:rPr>
                <w:rFonts w:ascii="Arial" w:hAnsi="Arial" w:cs="Arial"/>
                <w:color w:val="FF0000"/>
              </w:rPr>
              <w:t xml:space="preserve">  203 150,40 zł</w:t>
            </w:r>
          </w:p>
        </w:tc>
      </w:tr>
      <w:tr w:rsidR="004902AE" w:rsidRPr="00BB547B" w14:paraId="4C5C9BC4" w14:textId="77777777" w:rsidTr="006F516F">
        <w:tc>
          <w:tcPr>
            <w:tcW w:w="993" w:type="dxa"/>
            <w:shd w:val="clear" w:color="auto" w:fill="auto"/>
            <w:vAlign w:val="center"/>
          </w:tcPr>
          <w:p w14:paraId="2EE2EBD0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7D4C0D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2BDB5F1F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Quality Pack sp. z o.o.</w:t>
            </w:r>
          </w:p>
          <w:p w14:paraId="19DCFE48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Jana III 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334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E13D7B6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42-580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Wojkowice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474CDD" w14:textId="77777777" w:rsidR="004902AE" w:rsidRPr="00756676" w:rsidRDefault="004902AE" w:rsidP="006F516F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 w:rsidRPr="00756676">
              <w:rPr>
                <w:rFonts w:ascii="Arial" w:hAnsi="Arial" w:cs="Arial"/>
                <w:strike/>
                <w:color w:val="FF0000"/>
              </w:rPr>
              <w:t>186 127.20 zł</w:t>
            </w:r>
            <w:r w:rsidR="00756676">
              <w:rPr>
                <w:rFonts w:ascii="Arial" w:hAnsi="Arial" w:cs="Arial"/>
                <w:color w:val="FF0000"/>
              </w:rPr>
              <w:t xml:space="preserve"> 186 131,00 zł</w:t>
            </w:r>
          </w:p>
        </w:tc>
      </w:tr>
      <w:tr w:rsidR="004902AE" w:rsidRPr="00BB547B" w14:paraId="477D1A30" w14:textId="77777777" w:rsidTr="006F516F">
        <w:tc>
          <w:tcPr>
            <w:tcW w:w="993" w:type="dxa"/>
            <w:shd w:val="clear" w:color="auto" w:fill="auto"/>
            <w:vAlign w:val="center"/>
          </w:tcPr>
          <w:p w14:paraId="17D0941C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CEAAD9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E7D14E9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Batist Medical Polska </w:t>
            </w:r>
            <w:r w:rsidR="006D3ED2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 o.o.</w:t>
            </w:r>
          </w:p>
          <w:p w14:paraId="6F97EC75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Kolista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2573F16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40-486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1C0F20" w14:textId="21A6E823" w:rsidR="004902AE" w:rsidRPr="00544070" w:rsidRDefault="004902AE" w:rsidP="006F516F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 w:rsidRPr="00544070">
              <w:rPr>
                <w:rFonts w:ascii="Arial" w:hAnsi="Arial" w:cs="Arial"/>
                <w:strike/>
                <w:color w:val="FF0000"/>
              </w:rPr>
              <w:t>16 696.00 zł</w:t>
            </w:r>
            <w:r w:rsidR="00544070">
              <w:rPr>
                <w:rFonts w:ascii="Arial" w:hAnsi="Arial" w:cs="Arial"/>
                <w:color w:val="FF0000"/>
              </w:rPr>
              <w:t xml:space="preserve"> 16</w:t>
            </w:r>
            <w:r w:rsidR="002965E3">
              <w:rPr>
                <w:rFonts w:ascii="Arial" w:hAnsi="Arial" w:cs="Arial"/>
                <w:color w:val="FF0000"/>
              </w:rPr>
              <w:t> </w:t>
            </w:r>
            <w:r w:rsidR="00544070">
              <w:rPr>
                <w:rFonts w:ascii="Arial" w:hAnsi="Arial" w:cs="Arial"/>
                <w:color w:val="FF0000"/>
              </w:rPr>
              <w:t>690</w:t>
            </w:r>
            <w:r w:rsidR="002965E3">
              <w:rPr>
                <w:rFonts w:ascii="Arial" w:hAnsi="Arial" w:cs="Arial"/>
                <w:color w:val="FF0000"/>
              </w:rPr>
              <w:t>,00</w:t>
            </w:r>
            <w:r w:rsidR="00544070">
              <w:rPr>
                <w:rFonts w:ascii="Arial" w:hAnsi="Arial" w:cs="Arial"/>
                <w:color w:val="FF0000"/>
              </w:rPr>
              <w:t xml:space="preserve"> zł</w:t>
            </w:r>
          </w:p>
        </w:tc>
      </w:tr>
      <w:tr w:rsidR="004902AE" w:rsidRPr="00BB547B" w14:paraId="5C603D9C" w14:textId="77777777" w:rsidTr="006F516F">
        <w:tc>
          <w:tcPr>
            <w:tcW w:w="993" w:type="dxa"/>
            <w:shd w:val="clear" w:color="auto" w:fill="auto"/>
            <w:vAlign w:val="center"/>
          </w:tcPr>
          <w:p w14:paraId="25627BEE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3920CB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0ABE298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Paul Hartmann Polska </w:t>
            </w:r>
            <w:r w:rsidR="00015F44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</w:t>
            </w:r>
            <w:r w:rsidR="00015F44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o.o.</w:t>
            </w:r>
          </w:p>
          <w:p w14:paraId="5D208256" w14:textId="77777777" w:rsidR="004902AE" w:rsidRPr="00BB547B" w:rsidRDefault="00015F44" w:rsidP="006F5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</w:t>
            </w:r>
            <w:r w:rsidR="006D3ED2">
              <w:rPr>
                <w:rFonts w:ascii="Arial" w:hAnsi="Arial" w:cs="Arial"/>
              </w:rPr>
              <w:t>eromskiego 17</w:t>
            </w:r>
          </w:p>
          <w:p w14:paraId="43350206" w14:textId="77777777" w:rsidR="004902AE" w:rsidRPr="00BB547B" w:rsidRDefault="00015F44" w:rsidP="006F516F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9B6AE2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12 610.00 zł</w:t>
            </w:r>
          </w:p>
        </w:tc>
      </w:tr>
      <w:tr w:rsidR="004902AE" w:rsidRPr="00BB547B" w14:paraId="217C3190" w14:textId="77777777" w:rsidTr="006F516F">
        <w:tc>
          <w:tcPr>
            <w:tcW w:w="993" w:type="dxa"/>
            <w:shd w:val="clear" w:color="auto" w:fill="auto"/>
            <w:vAlign w:val="center"/>
          </w:tcPr>
          <w:p w14:paraId="73287DE2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723CBC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0090FF66" w14:textId="77777777" w:rsidR="00015F44" w:rsidRPr="00BB547B" w:rsidRDefault="00015F44" w:rsidP="00015F44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Paul Hartmann Polska </w:t>
            </w:r>
            <w:r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</w:t>
            </w:r>
            <w:r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o.o.</w:t>
            </w:r>
          </w:p>
          <w:p w14:paraId="55A28C59" w14:textId="77777777" w:rsidR="00015F44" w:rsidRPr="00BB547B" w:rsidRDefault="00015F44" w:rsidP="00015F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Żeromskiego 17</w:t>
            </w:r>
          </w:p>
          <w:p w14:paraId="57EF172F" w14:textId="77777777" w:rsidR="004902AE" w:rsidRPr="00BB547B" w:rsidRDefault="00015F44" w:rsidP="00015F44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595E1D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1 469.00 zł</w:t>
            </w:r>
          </w:p>
        </w:tc>
      </w:tr>
      <w:tr w:rsidR="004902AE" w:rsidRPr="00BB547B" w14:paraId="26B1271D" w14:textId="77777777" w:rsidTr="006F516F">
        <w:tc>
          <w:tcPr>
            <w:tcW w:w="993" w:type="dxa"/>
            <w:shd w:val="clear" w:color="auto" w:fill="auto"/>
            <w:vAlign w:val="center"/>
          </w:tcPr>
          <w:p w14:paraId="34862F8A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DA8CE3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4D5BAC71" w14:textId="77777777" w:rsidR="00015F44" w:rsidRPr="00BB547B" w:rsidRDefault="00015F44" w:rsidP="00015F44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Paul Hartmann Polska </w:t>
            </w:r>
            <w:r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</w:t>
            </w:r>
            <w:r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o.o.</w:t>
            </w:r>
          </w:p>
          <w:p w14:paraId="50F34BEF" w14:textId="77777777" w:rsidR="00015F44" w:rsidRPr="00BB547B" w:rsidRDefault="00015F44" w:rsidP="00015F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Żeromskiego 17</w:t>
            </w:r>
          </w:p>
          <w:p w14:paraId="20B4E458" w14:textId="77777777" w:rsidR="004902AE" w:rsidRPr="00BB547B" w:rsidRDefault="00015F44" w:rsidP="00015F44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A8D99C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60 000.00 zł</w:t>
            </w:r>
          </w:p>
        </w:tc>
      </w:tr>
      <w:tr w:rsidR="004902AE" w:rsidRPr="00BB547B" w14:paraId="4309A6EE" w14:textId="77777777" w:rsidTr="006F516F">
        <w:tc>
          <w:tcPr>
            <w:tcW w:w="993" w:type="dxa"/>
            <w:shd w:val="clear" w:color="auto" w:fill="auto"/>
            <w:vAlign w:val="center"/>
          </w:tcPr>
          <w:p w14:paraId="75365D85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AEBD4A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67A09107" w14:textId="77777777" w:rsidR="00015F44" w:rsidRPr="00BB547B" w:rsidRDefault="00015F44" w:rsidP="00015F44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Paul Hartmann Polska </w:t>
            </w:r>
            <w:r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</w:t>
            </w:r>
            <w:r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o.o.</w:t>
            </w:r>
          </w:p>
          <w:p w14:paraId="15E8AEE2" w14:textId="77777777" w:rsidR="00015F44" w:rsidRPr="00BB547B" w:rsidRDefault="00015F44" w:rsidP="00015F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Żeromskiego 17</w:t>
            </w:r>
          </w:p>
          <w:p w14:paraId="1A89D8D0" w14:textId="77777777" w:rsidR="004902AE" w:rsidRPr="00BB547B" w:rsidRDefault="00015F44" w:rsidP="00015F44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4F6CB2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668.40 zł</w:t>
            </w:r>
          </w:p>
        </w:tc>
      </w:tr>
      <w:tr w:rsidR="004902AE" w:rsidRPr="00BB547B" w14:paraId="5FBA5D5C" w14:textId="77777777" w:rsidTr="006F516F">
        <w:tc>
          <w:tcPr>
            <w:tcW w:w="993" w:type="dxa"/>
            <w:shd w:val="clear" w:color="auto" w:fill="auto"/>
            <w:vAlign w:val="center"/>
          </w:tcPr>
          <w:p w14:paraId="6455D020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1E4965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63F28580" w14:textId="77777777" w:rsidR="00015F44" w:rsidRPr="00BB547B" w:rsidRDefault="00015F44" w:rsidP="00015F44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Paul Hartmann Polska </w:t>
            </w:r>
            <w:r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</w:t>
            </w:r>
            <w:r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o.o.</w:t>
            </w:r>
          </w:p>
          <w:p w14:paraId="69F86939" w14:textId="77777777" w:rsidR="00015F44" w:rsidRPr="00BB547B" w:rsidRDefault="00015F44" w:rsidP="00015F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Żeromskiego 17</w:t>
            </w:r>
          </w:p>
          <w:p w14:paraId="79E994DB" w14:textId="77777777" w:rsidR="004902AE" w:rsidRPr="00BB547B" w:rsidRDefault="00015F44" w:rsidP="00015F44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009E02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20 960.00 zł</w:t>
            </w:r>
          </w:p>
        </w:tc>
      </w:tr>
      <w:tr w:rsidR="004902AE" w:rsidRPr="00BB547B" w14:paraId="7CD43081" w14:textId="77777777" w:rsidTr="006F516F">
        <w:tc>
          <w:tcPr>
            <w:tcW w:w="993" w:type="dxa"/>
            <w:shd w:val="clear" w:color="auto" w:fill="auto"/>
            <w:vAlign w:val="center"/>
          </w:tcPr>
          <w:p w14:paraId="0B9C79D4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FA609B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7C58E2B0" w14:textId="77777777" w:rsidR="00015F44" w:rsidRPr="00BB547B" w:rsidRDefault="00015F44" w:rsidP="00015F44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Paul Hartmann Polska </w:t>
            </w:r>
            <w:r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</w:t>
            </w:r>
            <w:r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o.o.</w:t>
            </w:r>
          </w:p>
          <w:p w14:paraId="78FD659B" w14:textId="77777777" w:rsidR="00015F44" w:rsidRPr="00BB547B" w:rsidRDefault="00015F44" w:rsidP="00015F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Żeromskiego 17</w:t>
            </w:r>
          </w:p>
          <w:p w14:paraId="2C2FEC43" w14:textId="77777777" w:rsidR="004902AE" w:rsidRPr="00BB547B" w:rsidRDefault="00015F44" w:rsidP="00015F44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87910B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31 100.00 zł</w:t>
            </w:r>
          </w:p>
        </w:tc>
      </w:tr>
      <w:tr w:rsidR="004902AE" w:rsidRPr="00BB547B" w14:paraId="6F351877" w14:textId="77777777" w:rsidTr="006F516F">
        <w:tc>
          <w:tcPr>
            <w:tcW w:w="993" w:type="dxa"/>
            <w:shd w:val="clear" w:color="auto" w:fill="auto"/>
            <w:vAlign w:val="center"/>
          </w:tcPr>
          <w:p w14:paraId="7355B913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AA039E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275985AA" w14:textId="77777777" w:rsidR="00015F44" w:rsidRPr="00BB547B" w:rsidRDefault="00015F44" w:rsidP="00015F44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Paul Hartmann Polska </w:t>
            </w:r>
            <w:r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</w:t>
            </w:r>
            <w:r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o.o.</w:t>
            </w:r>
          </w:p>
          <w:p w14:paraId="30698641" w14:textId="77777777" w:rsidR="00015F44" w:rsidRPr="00BB547B" w:rsidRDefault="00015F44" w:rsidP="00015F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Żeromskiego 17</w:t>
            </w:r>
          </w:p>
          <w:p w14:paraId="5B5027A1" w14:textId="77777777" w:rsidR="004902AE" w:rsidRPr="00BB547B" w:rsidRDefault="00015F44" w:rsidP="00015F44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0D3849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1 944.00 zł</w:t>
            </w:r>
          </w:p>
        </w:tc>
      </w:tr>
      <w:tr w:rsidR="004902AE" w:rsidRPr="00BB547B" w14:paraId="1A7CC937" w14:textId="77777777" w:rsidTr="006F516F">
        <w:tc>
          <w:tcPr>
            <w:tcW w:w="993" w:type="dxa"/>
            <w:shd w:val="clear" w:color="auto" w:fill="auto"/>
            <w:vAlign w:val="center"/>
          </w:tcPr>
          <w:p w14:paraId="62F8862A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3FD9B0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738F2C5F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Kliniki Naczyniowo Kardiologiczne </w:t>
            </w:r>
            <w:r w:rsidR="006F516F">
              <w:rPr>
                <w:rFonts w:ascii="Arial" w:hAnsi="Arial" w:cs="Arial"/>
              </w:rPr>
              <w:t xml:space="preserve">               </w:t>
            </w:r>
            <w:r w:rsidRPr="004902AE">
              <w:rPr>
                <w:rFonts w:ascii="Arial" w:hAnsi="Arial" w:cs="Arial"/>
              </w:rPr>
              <w:t xml:space="preserve">KNK </w:t>
            </w:r>
            <w:r w:rsidR="006F516F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sp. z o.o.</w:t>
            </w:r>
          </w:p>
          <w:p w14:paraId="56A62708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Rakoniewicka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23A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F3434C0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60-111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D8713B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30 164.40 zł</w:t>
            </w:r>
          </w:p>
        </w:tc>
      </w:tr>
      <w:tr w:rsidR="004902AE" w:rsidRPr="00BB547B" w14:paraId="336CA254" w14:textId="77777777" w:rsidTr="006F516F">
        <w:tc>
          <w:tcPr>
            <w:tcW w:w="993" w:type="dxa"/>
            <w:shd w:val="clear" w:color="auto" w:fill="auto"/>
            <w:vAlign w:val="center"/>
          </w:tcPr>
          <w:p w14:paraId="40400238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A203DE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4C7B6092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Aesculap Chifa </w:t>
            </w:r>
            <w:r w:rsidR="00015F44">
              <w:rPr>
                <w:rFonts w:ascii="Arial" w:hAnsi="Arial" w:cs="Arial"/>
              </w:rPr>
              <w:t>sp. z o.o.</w:t>
            </w:r>
          </w:p>
          <w:p w14:paraId="3434A3DF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7F6BE4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5AE76A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756 000.00 zł</w:t>
            </w:r>
          </w:p>
        </w:tc>
      </w:tr>
      <w:tr w:rsidR="004902AE" w:rsidRPr="00BB547B" w14:paraId="61E41CDB" w14:textId="77777777" w:rsidTr="006F516F">
        <w:tc>
          <w:tcPr>
            <w:tcW w:w="993" w:type="dxa"/>
            <w:shd w:val="clear" w:color="auto" w:fill="auto"/>
            <w:vAlign w:val="center"/>
          </w:tcPr>
          <w:p w14:paraId="699C3BAB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A9F014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776C0AC0" w14:textId="77777777" w:rsidR="00015F44" w:rsidRPr="00BB547B" w:rsidRDefault="00015F44" w:rsidP="00015F44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Aesculap Chifa </w:t>
            </w:r>
            <w:r>
              <w:rPr>
                <w:rFonts w:ascii="Arial" w:hAnsi="Arial" w:cs="Arial"/>
              </w:rPr>
              <w:t>sp. z o.o.</w:t>
            </w:r>
          </w:p>
          <w:p w14:paraId="06E55FA4" w14:textId="77777777" w:rsidR="00015F44" w:rsidRPr="00BB547B" w:rsidRDefault="00015F44" w:rsidP="00015F44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892BBAB" w14:textId="77777777" w:rsidR="004902AE" w:rsidRPr="00BB547B" w:rsidRDefault="00015F44" w:rsidP="00015F44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366597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27 594.00 zł</w:t>
            </w:r>
          </w:p>
        </w:tc>
      </w:tr>
      <w:tr w:rsidR="004902AE" w:rsidRPr="00BB547B" w14:paraId="1E9C92B7" w14:textId="77777777" w:rsidTr="006F516F">
        <w:tc>
          <w:tcPr>
            <w:tcW w:w="993" w:type="dxa"/>
            <w:shd w:val="clear" w:color="auto" w:fill="auto"/>
            <w:vAlign w:val="center"/>
          </w:tcPr>
          <w:p w14:paraId="0733F6F2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955F47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50751DEE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Molnycke Health Care Polska </w:t>
            </w:r>
            <w:r w:rsidR="00DE6F42">
              <w:rPr>
                <w:rFonts w:ascii="Arial" w:hAnsi="Arial" w:cs="Arial"/>
              </w:rPr>
              <w:t>sp</w:t>
            </w:r>
            <w:r w:rsidRPr="004902AE">
              <w:rPr>
                <w:rFonts w:ascii="Arial" w:hAnsi="Arial" w:cs="Arial"/>
              </w:rPr>
              <w:t>. z o.o.</w:t>
            </w:r>
          </w:p>
          <w:p w14:paraId="380A061C" w14:textId="77777777" w:rsidR="004902AE" w:rsidRPr="00BB547B" w:rsidRDefault="00DE6F42" w:rsidP="006F5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Okopowa 58/72</w:t>
            </w:r>
          </w:p>
          <w:p w14:paraId="7399210F" w14:textId="77777777" w:rsidR="004902AE" w:rsidRPr="00BB547B" w:rsidRDefault="00DE6F42" w:rsidP="006F516F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01-042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9621D4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270 436.00 zł</w:t>
            </w:r>
          </w:p>
        </w:tc>
      </w:tr>
      <w:tr w:rsidR="004902AE" w:rsidRPr="00BB547B" w14:paraId="641CB436" w14:textId="77777777" w:rsidTr="006F516F">
        <w:tc>
          <w:tcPr>
            <w:tcW w:w="993" w:type="dxa"/>
            <w:shd w:val="clear" w:color="auto" w:fill="auto"/>
            <w:vAlign w:val="center"/>
          </w:tcPr>
          <w:p w14:paraId="77B54201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B22429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70222636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INTRA-MED sp. z o.o.</w:t>
            </w:r>
          </w:p>
          <w:p w14:paraId="6920E66B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Wojkowicka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347A01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41-250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Czeladź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3937C1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126 800.00 zł</w:t>
            </w:r>
          </w:p>
        </w:tc>
      </w:tr>
      <w:tr w:rsidR="004902AE" w:rsidRPr="00BB547B" w14:paraId="256E787F" w14:textId="77777777" w:rsidTr="006F516F">
        <w:tc>
          <w:tcPr>
            <w:tcW w:w="993" w:type="dxa"/>
            <w:shd w:val="clear" w:color="auto" w:fill="auto"/>
            <w:vAlign w:val="center"/>
          </w:tcPr>
          <w:p w14:paraId="3C3A784C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25DF0A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09EA5DE6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INTRA-MED sp. z o.o.</w:t>
            </w:r>
          </w:p>
          <w:p w14:paraId="7F20FD2B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Wojkowicka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9D58CD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41-250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Czeladź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6485D1" w14:textId="77777777" w:rsidR="004902AE" w:rsidRPr="00913825" w:rsidRDefault="004902AE" w:rsidP="006F516F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 w:rsidRPr="00913825">
              <w:rPr>
                <w:rFonts w:ascii="Arial" w:hAnsi="Arial" w:cs="Arial"/>
                <w:strike/>
                <w:color w:val="FF0000"/>
              </w:rPr>
              <w:t>32 754.56 zł</w:t>
            </w:r>
            <w:r w:rsidR="00913825">
              <w:rPr>
                <w:rFonts w:ascii="Arial" w:hAnsi="Arial" w:cs="Arial"/>
                <w:color w:val="FF0000"/>
              </w:rPr>
              <w:t xml:space="preserve"> 32 649,80 zł</w:t>
            </w:r>
          </w:p>
        </w:tc>
      </w:tr>
      <w:tr w:rsidR="004902AE" w:rsidRPr="00BB547B" w14:paraId="140364DF" w14:textId="77777777" w:rsidTr="006F516F">
        <w:tc>
          <w:tcPr>
            <w:tcW w:w="993" w:type="dxa"/>
            <w:shd w:val="clear" w:color="auto" w:fill="auto"/>
            <w:vAlign w:val="center"/>
          </w:tcPr>
          <w:p w14:paraId="1A116440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3FA300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2C5CEFDF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INTRA-MED sp. z o.o.</w:t>
            </w:r>
          </w:p>
          <w:p w14:paraId="046B12AF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Wojkowicka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B880CB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41-250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Czeladź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31AE95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3 420.00 zł</w:t>
            </w:r>
          </w:p>
        </w:tc>
      </w:tr>
      <w:tr w:rsidR="004902AE" w:rsidRPr="00BB547B" w14:paraId="3144C47A" w14:textId="77777777" w:rsidTr="006F516F">
        <w:tc>
          <w:tcPr>
            <w:tcW w:w="993" w:type="dxa"/>
            <w:shd w:val="clear" w:color="auto" w:fill="auto"/>
            <w:vAlign w:val="center"/>
          </w:tcPr>
          <w:p w14:paraId="61417136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A11948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0D53B1E1" w14:textId="77777777" w:rsidR="004902AE" w:rsidRPr="00BB547B" w:rsidRDefault="004902AE" w:rsidP="00DE6F42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Promedica </w:t>
            </w:r>
            <w:r w:rsidR="00DE6F42">
              <w:rPr>
                <w:rFonts w:ascii="Arial" w:hAnsi="Arial" w:cs="Arial"/>
              </w:rPr>
              <w:t>Toruń sp. z o.o.                                ul. Grudziądzka 159a                                  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DBCC98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7 928.00 zł</w:t>
            </w:r>
          </w:p>
        </w:tc>
      </w:tr>
      <w:tr w:rsidR="004902AE" w:rsidRPr="00BB547B" w14:paraId="4393DFA1" w14:textId="77777777" w:rsidTr="006F516F">
        <w:tc>
          <w:tcPr>
            <w:tcW w:w="993" w:type="dxa"/>
            <w:shd w:val="clear" w:color="auto" w:fill="auto"/>
            <w:vAlign w:val="center"/>
          </w:tcPr>
          <w:p w14:paraId="36324D52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CD03D4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4E18A8F7" w14:textId="77777777" w:rsidR="004902AE" w:rsidRPr="00BB547B" w:rsidRDefault="006F516F" w:rsidP="005E20E9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J.Chodacki, A.M</w:t>
            </w:r>
            <w:r w:rsidR="005E20E9">
              <w:rPr>
                <w:rFonts w:ascii="Arial" w:hAnsi="Arial" w:cs="Arial"/>
              </w:rPr>
              <w:t>isztal „Medica” sp.j.                   ul. Przemysłowa 4A                                      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16FA7A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30 000.00 zł</w:t>
            </w:r>
          </w:p>
        </w:tc>
      </w:tr>
      <w:tr w:rsidR="004902AE" w:rsidRPr="00BB547B" w14:paraId="5C24C6EA" w14:textId="77777777" w:rsidTr="006F516F">
        <w:tc>
          <w:tcPr>
            <w:tcW w:w="993" w:type="dxa"/>
            <w:shd w:val="clear" w:color="auto" w:fill="auto"/>
            <w:vAlign w:val="center"/>
          </w:tcPr>
          <w:p w14:paraId="1AF6FE01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7B3007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0EE30D7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k.</w:t>
            </w:r>
          </w:p>
          <w:p w14:paraId="2CD4A011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40D7E98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BE85EE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12 060.00 zł</w:t>
            </w:r>
          </w:p>
        </w:tc>
      </w:tr>
      <w:tr w:rsidR="004902AE" w:rsidRPr="00BB547B" w14:paraId="7686BE8F" w14:textId="77777777" w:rsidTr="006F516F">
        <w:tc>
          <w:tcPr>
            <w:tcW w:w="993" w:type="dxa"/>
            <w:shd w:val="clear" w:color="auto" w:fill="auto"/>
            <w:vAlign w:val="center"/>
          </w:tcPr>
          <w:p w14:paraId="09EFD57B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DD7453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AC4672C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r w:rsidRPr="004902AE">
              <w:rPr>
                <w:rFonts w:ascii="Arial" w:hAnsi="Arial" w:cs="Arial"/>
              </w:rPr>
              <w:t>.</w:t>
            </w:r>
          </w:p>
          <w:p w14:paraId="3BB6E6B7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2BDCB40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2B4F1B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100 786.00 zł</w:t>
            </w:r>
          </w:p>
        </w:tc>
      </w:tr>
      <w:tr w:rsidR="004902AE" w:rsidRPr="00BB547B" w14:paraId="258CBB40" w14:textId="77777777" w:rsidTr="006F516F">
        <w:tc>
          <w:tcPr>
            <w:tcW w:w="993" w:type="dxa"/>
            <w:shd w:val="clear" w:color="auto" w:fill="auto"/>
            <w:vAlign w:val="center"/>
          </w:tcPr>
          <w:p w14:paraId="2A49689D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3F21D4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5A01B734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r w:rsidRPr="004902AE">
              <w:rPr>
                <w:rFonts w:ascii="Arial" w:hAnsi="Arial" w:cs="Arial"/>
              </w:rPr>
              <w:t>.</w:t>
            </w:r>
          </w:p>
          <w:p w14:paraId="0EDE2308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F294E9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47B8E3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4 968.00 zł</w:t>
            </w:r>
          </w:p>
        </w:tc>
      </w:tr>
      <w:tr w:rsidR="004902AE" w:rsidRPr="00BB547B" w14:paraId="59C7C8BA" w14:textId="77777777" w:rsidTr="006F516F">
        <w:tc>
          <w:tcPr>
            <w:tcW w:w="993" w:type="dxa"/>
            <w:shd w:val="clear" w:color="auto" w:fill="auto"/>
            <w:vAlign w:val="center"/>
          </w:tcPr>
          <w:p w14:paraId="22F85779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4092E7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44506882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r w:rsidRPr="004902AE">
              <w:rPr>
                <w:rFonts w:ascii="Arial" w:hAnsi="Arial" w:cs="Arial"/>
              </w:rPr>
              <w:t>.</w:t>
            </w:r>
          </w:p>
          <w:p w14:paraId="5BC60CBB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7E3430A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8FC00F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6 427.00 zł</w:t>
            </w:r>
          </w:p>
        </w:tc>
      </w:tr>
      <w:tr w:rsidR="004902AE" w:rsidRPr="00BB547B" w14:paraId="72676240" w14:textId="77777777" w:rsidTr="006F516F">
        <w:tc>
          <w:tcPr>
            <w:tcW w:w="993" w:type="dxa"/>
            <w:shd w:val="clear" w:color="auto" w:fill="auto"/>
            <w:vAlign w:val="center"/>
          </w:tcPr>
          <w:p w14:paraId="606C7A22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966024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6FF30D3B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r w:rsidRPr="004902AE">
              <w:rPr>
                <w:rFonts w:ascii="Arial" w:hAnsi="Arial" w:cs="Arial"/>
              </w:rPr>
              <w:t>.</w:t>
            </w:r>
          </w:p>
          <w:p w14:paraId="5A4F8D90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8F6B457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713E13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1 492.50 zł</w:t>
            </w:r>
          </w:p>
        </w:tc>
      </w:tr>
      <w:tr w:rsidR="004902AE" w:rsidRPr="00BB547B" w14:paraId="6862B37B" w14:textId="77777777" w:rsidTr="006F516F">
        <w:tc>
          <w:tcPr>
            <w:tcW w:w="993" w:type="dxa"/>
            <w:shd w:val="clear" w:color="auto" w:fill="auto"/>
            <w:vAlign w:val="center"/>
          </w:tcPr>
          <w:p w14:paraId="03311B21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EA676E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748EA168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k.</w:t>
            </w:r>
          </w:p>
          <w:p w14:paraId="1ED2F756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676F18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1D9ED3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34 120.00 zł</w:t>
            </w:r>
          </w:p>
        </w:tc>
      </w:tr>
      <w:tr w:rsidR="004902AE" w:rsidRPr="00BB547B" w14:paraId="54F9E2D8" w14:textId="77777777" w:rsidTr="006F516F">
        <w:tc>
          <w:tcPr>
            <w:tcW w:w="993" w:type="dxa"/>
            <w:shd w:val="clear" w:color="auto" w:fill="auto"/>
            <w:vAlign w:val="center"/>
          </w:tcPr>
          <w:p w14:paraId="2D8C63AE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D8E206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0463FBE4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r w:rsidRPr="004902AE">
              <w:rPr>
                <w:rFonts w:ascii="Arial" w:hAnsi="Arial" w:cs="Arial"/>
              </w:rPr>
              <w:t>.</w:t>
            </w:r>
          </w:p>
          <w:p w14:paraId="0AC3091D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41423F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976B3E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35 514.60 zł</w:t>
            </w:r>
          </w:p>
        </w:tc>
      </w:tr>
      <w:tr w:rsidR="004902AE" w:rsidRPr="00BB547B" w14:paraId="0AD9FAD8" w14:textId="77777777" w:rsidTr="006F516F">
        <w:tc>
          <w:tcPr>
            <w:tcW w:w="993" w:type="dxa"/>
            <w:shd w:val="clear" w:color="auto" w:fill="auto"/>
            <w:vAlign w:val="center"/>
          </w:tcPr>
          <w:p w14:paraId="11805096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A0555A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5BF6FC6A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r w:rsidRPr="004902AE">
              <w:rPr>
                <w:rFonts w:ascii="Arial" w:hAnsi="Arial" w:cs="Arial"/>
              </w:rPr>
              <w:t>.</w:t>
            </w:r>
          </w:p>
          <w:p w14:paraId="2D3E5A7C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2207B6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8EA197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3 780.00 zł</w:t>
            </w:r>
          </w:p>
        </w:tc>
      </w:tr>
      <w:tr w:rsidR="004902AE" w:rsidRPr="00BB547B" w14:paraId="2CD3CBC7" w14:textId="77777777" w:rsidTr="006F516F">
        <w:tc>
          <w:tcPr>
            <w:tcW w:w="993" w:type="dxa"/>
            <w:shd w:val="clear" w:color="auto" w:fill="auto"/>
            <w:vAlign w:val="center"/>
          </w:tcPr>
          <w:p w14:paraId="6778F3E7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31D10B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602D4A97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r w:rsidRPr="004902AE">
              <w:rPr>
                <w:rFonts w:ascii="Arial" w:hAnsi="Arial" w:cs="Arial"/>
              </w:rPr>
              <w:t>.</w:t>
            </w:r>
          </w:p>
          <w:p w14:paraId="44937A84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CFF6DD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3E5F1E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7 693.60 zł</w:t>
            </w:r>
          </w:p>
        </w:tc>
      </w:tr>
      <w:tr w:rsidR="004902AE" w:rsidRPr="00BB547B" w14:paraId="74228592" w14:textId="77777777" w:rsidTr="006F516F">
        <w:tc>
          <w:tcPr>
            <w:tcW w:w="993" w:type="dxa"/>
            <w:shd w:val="clear" w:color="auto" w:fill="auto"/>
            <w:vAlign w:val="center"/>
          </w:tcPr>
          <w:p w14:paraId="543D6EE1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D3828E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74447319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r w:rsidRPr="004902AE">
              <w:rPr>
                <w:rFonts w:ascii="Arial" w:hAnsi="Arial" w:cs="Arial"/>
              </w:rPr>
              <w:t>.</w:t>
            </w:r>
          </w:p>
          <w:p w14:paraId="01008D68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3D840F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FFEC8D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2 232.00 zł</w:t>
            </w:r>
          </w:p>
        </w:tc>
      </w:tr>
      <w:tr w:rsidR="004902AE" w:rsidRPr="00BB547B" w14:paraId="702C52B3" w14:textId="77777777" w:rsidTr="006F516F">
        <w:tc>
          <w:tcPr>
            <w:tcW w:w="993" w:type="dxa"/>
            <w:shd w:val="clear" w:color="auto" w:fill="auto"/>
            <w:vAlign w:val="center"/>
          </w:tcPr>
          <w:p w14:paraId="6B6B17E7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80E3B2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19ABD100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r w:rsidRPr="004902AE">
              <w:rPr>
                <w:rFonts w:ascii="Arial" w:hAnsi="Arial" w:cs="Arial"/>
              </w:rPr>
              <w:t>.</w:t>
            </w:r>
          </w:p>
          <w:p w14:paraId="6F7D9C5A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E4211B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D6DEC1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1 349.00 zł</w:t>
            </w:r>
          </w:p>
        </w:tc>
      </w:tr>
      <w:tr w:rsidR="004902AE" w:rsidRPr="00BB547B" w14:paraId="5049CB9C" w14:textId="77777777" w:rsidTr="006F516F">
        <w:tc>
          <w:tcPr>
            <w:tcW w:w="993" w:type="dxa"/>
            <w:shd w:val="clear" w:color="auto" w:fill="auto"/>
            <w:vAlign w:val="center"/>
          </w:tcPr>
          <w:p w14:paraId="6F6D8CE5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C30E5F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4E0B42FB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Zarys International Group sp. z o.o. </w:t>
            </w:r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</w:t>
            </w:r>
            <w:r w:rsidR="005E20E9">
              <w:rPr>
                <w:rFonts w:ascii="Arial" w:hAnsi="Arial" w:cs="Arial"/>
              </w:rPr>
              <w:t>k</w:t>
            </w:r>
            <w:r w:rsidRPr="004902AE">
              <w:rPr>
                <w:rFonts w:ascii="Arial" w:hAnsi="Arial" w:cs="Arial"/>
              </w:rPr>
              <w:t>.</w:t>
            </w:r>
          </w:p>
          <w:p w14:paraId="21156350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8FBC85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400698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10 973.50 zł</w:t>
            </w:r>
          </w:p>
        </w:tc>
      </w:tr>
      <w:tr w:rsidR="004902AE" w:rsidRPr="00BB547B" w14:paraId="2892B840" w14:textId="77777777" w:rsidTr="006F516F">
        <w:tc>
          <w:tcPr>
            <w:tcW w:w="993" w:type="dxa"/>
            <w:shd w:val="clear" w:color="auto" w:fill="auto"/>
            <w:vAlign w:val="center"/>
          </w:tcPr>
          <w:p w14:paraId="3A150A12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302BAE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7089591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7F5EAFF7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91A431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54E99A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109 720.00 zł</w:t>
            </w:r>
          </w:p>
        </w:tc>
      </w:tr>
      <w:tr w:rsidR="004902AE" w:rsidRPr="00BB547B" w14:paraId="07A66657" w14:textId="77777777" w:rsidTr="006F516F">
        <w:tc>
          <w:tcPr>
            <w:tcW w:w="993" w:type="dxa"/>
            <w:shd w:val="clear" w:color="auto" w:fill="auto"/>
            <w:vAlign w:val="center"/>
          </w:tcPr>
          <w:p w14:paraId="1FB33A08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C60306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C6EC6E8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40D1A84B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6322262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5DDAFA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41 476.00 zł</w:t>
            </w:r>
          </w:p>
        </w:tc>
      </w:tr>
      <w:tr w:rsidR="004902AE" w:rsidRPr="00BB547B" w14:paraId="6D45B755" w14:textId="77777777" w:rsidTr="006F516F">
        <w:tc>
          <w:tcPr>
            <w:tcW w:w="993" w:type="dxa"/>
            <w:shd w:val="clear" w:color="auto" w:fill="auto"/>
            <w:vAlign w:val="center"/>
          </w:tcPr>
          <w:p w14:paraId="15B0CFF4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268DE5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11E6441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15F8F831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563CD5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68605E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38 674.00 zł</w:t>
            </w:r>
          </w:p>
        </w:tc>
      </w:tr>
      <w:tr w:rsidR="004902AE" w:rsidRPr="00BB547B" w14:paraId="309A575E" w14:textId="77777777" w:rsidTr="006F516F">
        <w:tc>
          <w:tcPr>
            <w:tcW w:w="993" w:type="dxa"/>
            <w:shd w:val="clear" w:color="auto" w:fill="auto"/>
            <w:vAlign w:val="center"/>
          </w:tcPr>
          <w:p w14:paraId="26973922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778D91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F7EC0B5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0CB388BE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E91A236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08CC82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19 460.00 zł</w:t>
            </w:r>
          </w:p>
        </w:tc>
      </w:tr>
      <w:tr w:rsidR="004902AE" w:rsidRPr="00BB547B" w14:paraId="35BDCAD4" w14:textId="77777777" w:rsidTr="006F516F">
        <w:tc>
          <w:tcPr>
            <w:tcW w:w="993" w:type="dxa"/>
            <w:shd w:val="clear" w:color="auto" w:fill="auto"/>
            <w:vAlign w:val="center"/>
          </w:tcPr>
          <w:p w14:paraId="2C167735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E7FFB9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34A4363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5307E516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0EC58B4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13EED2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90 628.00 zł</w:t>
            </w:r>
          </w:p>
        </w:tc>
      </w:tr>
      <w:tr w:rsidR="004902AE" w:rsidRPr="00BB547B" w14:paraId="3AFDD816" w14:textId="77777777" w:rsidTr="006F516F">
        <w:tc>
          <w:tcPr>
            <w:tcW w:w="993" w:type="dxa"/>
            <w:shd w:val="clear" w:color="auto" w:fill="auto"/>
            <w:vAlign w:val="center"/>
          </w:tcPr>
          <w:p w14:paraId="4D1AE701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1CEFDA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D2A338C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770841EC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2D5E031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06692E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4 944.00 zł</w:t>
            </w:r>
          </w:p>
        </w:tc>
      </w:tr>
      <w:tr w:rsidR="004902AE" w:rsidRPr="00BB547B" w14:paraId="091E01BE" w14:textId="77777777" w:rsidTr="006F516F">
        <w:tc>
          <w:tcPr>
            <w:tcW w:w="993" w:type="dxa"/>
            <w:shd w:val="clear" w:color="auto" w:fill="auto"/>
            <w:vAlign w:val="center"/>
          </w:tcPr>
          <w:p w14:paraId="37579DAF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49064F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0783E656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6A28185A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3B2DDB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5AF962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7 731.00 zł</w:t>
            </w:r>
          </w:p>
        </w:tc>
      </w:tr>
      <w:tr w:rsidR="004902AE" w:rsidRPr="00BB547B" w14:paraId="131CA44C" w14:textId="77777777" w:rsidTr="006F516F">
        <w:tc>
          <w:tcPr>
            <w:tcW w:w="993" w:type="dxa"/>
            <w:shd w:val="clear" w:color="auto" w:fill="auto"/>
            <w:vAlign w:val="center"/>
          </w:tcPr>
          <w:p w14:paraId="5F358108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A3F3CA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06CC44BC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65758430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5CFF80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C2B813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136 635.00 zł</w:t>
            </w:r>
          </w:p>
        </w:tc>
      </w:tr>
      <w:tr w:rsidR="004902AE" w:rsidRPr="00BB547B" w14:paraId="02F987C7" w14:textId="77777777" w:rsidTr="006F516F">
        <w:tc>
          <w:tcPr>
            <w:tcW w:w="993" w:type="dxa"/>
            <w:shd w:val="clear" w:color="auto" w:fill="auto"/>
            <w:vAlign w:val="center"/>
          </w:tcPr>
          <w:p w14:paraId="4CD7A098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38CEC6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9613675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1172E6A5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070E01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B0E979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148 500.00 zł</w:t>
            </w:r>
          </w:p>
        </w:tc>
      </w:tr>
      <w:tr w:rsidR="004902AE" w:rsidRPr="00BB547B" w14:paraId="38389838" w14:textId="77777777" w:rsidTr="006F516F">
        <w:tc>
          <w:tcPr>
            <w:tcW w:w="993" w:type="dxa"/>
            <w:shd w:val="clear" w:color="auto" w:fill="auto"/>
            <w:vAlign w:val="center"/>
          </w:tcPr>
          <w:p w14:paraId="39DA7C9D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EB6A08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1B4F7AF7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532D2933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69270B5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FA87CD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4 536.00 zł</w:t>
            </w:r>
          </w:p>
        </w:tc>
      </w:tr>
      <w:tr w:rsidR="004902AE" w:rsidRPr="00BB547B" w14:paraId="7D97ADB6" w14:textId="77777777" w:rsidTr="006F516F">
        <w:tc>
          <w:tcPr>
            <w:tcW w:w="993" w:type="dxa"/>
            <w:shd w:val="clear" w:color="auto" w:fill="auto"/>
            <w:vAlign w:val="center"/>
          </w:tcPr>
          <w:p w14:paraId="6E346087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68001E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32D98073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5D2197CA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C8FC51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84AAC1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71 149.00 zł</w:t>
            </w:r>
          </w:p>
        </w:tc>
      </w:tr>
      <w:tr w:rsidR="004902AE" w:rsidRPr="00BB547B" w14:paraId="02AA14BB" w14:textId="77777777" w:rsidTr="006F516F">
        <w:tc>
          <w:tcPr>
            <w:tcW w:w="993" w:type="dxa"/>
            <w:shd w:val="clear" w:color="auto" w:fill="auto"/>
            <w:vAlign w:val="center"/>
          </w:tcPr>
          <w:p w14:paraId="3EF02C35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DCC84B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16FCB353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777834F7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994E250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BAF732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92 070.00 zł</w:t>
            </w:r>
          </w:p>
        </w:tc>
      </w:tr>
      <w:tr w:rsidR="004902AE" w:rsidRPr="00BB547B" w14:paraId="688BDB00" w14:textId="77777777" w:rsidTr="006F516F">
        <w:tc>
          <w:tcPr>
            <w:tcW w:w="993" w:type="dxa"/>
            <w:shd w:val="clear" w:color="auto" w:fill="auto"/>
            <w:vAlign w:val="center"/>
          </w:tcPr>
          <w:p w14:paraId="51E9FC0F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77B926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4406AE49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4F590B4C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134837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C62525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18 255.00 zł</w:t>
            </w:r>
          </w:p>
        </w:tc>
      </w:tr>
      <w:tr w:rsidR="004902AE" w:rsidRPr="00BB547B" w14:paraId="15F15B40" w14:textId="77777777" w:rsidTr="006F516F">
        <w:tc>
          <w:tcPr>
            <w:tcW w:w="993" w:type="dxa"/>
            <w:shd w:val="clear" w:color="auto" w:fill="auto"/>
            <w:vAlign w:val="center"/>
          </w:tcPr>
          <w:p w14:paraId="585D71AE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DF0285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6D7067C7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0C4A37BB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48ACEB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1E7EBF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47 694.00 zł</w:t>
            </w:r>
          </w:p>
        </w:tc>
      </w:tr>
      <w:tr w:rsidR="004902AE" w:rsidRPr="00BB547B" w14:paraId="2438A490" w14:textId="77777777" w:rsidTr="006F516F">
        <w:tc>
          <w:tcPr>
            <w:tcW w:w="993" w:type="dxa"/>
            <w:shd w:val="clear" w:color="auto" w:fill="auto"/>
            <w:vAlign w:val="center"/>
          </w:tcPr>
          <w:p w14:paraId="67467572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149665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51DA5D75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41403742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794AC14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9A5194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3 341.00 zł</w:t>
            </w:r>
          </w:p>
        </w:tc>
      </w:tr>
      <w:tr w:rsidR="004902AE" w:rsidRPr="00BB547B" w14:paraId="0152A237" w14:textId="77777777" w:rsidTr="006F516F">
        <w:tc>
          <w:tcPr>
            <w:tcW w:w="993" w:type="dxa"/>
            <w:shd w:val="clear" w:color="auto" w:fill="auto"/>
            <w:vAlign w:val="center"/>
          </w:tcPr>
          <w:p w14:paraId="2C0DDD4A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EF2378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3330864A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679C9A99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E3D7FD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E20125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42 000.00 zł</w:t>
            </w:r>
          </w:p>
        </w:tc>
      </w:tr>
      <w:tr w:rsidR="004902AE" w:rsidRPr="00BB547B" w14:paraId="2A58BA2E" w14:textId="77777777" w:rsidTr="006F516F">
        <w:tc>
          <w:tcPr>
            <w:tcW w:w="993" w:type="dxa"/>
            <w:shd w:val="clear" w:color="auto" w:fill="auto"/>
            <w:vAlign w:val="center"/>
          </w:tcPr>
          <w:p w14:paraId="5A25CD2E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3D3633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02553BB1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1ADF9DD7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B6FEDA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5BAF15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52 706.20 zł</w:t>
            </w:r>
          </w:p>
        </w:tc>
      </w:tr>
      <w:tr w:rsidR="004902AE" w:rsidRPr="00BB547B" w14:paraId="5A7CCE6E" w14:textId="77777777" w:rsidTr="006F516F">
        <w:tc>
          <w:tcPr>
            <w:tcW w:w="993" w:type="dxa"/>
            <w:shd w:val="clear" w:color="auto" w:fill="auto"/>
            <w:vAlign w:val="center"/>
          </w:tcPr>
          <w:p w14:paraId="28EB52CD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D43F03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77824D4C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5CDC5C70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CD30A09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34AA7A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806.10 zł</w:t>
            </w:r>
          </w:p>
        </w:tc>
      </w:tr>
      <w:tr w:rsidR="004902AE" w:rsidRPr="00BB547B" w14:paraId="5FBAF423" w14:textId="77777777" w:rsidTr="006F516F">
        <w:tc>
          <w:tcPr>
            <w:tcW w:w="993" w:type="dxa"/>
            <w:shd w:val="clear" w:color="auto" w:fill="auto"/>
            <w:vAlign w:val="center"/>
          </w:tcPr>
          <w:p w14:paraId="01083013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2901C6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6A35DD99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2F8325AA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548BC47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6BE19B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81 084.00 zł</w:t>
            </w:r>
          </w:p>
        </w:tc>
      </w:tr>
      <w:tr w:rsidR="004902AE" w:rsidRPr="00BB547B" w14:paraId="7166829C" w14:textId="77777777" w:rsidTr="006F516F">
        <w:tc>
          <w:tcPr>
            <w:tcW w:w="993" w:type="dxa"/>
            <w:shd w:val="clear" w:color="auto" w:fill="auto"/>
            <w:vAlign w:val="center"/>
          </w:tcPr>
          <w:p w14:paraId="2234D415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B8FCA6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56C15008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51283A0B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478A7F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98DD16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22 700.00 zł</w:t>
            </w:r>
          </w:p>
        </w:tc>
      </w:tr>
      <w:tr w:rsidR="004902AE" w:rsidRPr="00BB547B" w14:paraId="4401D964" w14:textId="77777777" w:rsidTr="006F516F">
        <w:tc>
          <w:tcPr>
            <w:tcW w:w="993" w:type="dxa"/>
            <w:shd w:val="clear" w:color="auto" w:fill="auto"/>
            <w:vAlign w:val="center"/>
          </w:tcPr>
          <w:p w14:paraId="04AD90EA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9D0666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500B4308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5B176ACA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C689BE7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31C290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66 560.00 zł</w:t>
            </w:r>
          </w:p>
        </w:tc>
      </w:tr>
      <w:tr w:rsidR="004902AE" w:rsidRPr="00BB547B" w14:paraId="142C2FC2" w14:textId="77777777" w:rsidTr="006F516F">
        <w:tc>
          <w:tcPr>
            <w:tcW w:w="993" w:type="dxa"/>
            <w:shd w:val="clear" w:color="auto" w:fill="auto"/>
            <w:vAlign w:val="center"/>
          </w:tcPr>
          <w:p w14:paraId="15FDAB52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A22209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4A00846B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10E4CBD9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46D088B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ED85A0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27 200.00 zł</w:t>
            </w:r>
          </w:p>
        </w:tc>
      </w:tr>
      <w:tr w:rsidR="004902AE" w:rsidRPr="00BB547B" w14:paraId="6AE98B1C" w14:textId="77777777" w:rsidTr="006F516F">
        <w:tc>
          <w:tcPr>
            <w:tcW w:w="993" w:type="dxa"/>
            <w:shd w:val="clear" w:color="auto" w:fill="auto"/>
            <w:vAlign w:val="center"/>
          </w:tcPr>
          <w:p w14:paraId="7E30D6C7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AC7E10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1E6D09B3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Toruńskie Zakłady Materiałów Opatrunkowych S.A.</w:t>
            </w:r>
          </w:p>
          <w:p w14:paraId="5819E25B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40D9E16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76BAD0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1 875.50 zł</w:t>
            </w:r>
          </w:p>
        </w:tc>
      </w:tr>
      <w:tr w:rsidR="004902AE" w:rsidRPr="00BB547B" w14:paraId="505A8A2B" w14:textId="77777777" w:rsidTr="006F516F">
        <w:tc>
          <w:tcPr>
            <w:tcW w:w="993" w:type="dxa"/>
            <w:shd w:val="clear" w:color="auto" w:fill="auto"/>
            <w:vAlign w:val="center"/>
          </w:tcPr>
          <w:p w14:paraId="1C8AB14D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C0A1D4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6C0D0719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Lohmann &amp; Rauscher Polska </w:t>
            </w:r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 o.o.</w:t>
            </w:r>
          </w:p>
          <w:p w14:paraId="4AD6360E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Moniuszki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E48730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22F695" w14:textId="77777777" w:rsidR="004902AE" w:rsidRPr="00CF380B" w:rsidRDefault="004902AE" w:rsidP="006F516F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 w:rsidRPr="00CF380B">
              <w:rPr>
                <w:rFonts w:ascii="Arial" w:hAnsi="Arial" w:cs="Arial"/>
                <w:strike/>
                <w:color w:val="FF0000"/>
              </w:rPr>
              <w:t>113 420.20 zł</w:t>
            </w:r>
            <w:r w:rsidR="00CF380B">
              <w:rPr>
                <w:rFonts w:ascii="Arial" w:hAnsi="Arial" w:cs="Arial"/>
                <w:color w:val="FF0000"/>
              </w:rPr>
              <w:t xml:space="preserve"> 113 430,20 zł</w:t>
            </w:r>
          </w:p>
        </w:tc>
      </w:tr>
      <w:tr w:rsidR="004902AE" w:rsidRPr="00BB547B" w14:paraId="0D16FA99" w14:textId="77777777" w:rsidTr="006F516F">
        <w:tc>
          <w:tcPr>
            <w:tcW w:w="993" w:type="dxa"/>
            <w:shd w:val="clear" w:color="auto" w:fill="auto"/>
            <w:vAlign w:val="center"/>
          </w:tcPr>
          <w:p w14:paraId="3C737DDF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B09D38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538C3294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Lohmann &amp; Rauscher Polska </w:t>
            </w:r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 o.o.</w:t>
            </w:r>
          </w:p>
          <w:p w14:paraId="447D2B50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Moniuszki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F363D9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4A2FC1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162 308.70 zł</w:t>
            </w:r>
          </w:p>
        </w:tc>
      </w:tr>
      <w:tr w:rsidR="004902AE" w:rsidRPr="00BB547B" w14:paraId="2E418FE5" w14:textId="77777777" w:rsidTr="006F516F">
        <w:tc>
          <w:tcPr>
            <w:tcW w:w="993" w:type="dxa"/>
            <w:shd w:val="clear" w:color="auto" w:fill="auto"/>
            <w:vAlign w:val="center"/>
          </w:tcPr>
          <w:p w14:paraId="4598803F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7CC15D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7B12C368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 xml:space="preserve">Lohmann &amp; Rauscher Polska </w:t>
            </w:r>
            <w:r w:rsidR="005E20E9">
              <w:rPr>
                <w:rFonts w:ascii="Arial" w:hAnsi="Arial" w:cs="Arial"/>
              </w:rPr>
              <w:t>s</w:t>
            </w:r>
            <w:r w:rsidRPr="004902AE">
              <w:rPr>
                <w:rFonts w:ascii="Arial" w:hAnsi="Arial" w:cs="Arial"/>
              </w:rPr>
              <w:t>p. z o.o.</w:t>
            </w:r>
          </w:p>
          <w:p w14:paraId="19DF5695" w14:textId="77777777" w:rsidR="004902AE" w:rsidRPr="00BB547B" w:rsidRDefault="004902AE" w:rsidP="006F516F">
            <w:pPr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ul. Moniuszki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80957E4" w14:textId="77777777" w:rsidR="004902AE" w:rsidRPr="00BB547B" w:rsidRDefault="004902AE" w:rsidP="006F516F">
            <w:pPr>
              <w:spacing w:after="80"/>
              <w:jc w:val="both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02AE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7D7D6E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147 960.00 zł</w:t>
            </w:r>
          </w:p>
        </w:tc>
      </w:tr>
      <w:tr w:rsidR="004902AE" w:rsidRPr="00BB547B" w14:paraId="1E613D5D" w14:textId="77777777" w:rsidTr="006F516F">
        <w:tc>
          <w:tcPr>
            <w:tcW w:w="993" w:type="dxa"/>
            <w:shd w:val="clear" w:color="auto" w:fill="auto"/>
            <w:vAlign w:val="center"/>
          </w:tcPr>
          <w:p w14:paraId="243A211B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14C546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68E0FEAC" w14:textId="77777777" w:rsidR="004902AE" w:rsidRPr="00BB547B" w:rsidRDefault="004902AE" w:rsidP="006F516F">
            <w:pPr>
              <w:spacing w:before="80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Neomed</w:t>
            </w:r>
            <w:r w:rsidR="005E20E9">
              <w:rPr>
                <w:rFonts w:ascii="Arial" w:hAnsi="Arial" w:cs="Arial"/>
              </w:rPr>
              <w:t xml:space="preserve"> Polska sp. z o.o.</w:t>
            </w:r>
          </w:p>
          <w:p w14:paraId="1A96EA13" w14:textId="77777777" w:rsidR="004902AE" w:rsidRPr="00BB547B" w:rsidRDefault="005E20E9" w:rsidP="006F5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Orężna 6a</w:t>
            </w:r>
          </w:p>
          <w:p w14:paraId="2A9E895C" w14:textId="77777777" w:rsidR="004902AE" w:rsidRPr="00BB547B" w:rsidRDefault="007E351E" w:rsidP="006F516F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05-501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085994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8 008.00 zł</w:t>
            </w:r>
          </w:p>
        </w:tc>
      </w:tr>
      <w:tr w:rsidR="004902AE" w:rsidRPr="00BB547B" w14:paraId="5B478883" w14:textId="77777777" w:rsidTr="006F516F">
        <w:tc>
          <w:tcPr>
            <w:tcW w:w="993" w:type="dxa"/>
            <w:shd w:val="clear" w:color="auto" w:fill="auto"/>
            <w:vAlign w:val="center"/>
          </w:tcPr>
          <w:p w14:paraId="137BCDEA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97352B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36DF7E13" w14:textId="77777777" w:rsidR="004902AE" w:rsidRPr="00BB547B" w:rsidRDefault="007E351E" w:rsidP="007E351E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Blakpol sp. z o.o.                                    Śniadeckich 9                                             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F4755F" w14:textId="77777777" w:rsidR="004902AE" w:rsidRPr="00544070" w:rsidRDefault="004902AE" w:rsidP="006F516F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 w:rsidRPr="00544070">
              <w:rPr>
                <w:rFonts w:ascii="Arial" w:hAnsi="Arial" w:cs="Arial"/>
                <w:strike/>
                <w:color w:val="FF0000"/>
              </w:rPr>
              <w:t>84 096.00 zł</w:t>
            </w:r>
            <w:r w:rsidR="00544070">
              <w:rPr>
                <w:rFonts w:ascii="Arial" w:hAnsi="Arial" w:cs="Arial"/>
                <w:color w:val="FF0000"/>
              </w:rPr>
              <w:t xml:space="preserve">  84 090,00 zł</w:t>
            </w:r>
          </w:p>
        </w:tc>
      </w:tr>
      <w:tr w:rsidR="004902AE" w:rsidRPr="00BB547B" w14:paraId="2BDD6BED" w14:textId="77777777" w:rsidTr="006F516F">
        <w:tc>
          <w:tcPr>
            <w:tcW w:w="993" w:type="dxa"/>
            <w:shd w:val="clear" w:color="auto" w:fill="auto"/>
            <w:vAlign w:val="center"/>
          </w:tcPr>
          <w:p w14:paraId="624D02F9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77EE30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76F97835" w14:textId="77777777" w:rsidR="004902AE" w:rsidRPr="00BB547B" w:rsidRDefault="007E351E" w:rsidP="007E351E">
            <w:pPr>
              <w:spacing w:after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Blakpol sp.zo.o.                                    Śniadeckich 9                                             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85821D" w14:textId="77777777" w:rsidR="004902AE" w:rsidRPr="00544070" w:rsidRDefault="004902AE" w:rsidP="006F516F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 w:rsidRPr="00544070">
              <w:rPr>
                <w:rFonts w:ascii="Arial" w:hAnsi="Arial" w:cs="Arial"/>
                <w:strike/>
                <w:color w:val="FF0000"/>
              </w:rPr>
              <w:t>34 902.00 zł</w:t>
            </w:r>
            <w:r w:rsidR="00544070">
              <w:rPr>
                <w:rFonts w:ascii="Arial" w:hAnsi="Arial" w:cs="Arial"/>
                <w:color w:val="FF0000"/>
              </w:rPr>
              <w:t xml:space="preserve">   34 896,00 zł</w:t>
            </w:r>
          </w:p>
        </w:tc>
      </w:tr>
      <w:tr w:rsidR="004902AE" w:rsidRPr="00BB547B" w14:paraId="6BCA3883" w14:textId="77777777" w:rsidTr="006F516F">
        <w:tc>
          <w:tcPr>
            <w:tcW w:w="993" w:type="dxa"/>
            <w:shd w:val="clear" w:color="auto" w:fill="auto"/>
            <w:vAlign w:val="center"/>
          </w:tcPr>
          <w:p w14:paraId="68823152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AB08E7" w14:textId="77777777" w:rsidR="004902AE" w:rsidRPr="00BB547B" w:rsidRDefault="004902AE" w:rsidP="006F51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02AE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6D817842" w14:textId="77777777" w:rsidR="004902AE" w:rsidRPr="00BB547B" w:rsidRDefault="007E351E" w:rsidP="007E351E">
            <w:pPr>
              <w:spacing w:after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Blakpol sp. z o.o.                                    Śniadeckich 9                                             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EF5CDD" w14:textId="0A0846A5" w:rsidR="004902AE" w:rsidRPr="00544070" w:rsidRDefault="004902AE" w:rsidP="006F516F">
            <w:pPr>
              <w:spacing w:before="80" w:after="80"/>
              <w:jc w:val="center"/>
              <w:rPr>
                <w:rFonts w:ascii="Arial" w:hAnsi="Arial" w:cs="Arial"/>
                <w:color w:val="FF0000"/>
              </w:rPr>
            </w:pPr>
            <w:r w:rsidRPr="00544070">
              <w:rPr>
                <w:rFonts w:ascii="Arial" w:hAnsi="Arial" w:cs="Arial"/>
                <w:strike/>
                <w:color w:val="FF0000"/>
              </w:rPr>
              <w:t>66 426.00 zł</w:t>
            </w:r>
            <w:r w:rsidR="00544070">
              <w:rPr>
                <w:rFonts w:ascii="Arial" w:hAnsi="Arial" w:cs="Arial"/>
                <w:color w:val="FF0000"/>
              </w:rPr>
              <w:t xml:space="preserve">  66</w:t>
            </w:r>
            <w:r w:rsidR="002965E3">
              <w:rPr>
                <w:rFonts w:ascii="Arial" w:hAnsi="Arial" w:cs="Arial"/>
                <w:color w:val="FF0000"/>
              </w:rPr>
              <w:t> </w:t>
            </w:r>
            <w:r w:rsidR="00544070">
              <w:rPr>
                <w:rFonts w:ascii="Arial" w:hAnsi="Arial" w:cs="Arial"/>
                <w:color w:val="FF0000"/>
              </w:rPr>
              <w:t>420</w:t>
            </w:r>
            <w:r w:rsidR="002965E3">
              <w:rPr>
                <w:rFonts w:ascii="Arial" w:hAnsi="Arial" w:cs="Arial"/>
                <w:color w:val="FF0000"/>
              </w:rPr>
              <w:t>,00</w:t>
            </w:r>
            <w:r w:rsidR="00544070">
              <w:rPr>
                <w:rFonts w:ascii="Arial" w:hAnsi="Arial" w:cs="Arial"/>
                <w:color w:val="FF0000"/>
              </w:rPr>
              <w:t xml:space="preserve"> zł</w:t>
            </w:r>
          </w:p>
        </w:tc>
      </w:tr>
    </w:tbl>
    <w:p w14:paraId="47E6FC90" w14:textId="77777777" w:rsidR="007E351E" w:rsidRDefault="007E351E" w:rsidP="007E351E">
      <w:pPr>
        <w:pStyle w:val="Tekstpodstawowy"/>
        <w:spacing w:before="480" w:after="480"/>
        <w:ind w:left="3119" w:firstLine="425"/>
        <w:jc w:val="center"/>
        <w:rPr>
          <w:rFonts w:ascii="Arial" w:hAnsi="Arial" w:cs="Arial"/>
          <w:i/>
          <w:szCs w:val="24"/>
        </w:rPr>
      </w:pPr>
    </w:p>
    <w:p w14:paraId="03740DA3" w14:textId="77777777" w:rsidR="00A80738" w:rsidRPr="002C05A5" w:rsidRDefault="007E351E" w:rsidP="007E351E">
      <w:pPr>
        <w:pStyle w:val="Tekstpodstawowy"/>
        <w:spacing w:before="480" w:after="480"/>
        <w:ind w:left="3119" w:firstLine="425"/>
        <w:jc w:val="center"/>
        <w:rPr>
          <w:rFonts w:ascii="Arial" w:hAnsi="Arial" w:cs="Arial"/>
          <w:i/>
          <w:sz w:val="18"/>
          <w:szCs w:val="18"/>
        </w:rPr>
      </w:pPr>
      <w:r w:rsidRPr="002C05A5">
        <w:rPr>
          <w:rFonts w:ascii="Arial" w:hAnsi="Arial" w:cs="Arial"/>
          <w:i/>
          <w:sz w:val="18"/>
          <w:szCs w:val="18"/>
        </w:rPr>
        <w:t xml:space="preserve">                         </w:t>
      </w:r>
      <w:r w:rsidR="00A80738" w:rsidRPr="002C05A5">
        <w:rPr>
          <w:rFonts w:ascii="Arial" w:hAnsi="Arial" w:cs="Arial"/>
          <w:i/>
          <w:sz w:val="18"/>
          <w:szCs w:val="18"/>
        </w:rPr>
        <w:t>Zamawiający</w:t>
      </w:r>
    </w:p>
    <w:p w14:paraId="163BDA38" w14:textId="77777777" w:rsidR="002C05A5" w:rsidRPr="002C05A5" w:rsidRDefault="002C05A5" w:rsidP="002C05A5">
      <w:pPr>
        <w:ind w:firstLine="425"/>
        <w:jc w:val="center"/>
        <w:rPr>
          <w:rFonts w:ascii="Arial" w:hAnsi="Arial" w:cs="Arial"/>
          <w:sz w:val="18"/>
          <w:szCs w:val="18"/>
        </w:rPr>
      </w:pPr>
      <w:r w:rsidRPr="002C05A5">
        <w:rPr>
          <w:rFonts w:ascii="Arial" w:hAnsi="Arial" w:cs="Arial"/>
          <w:sz w:val="18"/>
          <w:szCs w:val="18"/>
        </w:rPr>
        <w:t xml:space="preserve">               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</w:t>
      </w:r>
      <w:r w:rsidRPr="002C05A5">
        <w:rPr>
          <w:rFonts w:ascii="Arial" w:hAnsi="Arial" w:cs="Arial"/>
          <w:sz w:val="18"/>
          <w:szCs w:val="18"/>
        </w:rPr>
        <w:t xml:space="preserve"> /-/ Dyrektor Szpitala Wojewódzkiego </w:t>
      </w:r>
    </w:p>
    <w:p w14:paraId="112F4C12" w14:textId="77777777" w:rsidR="002C05A5" w:rsidRPr="002C05A5" w:rsidRDefault="002C05A5" w:rsidP="002C05A5">
      <w:pPr>
        <w:ind w:firstLine="425"/>
        <w:jc w:val="center"/>
        <w:rPr>
          <w:rFonts w:ascii="Arial" w:hAnsi="Arial" w:cs="Arial"/>
          <w:sz w:val="18"/>
          <w:szCs w:val="18"/>
        </w:rPr>
      </w:pPr>
      <w:r w:rsidRPr="002C05A5">
        <w:rPr>
          <w:rFonts w:ascii="Arial" w:hAnsi="Arial" w:cs="Arial"/>
          <w:sz w:val="18"/>
          <w:szCs w:val="18"/>
        </w:rPr>
        <w:t xml:space="preserve">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</w:t>
      </w:r>
      <w:r w:rsidRPr="002C05A5">
        <w:rPr>
          <w:rFonts w:ascii="Arial" w:hAnsi="Arial" w:cs="Arial"/>
          <w:sz w:val="18"/>
          <w:szCs w:val="18"/>
        </w:rPr>
        <w:t xml:space="preserve">  w Poznaniu</w:t>
      </w:r>
    </w:p>
    <w:p w14:paraId="5E860B14" w14:textId="77777777" w:rsidR="002C05A5" w:rsidRPr="002C05A5" w:rsidRDefault="002C05A5" w:rsidP="002C05A5">
      <w:pPr>
        <w:ind w:firstLine="425"/>
        <w:jc w:val="center"/>
        <w:rPr>
          <w:rFonts w:ascii="Arial" w:hAnsi="Arial" w:cs="Arial"/>
          <w:sz w:val="18"/>
          <w:szCs w:val="18"/>
        </w:rPr>
      </w:pPr>
      <w:r w:rsidRPr="002C05A5">
        <w:rPr>
          <w:rFonts w:ascii="Arial" w:hAnsi="Arial" w:cs="Arial"/>
          <w:sz w:val="18"/>
          <w:szCs w:val="18"/>
        </w:rPr>
        <w:t xml:space="preserve">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</w:t>
      </w:r>
      <w:r w:rsidRPr="002C05A5">
        <w:rPr>
          <w:rFonts w:ascii="Arial" w:hAnsi="Arial" w:cs="Arial"/>
          <w:sz w:val="18"/>
          <w:szCs w:val="18"/>
        </w:rPr>
        <w:t xml:space="preserve"> Piotr Nowicki</w:t>
      </w:r>
    </w:p>
    <w:p w14:paraId="5763F57A" w14:textId="77777777" w:rsidR="002C05A5" w:rsidRPr="00BB547B" w:rsidRDefault="002C05A5" w:rsidP="007E351E">
      <w:pPr>
        <w:pStyle w:val="Tekstpodstawowy"/>
        <w:spacing w:before="480" w:after="480"/>
        <w:ind w:left="3119" w:firstLine="425"/>
        <w:jc w:val="center"/>
        <w:rPr>
          <w:rFonts w:ascii="Arial" w:hAnsi="Arial" w:cs="Arial"/>
          <w:i/>
          <w:szCs w:val="24"/>
        </w:rPr>
      </w:pPr>
    </w:p>
    <w:p w14:paraId="30CD22C9" w14:textId="77777777" w:rsidR="00C236D3" w:rsidRPr="00BB547B" w:rsidRDefault="004902AE" w:rsidP="00173B20">
      <w:pPr>
        <w:jc w:val="right"/>
        <w:rPr>
          <w:rFonts w:ascii="Arial" w:hAnsi="Arial" w:cs="Arial"/>
          <w:sz w:val="22"/>
          <w:szCs w:val="22"/>
        </w:rPr>
      </w:pPr>
      <w:r w:rsidRPr="004902AE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694B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92F4E" w14:textId="77777777" w:rsidR="0014130C" w:rsidRDefault="0014130C">
      <w:r>
        <w:separator/>
      </w:r>
    </w:p>
  </w:endnote>
  <w:endnote w:type="continuationSeparator" w:id="0">
    <w:p w14:paraId="5A1BA65B" w14:textId="77777777" w:rsidR="0014130C" w:rsidRDefault="00141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6653B" w14:textId="77777777" w:rsidR="006F516F" w:rsidRDefault="00DB68E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516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516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164D4C" w14:textId="77777777" w:rsidR="006F516F" w:rsidRDefault="006F516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B9274" w14:textId="77777777" w:rsidR="006F516F" w:rsidRDefault="00300BB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89384E">
        <v:line id="Line 1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</w:pict>
    </w:r>
  </w:p>
  <w:p w14:paraId="159E1E32" w14:textId="77777777" w:rsidR="006F516F" w:rsidRDefault="006F51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B68E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B68E8">
      <w:rPr>
        <w:rStyle w:val="Numerstrony"/>
        <w:rFonts w:ascii="Arial" w:hAnsi="Arial"/>
        <w:sz w:val="18"/>
        <w:szCs w:val="18"/>
      </w:rPr>
      <w:fldChar w:fldCharType="separate"/>
    </w:r>
    <w:r w:rsidR="00756676">
      <w:rPr>
        <w:rStyle w:val="Numerstrony"/>
        <w:rFonts w:ascii="Arial" w:hAnsi="Arial"/>
        <w:noProof/>
        <w:sz w:val="18"/>
        <w:szCs w:val="18"/>
      </w:rPr>
      <w:t>2</w:t>
    </w:r>
    <w:r w:rsidR="00DB68E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B68E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B68E8">
      <w:rPr>
        <w:rStyle w:val="Numerstrony"/>
        <w:rFonts w:ascii="Arial" w:hAnsi="Arial"/>
        <w:sz w:val="18"/>
        <w:szCs w:val="18"/>
      </w:rPr>
      <w:fldChar w:fldCharType="separate"/>
    </w:r>
    <w:r w:rsidR="00756676">
      <w:rPr>
        <w:rStyle w:val="Numerstrony"/>
        <w:rFonts w:ascii="Arial" w:hAnsi="Arial"/>
        <w:noProof/>
        <w:sz w:val="18"/>
        <w:szCs w:val="18"/>
      </w:rPr>
      <w:t>6</w:t>
    </w:r>
    <w:r w:rsidR="00DB68E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A746B" w14:textId="77777777" w:rsidR="006F516F" w:rsidRDefault="006F516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511ED7" w14:textId="77777777" w:rsidR="006F516F" w:rsidRDefault="006F516F">
    <w:pPr>
      <w:pStyle w:val="Stopka"/>
      <w:tabs>
        <w:tab w:val="clear" w:pos="4536"/>
      </w:tabs>
      <w:jc w:val="center"/>
    </w:pPr>
  </w:p>
  <w:p w14:paraId="7B18DC38" w14:textId="77777777" w:rsidR="006F516F" w:rsidRDefault="006F516F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B68E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B68E8">
      <w:rPr>
        <w:rStyle w:val="Numerstrony"/>
      </w:rPr>
      <w:fldChar w:fldCharType="separate"/>
    </w:r>
    <w:r>
      <w:rPr>
        <w:rStyle w:val="Numerstrony"/>
        <w:noProof/>
      </w:rPr>
      <w:t>1</w:t>
    </w:r>
    <w:r w:rsidR="00DB68E8">
      <w:rPr>
        <w:rStyle w:val="Numerstrony"/>
      </w:rPr>
      <w:fldChar w:fldCharType="end"/>
    </w:r>
    <w:r>
      <w:rPr>
        <w:rStyle w:val="Numerstrony"/>
      </w:rPr>
      <w:t>/</w:t>
    </w:r>
    <w:r w:rsidR="00DB68E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B68E8">
      <w:rPr>
        <w:rStyle w:val="Numerstrony"/>
      </w:rPr>
      <w:fldChar w:fldCharType="separate"/>
    </w:r>
    <w:r>
      <w:rPr>
        <w:rStyle w:val="Numerstrony"/>
        <w:noProof/>
      </w:rPr>
      <w:t>1</w:t>
    </w:r>
    <w:r w:rsidR="00DB68E8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C4E36" w14:textId="77777777" w:rsidR="0014130C" w:rsidRDefault="0014130C">
      <w:r>
        <w:separator/>
      </w:r>
    </w:p>
  </w:footnote>
  <w:footnote w:type="continuationSeparator" w:id="0">
    <w:p w14:paraId="63F46263" w14:textId="77777777" w:rsidR="0014130C" w:rsidRDefault="001413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71C39" w14:textId="77777777" w:rsidR="006F516F" w:rsidRDefault="006F51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DF95B" w14:textId="77777777" w:rsidR="006F516F" w:rsidRDefault="006F51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B2A02" w14:textId="77777777" w:rsidR="006F516F" w:rsidRDefault="006F51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6E91"/>
    <w:rsid w:val="00007727"/>
    <w:rsid w:val="00015F44"/>
    <w:rsid w:val="00017720"/>
    <w:rsid w:val="00035488"/>
    <w:rsid w:val="00097704"/>
    <w:rsid w:val="000D7F25"/>
    <w:rsid w:val="000E00E5"/>
    <w:rsid w:val="0014130C"/>
    <w:rsid w:val="00173B20"/>
    <w:rsid w:val="001C69FF"/>
    <w:rsid w:val="0023318D"/>
    <w:rsid w:val="002965E3"/>
    <w:rsid w:val="002C05A5"/>
    <w:rsid w:val="002E3ED8"/>
    <w:rsid w:val="003D72FD"/>
    <w:rsid w:val="003E2E0F"/>
    <w:rsid w:val="00423179"/>
    <w:rsid w:val="004902AE"/>
    <w:rsid w:val="00490DC0"/>
    <w:rsid w:val="00493F8C"/>
    <w:rsid w:val="004C7E9B"/>
    <w:rsid w:val="00544070"/>
    <w:rsid w:val="00551794"/>
    <w:rsid w:val="005614F2"/>
    <w:rsid w:val="00577BC6"/>
    <w:rsid w:val="005D26AC"/>
    <w:rsid w:val="005E20E9"/>
    <w:rsid w:val="0069085C"/>
    <w:rsid w:val="00694B01"/>
    <w:rsid w:val="006B27ED"/>
    <w:rsid w:val="006D3ED2"/>
    <w:rsid w:val="006F516F"/>
    <w:rsid w:val="00756676"/>
    <w:rsid w:val="007E351E"/>
    <w:rsid w:val="00843263"/>
    <w:rsid w:val="00861E75"/>
    <w:rsid w:val="008C0034"/>
    <w:rsid w:val="00913825"/>
    <w:rsid w:val="009D19BD"/>
    <w:rsid w:val="009F189D"/>
    <w:rsid w:val="00A80738"/>
    <w:rsid w:val="00B143B8"/>
    <w:rsid w:val="00B31BC5"/>
    <w:rsid w:val="00BB547B"/>
    <w:rsid w:val="00C236D3"/>
    <w:rsid w:val="00C50824"/>
    <w:rsid w:val="00C659E2"/>
    <w:rsid w:val="00C82837"/>
    <w:rsid w:val="00CA3D66"/>
    <w:rsid w:val="00CB0802"/>
    <w:rsid w:val="00CF380B"/>
    <w:rsid w:val="00D26E91"/>
    <w:rsid w:val="00D665F5"/>
    <w:rsid w:val="00D7128F"/>
    <w:rsid w:val="00DB68E8"/>
    <w:rsid w:val="00DE6F42"/>
    <w:rsid w:val="00E005AC"/>
    <w:rsid w:val="00EA3476"/>
    <w:rsid w:val="00EC0608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3E84A8"/>
  <w15:docId w15:val="{B2916F5D-1BA6-4FB6-B955-624C1D0C6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5F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55</TotalTime>
  <Pages>6</Pages>
  <Words>1120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16</cp:revision>
  <dcterms:created xsi:type="dcterms:W3CDTF">2022-07-05T12:17:00Z</dcterms:created>
  <dcterms:modified xsi:type="dcterms:W3CDTF">2022-09-20T09:32:00Z</dcterms:modified>
</cp:coreProperties>
</file>