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F17F8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3F17F8">
        <w:rPr>
          <w:rFonts w:ascii="Times New Roman" w:hAnsi="Times New Roman" w:cs="Times New Roman"/>
          <w:b/>
          <w:bCs/>
          <w:sz w:val="24"/>
          <w:szCs w:val="24"/>
        </w:rPr>
        <w:t>101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84E3E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345809" w:rsidRPr="00AD780A" w:rsidRDefault="00E60836" w:rsidP="00AD780A">
      <w:pPr>
        <w:spacing w:after="240" w:line="276" w:lineRule="auto"/>
        <w:jc w:val="center"/>
        <w:rPr>
          <w:rFonts w:ascii="Times New Roman" w:hAnsi="Times New Roman"/>
          <w:b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AD780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D780A">
        <w:rPr>
          <w:rFonts w:ascii="Times New Roman" w:hAnsi="Times New Roman"/>
          <w:b/>
        </w:rPr>
        <w:t>Ochrona Osiedla Studenckiego Politechniki Krakowskiej z wykorzystaniem interwencyjnych grup patrolowych przy ul. Skarżyńskiego DS.-1, DS.-2, DS.-3, DS.-4</w:t>
      </w:r>
      <w:r w:rsidR="00AD780A">
        <w:rPr>
          <w:rFonts w:ascii="Times New Roman" w:hAnsi="Times New Roman"/>
          <w:b/>
        </w:rPr>
        <w:t xml:space="preserve"> </w:t>
      </w:r>
      <w:bookmarkStart w:id="0" w:name="_GoBack"/>
      <w:bookmarkEnd w:id="0"/>
      <w:r w:rsidR="00AD780A">
        <w:rPr>
          <w:rFonts w:ascii="Times New Roman" w:hAnsi="Times New Roman"/>
          <w:b/>
        </w:rPr>
        <w:t>oraz przy ul. Bydgoskiej 19 A, DS. B-1, w Krakowie</w:t>
      </w:r>
      <w:r w:rsidR="00345809" w:rsidRPr="0034580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</w:p>
    <w:p w:rsidR="00E60836" w:rsidRPr="005D6490" w:rsidRDefault="00E60836" w:rsidP="00E60836">
      <w:pPr>
        <w:tabs>
          <w:tab w:val="left" w:pos="0"/>
        </w:tabs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oświadczamy że ,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7313" w:rsidRDefault="00107313" w:rsidP="00E60836">
      <w:pPr>
        <w:spacing w:after="0" w:line="240" w:lineRule="auto"/>
      </w:pPr>
      <w:r>
        <w:separator/>
      </w:r>
    </w:p>
  </w:endnote>
  <w:endnote w:type="continuationSeparator" w:id="0">
    <w:p w:rsidR="00107313" w:rsidRDefault="00107313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AD780A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7313" w:rsidRDefault="00107313" w:rsidP="00E60836">
      <w:pPr>
        <w:spacing w:after="0" w:line="240" w:lineRule="auto"/>
      </w:pPr>
      <w:r>
        <w:separator/>
      </w:r>
    </w:p>
  </w:footnote>
  <w:footnote w:type="continuationSeparator" w:id="0">
    <w:p w:rsidR="00107313" w:rsidRDefault="00107313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107313"/>
    <w:rsid w:val="00125F36"/>
    <w:rsid w:val="00184E3E"/>
    <w:rsid w:val="00187131"/>
    <w:rsid w:val="001B152E"/>
    <w:rsid w:val="0023483D"/>
    <w:rsid w:val="00345809"/>
    <w:rsid w:val="003C6947"/>
    <w:rsid w:val="003D29AC"/>
    <w:rsid w:val="003F17F8"/>
    <w:rsid w:val="00512454"/>
    <w:rsid w:val="00522735"/>
    <w:rsid w:val="005D6490"/>
    <w:rsid w:val="00653B60"/>
    <w:rsid w:val="006C416E"/>
    <w:rsid w:val="006D61E6"/>
    <w:rsid w:val="00965290"/>
    <w:rsid w:val="00A57E4A"/>
    <w:rsid w:val="00AA3E7E"/>
    <w:rsid w:val="00AC5AE6"/>
    <w:rsid w:val="00AD780A"/>
    <w:rsid w:val="00B2154D"/>
    <w:rsid w:val="00C50684"/>
    <w:rsid w:val="00CE4499"/>
    <w:rsid w:val="00E60836"/>
    <w:rsid w:val="00F57E39"/>
    <w:rsid w:val="00FB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1B981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458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458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4</cp:revision>
  <dcterms:created xsi:type="dcterms:W3CDTF">2022-08-30T10:50:00Z</dcterms:created>
  <dcterms:modified xsi:type="dcterms:W3CDTF">2022-08-30T10:53:00Z</dcterms:modified>
</cp:coreProperties>
</file>