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D89C4" w14:textId="77777777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9546F1">
        <w:rPr>
          <w:rFonts w:ascii="Arial" w:hAnsi="Arial" w:cs="Arial"/>
          <w:b/>
          <w:bCs/>
          <w:sz w:val="24"/>
          <w:szCs w:val="24"/>
        </w:rPr>
        <w:t>108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2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7777777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77777777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731243" w:rsidRPr="007D3880">
        <w:rPr>
          <w:rFonts w:ascii="Arial" w:hAnsi="Arial" w:cs="Arial"/>
          <w:b/>
          <w:sz w:val="24"/>
          <w:szCs w:val="24"/>
        </w:rPr>
        <w:t>Roboty</w:t>
      </w:r>
      <w:r w:rsidR="007D3880" w:rsidRPr="007D3880">
        <w:rPr>
          <w:rFonts w:ascii="Arial" w:hAnsi="Arial" w:cs="Arial"/>
          <w:b/>
          <w:sz w:val="24"/>
          <w:szCs w:val="24"/>
        </w:rPr>
        <w:t xml:space="preserve"> remontowe i inwestycyjne w budynku DS-1 (21-1) Politechniki Krakowskiej przy ul. Skarżyńskiego 3 w Krakowie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SIWZ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1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410"/>
        <w:gridCol w:w="851"/>
        <w:gridCol w:w="1559"/>
        <w:gridCol w:w="3051"/>
      </w:tblGrid>
      <w:tr w:rsidR="009D383E" w14:paraId="5E7C3828" w14:textId="77777777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691A" w14:textId="77777777" w:rsidR="009D383E" w:rsidRPr="00B242FB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CA5C" w14:textId="77777777"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netto</w:t>
            </w:r>
          </w:p>
          <w:p w14:paraId="13D302F1" w14:textId="77777777"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9106" w14:textId="77777777"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16"/>
                <w:szCs w:val="16"/>
              </w:rPr>
              <w:t>stawka</w:t>
            </w:r>
            <w:r w:rsidRPr="00351306">
              <w:rPr>
                <w:b/>
                <w:bCs/>
                <w:sz w:val="20"/>
                <w:szCs w:val="20"/>
              </w:rPr>
              <w:t xml:space="preserve"> VAT</w:t>
            </w:r>
          </w:p>
          <w:p w14:paraId="12DC52DF" w14:textId="77777777"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bCs/>
                <w:sz w:val="20"/>
                <w:szCs w:val="20"/>
              </w:rPr>
            </w:pPr>
            <w:r w:rsidRPr="00351306">
              <w:rPr>
                <w:bCs/>
                <w:sz w:val="20"/>
                <w:szCs w:val="20"/>
              </w:rPr>
              <w:t>(w 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F7A0" w14:textId="77777777"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kwota podatku VAT</w:t>
            </w:r>
          </w:p>
          <w:p w14:paraId="7B1F7AF4" w14:textId="77777777"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9D383E" w14:paraId="6BCE2A21" w14:textId="77777777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48B8" w14:textId="33EE2A1F" w:rsidR="009546F1" w:rsidRPr="009546F1" w:rsidRDefault="009546F1" w:rsidP="009546F1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sz w:val="16"/>
                <w:szCs w:val="16"/>
              </w:rPr>
            </w:pPr>
            <w:r w:rsidRPr="009546F1">
              <w:rPr>
                <w:b/>
                <w:bCs/>
                <w:i/>
                <w:sz w:val="16"/>
                <w:szCs w:val="16"/>
              </w:rPr>
              <w:t xml:space="preserve">Temat nr 1 – </w:t>
            </w:r>
            <w:r w:rsidRPr="009546F1">
              <w:rPr>
                <w:rFonts w:ascii="Arial,Bold" w:hAnsi="Arial,Bold" w:cs="Arial,Bold"/>
                <w:b/>
                <w:bCs/>
                <w:i/>
                <w:sz w:val="16"/>
                <w:szCs w:val="16"/>
              </w:rPr>
              <w:t>Remont apartamentów małżeńskich w budynku DS-1 (21-1) Politechniki Krakowskiej– etap 2</w:t>
            </w:r>
          </w:p>
          <w:p w14:paraId="6D89B426" w14:textId="77777777" w:rsidR="009D383E" w:rsidRPr="009546F1" w:rsidRDefault="009D383E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  <w:p w14:paraId="56D118EE" w14:textId="77777777" w:rsidR="00554AA2" w:rsidRPr="009546F1" w:rsidRDefault="00554AA2" w:rsidP="009546F1">
            <w:pPr>
              <w:spacing w:line="200" w:lineRule="atLeast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3782" w14:textId="77777777"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14:paraId="1F7C2FEC" w14:textId="77777777"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14:paraId="7A474553" w14:textId="77777777"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14:paraId="1B3B8421" w14:textId="77777777"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5548ACF2" w14:textId="77777777" w:rsidR="009D383E" w:rsidRPr="00351306" w:rsidRDefault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14:paraId="601F9A47" w14:textId="77777777"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376E71E1" w14:textId="77777777" w:rsidR="009D383E" w:rsidRPr="00351306" w:rsidRDefault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A7A5" w14:textId="77777777"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1335CA" w14:textId="77777777"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5FD9" w14:textId="77777777"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0DD07" w14:textId="77777777"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1D2D" w14:textId="77777777"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E813B3" w14:textId="77777777"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09489764" w14:textId="77777777" w:rsidR="009D383E" w:rsidRPr="00351306" w:rsidRDefault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9D383E" w:rsidRPr="00351306" w:rsidRDefault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8AFD0B" w14:textId="77777777" w:rsidR="009D383E" w:rsidRPr="00351306" w:rsidRDefault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9D383E" w14:paraId="70ED8C45" w14:textId="77777777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202F" w14:textId="52D2BF3A" w:rsidR="009546F1" w:rsidRPr="009546F1" w:rsidRDefault="009546F1" w:rsidP="009546F1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/>
                <w:bCs/>
                <w:i/>
                <w:sz w:val="16"/>
                <w:szCs w:val="16"/>
              </w:rPr>
            </w:pPr>
            <w:r w:rsidRPr="009546F1">
              <w:rPr>
                <w:b/>
                <w:i/>
                <w:sz w:val="16"/>
                <w:szCs w:val="16"/>
              </w:rPr>
              <w:t xml:space="preserve">Temat nr 2 - </w:t>
            </w:r>
            <w:r w:rsidRPr="009546F1">
              <w:rPr>
                <w:rFonts w:ascii="Arial,Bold" w:hAnsi="Arial,Bold" w:cs="Arial,Bold"/>
                <w:b/>
                <w:bCs/>
                <w:i/>
                <w:sz w:val="16"/>
                <w:szCs w:val="16"/>
              </w:rPr>
              <w:t xml:space="preserve">Remont bocznej klatki schodowej w budynku DS-1 (21-1) Politechniki Krakowskiej </w:t>
            </w:r>
          </w:p>
          <w:p w14:paraId="47669001" w14:textId="77777777" w:rsidR="00554AA2" w:rsidRDefault="00554AA2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438A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14:paraId="12BEE26C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14:paraId="4001022E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14:paraId="01BD7A5A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5D0B87CA" w14:textId="77777777"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14:paraId="1E6539F6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2C6D5A3A" w14:textId="77777777" w:rsidR="009D383E" w:rsidRPr="00351306" w:rsidRDefault="009D383E" w:rsidP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1DF6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295DBA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900C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8BF047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E6A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CED48D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02BD2295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2CE45D43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FDA907C" w14:textId="77777777"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0EE5B7EC" w14:textId="39A27F98" w:rsidR="009D383E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2A05C688" w14:textId="77777777" w:rsidR="00BA3833" w:rsidRPr="00351306" w:rsidRDefault="00BA3833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1DCD882B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9D383E" w14:paraId="63919477" w14:textId="77777777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1617" w14:textId="35CA2953" w:rsidR="00554AA2" w:rsidRPr="00554AA2" w:rsidRDefault="00816BDE" w:rsidP="006703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816BDE">
              <w:rPr>
                <w:b/>
                <w:i/>
                <w:sz w:val="16"/>
                <w:szCs w:val="16"/>
              </w:rPr>
              <w:t xml:space="preserve">Temat nr </w:t>
            </w:r>
            <w:r w:rsidR="009C0B4D">
              <w:rPr>
                <w:b/>
                <w:i/>
                <w:sz w:val="16"/>
                <w:szCs w:val="16"/>
              </w:rPr>
              <w:t>3</w:t>
            </w:r>
            <w:r w:rsidRPr="00816BDE">
              <w:rPr>
                <w:b/>
                <w:bCs/>
                <w:i/>
                <w:sz w:val="16"/>
                <w:szCs w:val="16"/>
              </w:rPr>
              <w:t xml:space="preserve"> – Modernizacja </w:t>
            </w:r>
            <w:r w:rsidRPr="00816BDE">
              <w:rPr>
                <w:rFonts w:ascii="Arial,Bold" w:hAnsi="Arial,Bold" w:cs="Arial,Bold"/>
                <w:b/>
                <w:bCs/>
                <w:i/>
                <w:sz w:val="16"/>
                <w:szCs w:val="16"/>
              </w:rPr>
              <w:t xml:space="preserve">pomieszczenia (salon gier) w budynku DS-1 (21-1) Politechniki Krakowskiej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3C8F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14:paraId="59C1095F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14:paraId="5D917008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14:paraId="2F83B9AD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6B76E25C" w14:textId="77777777"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14:paraId="4AD6CC52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2D694B05" w14:textId="77777777" w:rsidR="009D383E" w:rsidRPr="00351306" w:rsidRDefault="009D383E" w:rsidP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C181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5F3EAA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E090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FAE83A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D2D5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C42673" w14:textId="77777777"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3903C0ED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600D11F2" w14:textId="77777777"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076668D" w14:textId="77777777"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09490FCF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2F030EB" w14:textId="77777777"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35D68" w14:paraId="6B955273" w14:textId="77777777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850D" w14:textId="45185063" w:rsidR="00835D68" w:rsidRPr="00816BDE" w:rsidRDefault="00835D68" w:rsidP="00835D6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816BDE">
              <w:rPr>
                <w:b/>
                <w:i/>
                <w:sz w:val="16"/>
                <w:szCs w:val="16"/>
              </w:rPr>
              <w:lastRenderedPageBreak/>
              <w:t xml:space="preserve">Temat nr </w:t>
            </w:r>
            <w:r w:rsidR="009C0B4D">
              <w:rPr>
                <w:b/>
                <w:i/>
                <w:sz w:val="16"/>
                <w:szCs w:val="16"/>
              </w:rPr>
              <w:t>4</w:t>
            </w:r>
            <w:r w:rsidRPr="00816BDE">
              <w:rPr>
                <w:b/>
                <w:bCs/>
                <w:i/>
                <w:sz w:val="16"/>
                <w:szCs w:val="16"/>
              </w:rPr>
              <w:t xml:space="preserve"> – </w:t>
            </w:r>
            <w:r w:rsidRPr="00816BDE">
              <w:rPr>
                <w:rFonts w:ascii="Arial,Bold" w:hAnsi="Arial,Bold" w:cs="Arial,Bold"/>
                <w:b/>
                <w:bCs/>
                <w:i/>
                <w:sz w:val="16"/>
                <w:szCs w:val="16"/>
              </w:rPr>
              <w:t xml:space="preserve">Modernizacja pomieszczenia na salkę gimnastyczna w budynku DS-1 (21-1) Politechniki Krakowskiej </w:t>
            </w:r>
          </w:p>
          <w:p w14:paraId="19722C2D" w14:textId="77777777" w:rsidR="00835D68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75C4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14:paraId="6E53BB9D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14:paraId="1D5166F4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14:paraId="56E76E4A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77EE9F3" w14:textId="77777777" w:rsidR="00835D68" w:rsidRPr="00351306" w:rsidRDefault="00835D68" w:rsidP="00835D6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14:paraId="2AE1B352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2FA9126D" w14:textId="77777777" w:rsidR="00835D68" w:rsidRPr="00351306" w:rsidRDefault="00835D68" w:rsidP="00835D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BDF0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674799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A740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472706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1D39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BAD9EA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4D46C76A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2F5D0C71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32A36" w14:textId="77777777" w:rsidR="00835D68" w:rsidRPr="00351306" w:rsidRDefault="00835D68" w:rsidP="00835D6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37672752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0B5C3621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35D68" w14:paraId="4188648B" w14:textId="77777777" w:rsidTr="00835D68">
        <w:trPr>
          <w:trHeight w:val="29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E409" w14:textId="7507603C" w:rsidR="00835D68" w:rsidRPr="00835D68" w:rsidRDefault="00835D68" w:rsidP="00835D68">
            <w:pPr>
              <w:pStyle w:val="WW-Domylnie"/>
              <w:spacing w:line="200" w:lineRule="atLeast"/>
              <w:rPr>
                <w:b/>
                <w:bCs/>
                <w:i/>
                <w:sz w:val="16"/>
                <w:szCs w:val="16"/>
              </w:rPr>
            </w:pPr>
            <w:r w:rsidRPr="00745480">
              <w:rPr>
                <w:b/>
                <w:i/>
                <w:color w:val="auto"/>
                <w:sz w:val="16"/>
                <w:szCs w:val="16"/>
              </w:rPr>
              <w:t xml:space="preserve">Temat nr </w:t>
            </w:r>
            <w:r w:rsidR="009C0B4D">
              <w:rPr>
                <w:b/>
                <w:i/>
                <w:color w:val="auto"/>
                <w:sz w:val="16"/>
                <w:szCs w:val="16"/>
              </w:rPr>
              <w:t>5</w:t>
            </w:r>
            <w:bookmarkStart w:id="0" w:name="_GoBack"/>
            <w:bookmarkEnd w:id="0"/>
            <w:r w:rsidRPr="00745480">
              <w:rPr>
                <w:b/>
                <w:bCs/>
                <w:i/>
                <w:color w:val="auto"/>
                <w:sz w:val="16"/>
                <w:szCs w:val="16"/>
              </w:rPr>
              <w:t xml:space="preserve"> </w:t>
            </w:r>
            <w:r w:rsidR="00670397" w:rsidRPr="00745480">
              <w:rPr>
                <w:b/>
                <w:bCs/>
                <w:i/>
                <w:color w:val="auto"/>
                <w:sz w:val="16"/>
                <w:szCs w:val="16"/>
              </w:rPr>
              <w:t>–</w:t>
            </w:r>
            <w:r w:rsidRPr="00745480">
              <w:rPr>
                <w:b/>
                <w:bCs/>
                <w:i/>
                <w:color w:val="auto"/>
                <w:sz w:val="16"/>
                <w:szCs w:val="16"/>
              </w:rPr>
              <w:t xml:space="preserve"> </w:t>
            </w:r>
            <w:r w:rsidR="006604AA" w:rsidRPr="00745480">
              <w:rPr>
                <w:b/>
                <w:bCs/>
                <w:i/>
                <w:iCs/>
                <w:color w:val="auto"/>
                <w:sz w:val="16"/>
                <w:szCs w:val="16"/>
              </w:rPr>
              <w:t xml:space="preserve">Instalacja (dobór i dostawa) </w:t>
            </w:r>
            <w:r w:rsidRPr="00745480">
              <w:rPr>
                <w:b/>
                <w:bCs/>
                <w:i/>
                <w:color w:val="auto"/>
                <w:sz w:val="16"/>
                <w:szCs w:val="16"/>
              </w:rPr>
              <w:t xml:space="preserve">wentylacyjnej </w:t>
            </w:r>
            <w:r w:rsidRPr="00835D68">
              <w:rPr>
                <w:b/>
                <w:bCs/>
                <w:i/>
                <w:sz w:val="16"/>
                <w:szCs w:val="16"/>
              </w:rPr>
              <w:t>dla pomieszczeń w budynku DS-1 (21-1) Politechniki Krakowskiej</w:t>
            </w:r>
            <w:r w:rsidR="006604AA">
              <w:rPr>
                <w:b/>
                <w:bCs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1A97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14:paraId="4F85ED38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14:paraId="5FEA596E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14:paraId="3C75B3DE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A821C80" w14:textId="77777777" w:rsidR="00835D68" w:rsidRPr="00351306" w:rsidRDefault="00835D68" w:rsidP="00835D6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14:paraId="3C8C0D9A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14:paraId="63F2A223" w14:textId="77777777" w:rsidR="00835D68" w:rsidRPr="00351306" w:rsidRDefault="00835D68" w:rsidP="00835D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06B5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654079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1907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380ECA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2EED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C1283F" w14:textId="77777777" w:rsidR="00835D68" w:rsidRPr="00351306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3931ACD0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1BF7CAE" w14:textId="77777777" w:rsidR="00835D68" w:rsidRPr="00351306" w:rsidRDefault="00835D68" w:rsidP="00835D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A1F063C" w14:textId="77777777" w:rsidR="00835D68" w:rsidRPr="00351306" w:rsidRDefault="00835D68" w:rsidP="00835D6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433F22A2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68207DD6" w14:textId="77777777" w:rsidR="00835D68" w:rsidRPr="00351306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835D68" w14:paraId="1F58E246" w14:textId="77777777" w:rsidTr="00FC452C"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EE42" w14:textId="77777777" w:rsidR="00835D68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35121193" w14:textId="77777777" w:rsidR="00835D68" w:rsidRDefault="00835D68" w:rsidP="00835D68">
            <w:pPr>
              <w:rPr>
                <w:b/>
                <w:iCs/>
              </w:rPr>
            </w:pPr>
            <w:r w:rsidRPr="000C68E3">
              <w:rPr>
                <w:b/>
                <w:iCs/>
              </w:rPr>
              <w:t xml:space="preserve">                                                                                                      </w:t>
            </w:r>
            <w:r>
              <w:rPr>
                <w:b/>
                <w:iCs/>
              </w:rPr>
              <w:t xml:space="preserve">         </w:t>
            </w:r>
          </w:p>
          <w:p w14:paraId="113905B4" w14:textId="77777777" w:rsidR="00835D68" w:rsidRPr="000C68E3" w:rsidRDefault="00835D68" w:rsidP="00835D68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                                                                            </w:t>
            </w:r>
            <w:r w:rsidRPr="000C68E3">
              <w:rPr>
                <w:b/>
                <w:iCs/>
              </w:rPr>
              <w:t>Razem:</w:t>
            </w:r>
          </w:p>
          <w:p w14:paraId="539C80F0" w14:textId="77777777" w:rsidR="00835D68" w:rsidRDefault="00835D68" w:rsidP="00835D6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360B5A05" w14:textId="77777777" w:rsidR="00835D68" w:rsidRPr="00820A5A" w:rsidRDefault="00835D68" w:rsidP="00835D68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3BB1" w14:textId="77777777" w:rsidR="00835D68" w:rsidRDefault="00835D68" w:rsidP="00835D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7C3F93F" w14:textId="77777777" w:rsidR="00835D68" w:rsidRPr="000C68E3" w:rsidRDefault="00835D68" w:rsidP="00835D68">
            <w:pPr>
              <w:rPr>
                <w:rFonts w:ascii="Times New Roman" w:hAnsi="Times New Roman" w:cs="Times New Roman"/>
                <w:b/>
              </w:rPr>
            </w:pPr>
            <w:r w:rsidRPr="000C68E3">
              <w:rPr>
                <w:rFonts w:ascii="Times New Roman" w:hAnsi="Times New Roman" w:cs="Times New Roman"/>
                <w:b/>
              </w:rPr>
              <w:t>…………………….….. zł</w:t>
            </w:r>
          </w:p>
          <w:p w14:paraId="643DE124" w14:textId="77777777" w:rsidR="00835D68" w:rsidRPr="000C68E3" w:rsidRDefault="00835D68" w:rsidP="00835D68">
            <w:pPr>
              <w:rPr>
                <w:rFonts w:ascii="Times New Roman" w:hAnsi="Times New Roman" w:cs="Times New Roman"/>
                <w:b/>
              </w:rPr>
            </w:pPr>
          </w:p>
          <w:p w14:paraId="34F31A90" w14:textId="77777777" w:rsidR="00835D68" w:rsidRPr="000C68E3" w:rsidRDefault="00835D68" w:rsidP="00835D68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C68E3">
              <w:rPr>
                <w:rFonts w:ascii="Times New Roman" w:hAnsi="Times New Roman" w:cs="Times New Roman"/>
                <w:b/>
                <w:i/>
                <w:iCs/>
              </w:rPr>
              <w:t>słownie: …..…………………………</w:t>
            </w:r>
          </w:p>
          <w:p w14:paraId="6D4EE325" w14:textId="77777777" w:rsidR="00835D68" w:rsidRPr="000C68E3" w:rsidRDefault="00835D68" w:rsidP="00835D68">
            <w:pPr>
              <w:rPr>
                <w:rFonts w:ascii="Times New Roman" w:hAnsi="Times New Roman" w:cs="Times New Roman"/>
                <w:b/>
                <w:iCs/>
              </w:rPr>
            </w:pPr>
            <w:r w:rsidRPr="000C68E3">
              <w:rPr>
                <w:rFonts w:ascii="Times New Roman" w:hAnsi="Times New Roman" w:cs="Times New Roman"/>
                <w:b/>
                <w:iCs/>
              </w:rPr>
              <w:t>………………………………………………………………………………………………………………</w:t>
            </w:r>
          </w:p>
          <w:p w14:paraId="066D04AC" w14:textId="77777777" w:rsidR="00835D68" w:rsidRDefault="00835D68" w:rsidP="00835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77777777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14:paraId="141331C7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F6950F9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6542458" w14:textId="77777777"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5030D2D" w14:textId="77777777"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14:paraId="011D3C96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14:paraId="59A9F3AC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14:paraId="67F5FBA1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62C3353D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5DE589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 xml:space="preserve">a) </w:t>
      </w:r>
      <w:r w:rsidRPr="007070BC">
        <w:rPr>
          <w:rFonts w:ascii="Arial" w:hAnsi="Arial" w:cs="Arial"/>
          <w:sz w:val="18"/>
          <w:szCs w:val="18"/>
        </w:rPr>
        <w:lastRenderedPageBreak/>
        <w:t>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875714" w:rsidRDefault="00491A84" w:rsidP="0087571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Pr="00875714" w:rsidRDefault="00491A84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E3EFA" w14:textId="77777777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5132E173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7FFD072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80B81A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7AEA7FD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726F56B2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F0B7ACD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97555E4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1E0CBEC9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69FFF1B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AEA063A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FDB0BF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572426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B6AAABD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1624BA0D" w14:textId="77777777" w:rsidR="003C0D4C" w:rsidRPr="007070BC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C7E80" w14:textId="77777777" w:rsidR="00CD6560" w:rsidRDefault="00CD6560">
      <w:r>
        <w:separator/>
      </w:r>
    </w:p>
  </w:endnote>
  <w:endnote w:type="continuationSeparator" w:id="0">
    <w:p w14:paraId="0438BC8D" w14:textId="77777777" w:rsidR="00CD6560" w:rsidRDefault="00CD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7D5DB" w14:textId="77777777" w:rsidR="00CD6560" w:rsidRDefault="00CD6560">
      <w:r>
        <w:separator/>
      </w:r>
    </w:p>
  </w:footnote>
  <w:footnote w:type="continuationSeparator" w:id="0">
    <w:p w14:paraId="2263C069" w14:textId="77777777" w:rsidR="00CD6560" w:rsidRDefault="00CD6560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C68E3"/>
    <w:rsid w:val="000D401E"/>
    <w:rsid w:val="000F42F4"/>
    <w:rsid w:val="000F7132"/>
    <w:rsid w:val="00124B57"/>
    <w:rsid w:val="00142716"/>
    <w:rsid w:val="00175379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40E5"/>
    <w:rsid w:val="002C5543"/>
    <w:rsid w:val="002D4A6C"/>
    <w:rsid w:val="002D6B17"/>
    <w:rsid w:val="002F0B2F"/>
    <w:rsid w:val="0033695E"/>
    <w:rsid w:val="00351306"/>
    <w:rsid w:val="0035159A"/>
    <w:rsid w:val="00363F21"/>
    <w:rsid w:val="00382993"/>
    <w:rsid w:val="00394D2A"/>
    <w:rsid w:val="003B310D"/>
    <w:rsid w:val="003C0D4C"/>
    <w:rsid w:val="003D05D2"/>
    <w:rsid w:val="00405234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604AA"/>
    <w:rsid w:val="00670397"/>
    <w:rsid w:val="006849B3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728BA"/>
    <w:rsid w:val="00774860"/>
    <w:rsid w:val="0079153E"/>
    <w:rsid w:val="00791AF5"/>
    <w:rsid w:val="00792229"/>
    <w:rsid w:val="007A17F4"/>
    <w:rsid w:val="007B060B"/>
    <w:rsid w:val="007C4986"/>
    <w:rsid w:val="007D3880"/>
    <w:rsid w:val="007F1354"/>
    <w:rsid w:val="007F2CF3"/>
    <w:rsid w:val="00815C90"/>
    <w:rsid w:val="00816BDE"/>
    <w:rsid w:val="00820A5A"/>
    <w:rsid w:val="00835D68"/>
    <w:rsid w:val="00847ABF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A3137"/>
    <w:rsid w:val="009B5029"/>
    <w:rsid w:val="009B51E3"/>
    <w:rsid w:val="009C0B4D"/>
    <w:rsid w:val="009C2BDB"/>
    <w:rsid w:val="009C7257"/>
    <w:rsid w:val="009D383E"/>
    <w:rsid w:val="009D5C1C"/>
    <w:rsid w:val="00A23458"/>
    <w:rsid w:val="00A718FE"/>
    <w:rsid w:val="00A83AD6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A3833"/>
    <w:rsid w:val="00BC1E84"/>
    <w:rsid w:val="00BE2535"/>
    <w:rsid w:val="00BE751B"/>
    <w:rsid w:val="00BF5418"/>
    <w:rsid w:val="00C016FA"/>
    <w:rsid w:val="00C0269D"/>
    <w:rsid w:val="00C32B78"/>
    <w:rsid w:val="00C70E06"/>
    <w:rsid w:val="00CA56B7"/>
    <w:rsid w:val="00CA6A4D"/>
    <w:rsid w:val="00CB41B2"/>
    <w:rsid w:val="00CB7259"/>
    <w:rsid w:val="00CB7BDD"/>
    <w:rsid w:val="00CD1224"/>
    <w:rsid w:val="00CD6560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65F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E67B4-7AF4-4FB6-98E2-CBEA8800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720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5</cp:revision>
  <cp:lastPrinted>2014-06-05T14:00:00Z</cp:lastPrinted>
  <dcterms:created xsi:type="dcterms:W3CDTF">2022-09-08T06:19:00Z</dcterms:created>
  <dcterms:modified xsi:type="dcterms:W3CDTF">2022-09-19T07:07:00Z</dcterms:modified>
</cp:coreProperties>
</file>