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BD665" w14:textId="1A46E2EA" w:rsidR="00A02E94" w:rsidRPr="002D6168" w:rsidRDefault="006956CC" w:rsidP="00A02E94">
      <w:pPr>
        <w:spacing w:after="240"/>
        <w:jc w:val="right"/>
      </w:pPr>
      <w:bookmarkStart w:id="0" w:name="_Hlk53520193"/>
      <w:r w:rsidRPr="002D6168">
        <w:t>Poznań</w:t>
      </w:r>
      <w:r w:rsidR="00A02E94" w:rsidRPr="002D6168">
        <w:t xml:space="preserve"> dnia: </w:t>
      </w:r>
      <w:r w:rsidRPr="002D6168">
        <w:t>2022-09-</w:t>
      </w:r>
      <w:r w:rsidR="003314EE">
        <w:t>21</w:t>
      </w:r>
    </w:p>
    <w:p w14:paraId="3A1BE747" w14:textId="77777777" w:rsidR="006956CC" w:rsidRPr="002D6168" w:rsidRDefault="006956CC" w:rsidP="00A02E94">
      <w:pPr>
        <w:spacing w:after="40"/>
        <w:rPr>
          <w:b/>
          <w:bCs/>
        </w:rPr>
      </w:pPr>
      <w:r w:rsidRPr="002D6168">
        <w:rPr>
          <w:b/>
          <w:bCs/>
        </w:rPr>
        <w:t>Szpital Wojewódzki w Poznaniu</w:t>
      </w:r>
    </w:p>
    <w:p w14:paraId="5B846183" w14:textId="77777777" w:rsidR="00A02E94" w:rsidRPr="002D6168" w:rsidRDefault="006956CC" w:rsidP="00A02E94">
      <w:pPr>
        <w:spacing w:after="40"/>
        <w:rPr>
          <w:b/>
          <w:bCs/>
        </w:rPr>
      </w:pPr>
      <w:r w:rsidRPr="002D6168">
        <w:rPr>
          <w:b/>
          <w:bCs/>
        </w:rPr>
        <w:t>Dział Zamówień Publicznych</w:t>
      </w:r>
    </w:p>
    <w:p w14:paraId="009DCCD0" w14:textId="77777777" w:rsidR="00A02E94" w:rsidRPr="002D6168" w:rsidRDefault="006956CC" w:rsidP="00A02E94">
      <w:r w:rsidRPr="002D6168">
        <w:t>Juraszów</w:t>
      </w:r>
      <w:r w:rsidR="00A02E94" w:rsidRPr="002D6168">
        <w:t xml:space="preserve"> </w:t>
      </w:r>
      <w:r w:rsidRPr="002D6168">
        <w:t>7/19</w:t>
      </w:r>
    </w:p>
    <w:p w14:paraId="40C70275" w14:textId="77777777" w:rsidR="00A02E94" w:rsidRPr="002D6168" w:rsidRDefault="006956CC" w:rsidP="00A02E94">
      <w:r w:rsidRPr="002D6168">
        <w:t>60-479</w:t>
      </w:r>
      <w:r w:rsidR="00A02E94" w:rsidRPr="002D6168">
        <w:t xml:space="preserve"> </w:t>
      </w:r>
      <w:r w:rsidRPr="002D6168">
        <w:t>Poznań</w:t>
      </w:r>
    </w:p>
    <w:p w14:paraId="37A8C315" w14:textId="77777777" w:rsidR="00A02E94" w:rsidRPr="002D6168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2D6168">
        <w:rPr>
          <w:b/>
        </w:rPr>
        <w:t>WYKONAWCY</w:t>
      </w:r>
    </w:p>
    <w:p w14:paraId="6050DAAA" w14:textId="77777777" w:rsidR="00A02E94" w:rsidRPr="002D6168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2D6168">
        <w:t>ubiegający się o zamówienie</w:t>
      </w:r>
    </w:p>
    <w:p w14:paraId="18E18407" w14:textId="77777777" w:rsidR="00A02E94" w:rsidRPr="002D6168" w:rsidRDefault="00A02E94" w:rsidP="00A02E94">
      <w:pPr>
        <w:pStyle w:val="Nagwek1"/>
        <w:spacing w:before="600"/>
        <w:rPr>
          <w:szCs w:val="24"/>
        </w:rPr>
      </w:pPr>
      <w:r w:rsidRPr="002D6168">
        <w:rPr>
          <w:szCs w:val="24"/>
        </w:rPr>
        <w:t>ZAWIADOMIENIE</w:t>
      </w:r>
    </w:p>
    <w:p w14:paraId="1E92B2F9" w14:textId="77777777" w:rsidR="00A02E94" w:rsidRPr="002D6168" w:rsidRDefault="00A02E94" w:rsidP="00A02E94">
      <w:pPr>
        <w:spacing w:after="480"/>
        <w:jc w:val="center"/>
        <w:rPr>
          <w:b/>
        </w:rPr>
      </w:pPr>
      <w:r w:rsidRPr="002D6168">
        <w:rPr>
          <w:b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6956CC" w:rsidRPr="002D6168" w14:paraId="79A144EE" w14:textId="77777777" w:rsidTr="00264F3E">
        <w:trPr>
          <w:trHeight w:val="638"/>
        </w:trPr>
        <w:tc>
          <w:tcPr>
            <w:tcW w:w="959" w:type="dxa"/>
            <w:hideMark/>
          </w:tcPr>
          <w:p w14:paraId="7CE8B74C" w14:textId="77777777" w:rsidR="006956CC" w:rsidRPr="002D6168" w:rsidRDefault="006956CC" w:rsidP="00264F3E">
            <w:pPr>
              <w:spacing w:after="60" w:line="276" w:lineRule="auto"/>
              <w:jc w:val="both"/>
            </w:pPr>
            <w:r w:rsidRPr="002D6168">
              <w:t>Dotyczy:</w:t>
            </w:r>
          </w:p>
        </w:tc>
        <w:tc>
          <w:tcPr>
            <w:tcW w:w="9261" w:type="dxa"/>
            <w:hideMark/>
          </w:tcPr>
          <w:p w14:paraId="06CCCB56" w14:textId="6D45E612" w:rsidR="006956CC" w:rsidRPr="002D6168" w:rsidRDefault="006956CC" w:rsidP="00264F3E">
            <w:pPr>
              <w:spacing w:after="60" w:line="276" w:lineRule="auto"/>
              <w:jc w:val="both"/>
            </w:pPr>
            <w:r w:rsidRPr="002D6168">
              <w:t>postępowania o udzielenie zamówienia publicznego, prowadzonego w trybie podstawowy</w:t>
            </w:r>
            <w:r w:rsidR="002D6168">
              <w:t>m</w:t>
            </w:r>
            <w:r w:rsidRPr="002D6168">
              <w:t xml:space="preserve"> bez negocjacji - art. 275 pkt. 1 ustawy Pzp</w:t>
            </w:r>
            <w:r w:rsidRPr="002D6168">
              <w:rPr>
                <w:b/>
              </w:rPr>
              <w:t xml:space="preserve"> </w:t>
            </w:r>
            <w:r w:rsidRPr="002D6168">
              <w:rPr>
                <w:bCs/>
              </w:rPr>
              <w:t>na</w:t>
            </w:r>
            <w:r w:rsidRPr="002D6168">
              <w:rPr>
                <w:b/>
              </w:rPr>
              <w:t xml:space="preserve"> </w:t>
            </w:r>
            <w:r w:rsidRPr="002D6168">
              <w:rPr>
                <w:bCs/>
              </w:rPr>
              <w:t>”</w:t>
            </w:r>
            <w:r w:rsidRPr="002D6168">
              <w:rPr>
                <w:b/>
                <w:bCs/>
              </w:rPr>
              <w:t>Dostawa różnych urządzeń do dezynfekcji</w:t>
            </w:r>
            <w:r w:rsidRPr="002D6168">
              <w:rPr>
                <w:bCs/>
              </w:rPr>
              <w:t>”</w:t>
            </w:r>
            <w:r w:rsidRPr="002D6168">
              <w:rPr>
                <w:b/>
              </w:rPr>
              <w:t xml:space="preserve"> </w:t>
            </w:r>
            <w:r w:rsidRPr="002D6168">
              <w:rPr>
                <w:bCs/>
              </w:rPr>
              <w:t>– znak sprawy</w:t>
            </w:r>
            <w:r w:rsidRPr="002D6168">
              <w:rPr>
                <w:b/>
              </w:rPr>
              <w:t xml:space="preserve"> SZW/DZP/36/2022</w:t>
            </w:r>
            <w:r w:rsidRPr="002D6168">
              <w:rPr>
                <w:bCs/>
              </w:rPr>
              <w:t>.</w:t>
            </w:r>
          </w:p>
        </w:tc>
      </w:tr>
    </w:tbl>
    <w:p w14:paraId="3ADE627C" w14:textId="77777777" w:rsidR="00A02E94" w:rsidRPr="002D6168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2D6168">
        <w:t xml:space="preserve">Zamawiający, działając na podstawie art. 253 ust. 1 ustawy z dnia 11 września 2019r. Prawo zamówień publicznych </w:t>
      </w:r>
      <w:r w:rsidR="006956CC" w:rsidRPr="002D6168">
        <w:t>(t.j. Dz.U. z 2021r. poz. 1129 z późn. zm.)</w:t>
      </w:r>
      <w:r w:rsidRPr="002D6168">
        <w:t>, zwanej dalej „ustawą Pzp”, informuje, że w toczącym się postępowaniu o udzielenie zamówienia publicznego, jako najkorzystniejsza wybrana została oferta: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6956CC" w:rsidRPr="002D6168" w14:paraId="3D85AE60" w14:textId="77777777" w:rsidTr="002D616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3E716" w14:textId="77777777" w:rsidR="006956CC" w:rsidRPr="002D6168" w:rsidRDefault="006956CC" w:rsidP="00264F3E">
            <w:pPr>
              <w:spacing w:before="60" w:after="40"/>
              <w:jc w:val="both"/>
              <w:rPr>
                <w:b/>
              </w:rPr>
            </w:pPr>
            <w:r w:rsidRPr="002D6168">
              <w:rPr>
                <w:b/>
              </w:rPr>
              <w:t>STERIMED SP. Z O.O.</w:t>
            </w:r>
          </w:p>
          <w:p w14:paraId="7DD4F4BB" w14:textId="77B78DE9" w:rsidR="006956CC" w:rsidRPr="002D6168" w:rsidRDefault="0052463C" w:rsidP="00264F3E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6956CC" w:rsidRPr="002D6168">
              <w:rPr>
                <w:bCs/>
              </w:rPr>
              <w:t>Mała 6 /208</w:t>
            </w:r>
          </w:p>
          <w:p w14:paraId="6DBD9D8C" w14:textId="77777777" w:rsidR="006956CC" w:rsidRPr="002D6168" w:rsidRDefault="006956CC" w:rsidP="00264F3E">
            <w:pPr>
              <w:spacing w:after="120"/>
              <w:jc w:val="both"/>
              <w:rPr>
                <w:bCs/>
              </w:rPr>
            </w:pPr>
            <w:r w:rsidRPr="002D6168">
              <w:rPr>
                <w:bCs/>
              </w:rPr>
              <w:t>05-300 Mińsk Mazowiecki</w:t>
            </w:r>
          </w:p>
          <w:p w14:paraId="1E51E831" w14:textId="3EDF94D1" w:rsidR="006956CC" w:rsidRPr="003314EE" w:rsidRDefault="003314EE" w:rsidP="003314EE">
            <w:pPr>
              <w:spacing w:before="120" w:after="240"/>
              <w:jc w:val="both"/>
            </w:pPr>
            <w:r w:rsidRPr="002D6168">
              <w:rPr>
                <w:b/>
                <w:bCs/>
              </w:rPr>
              <w:t>Zadanie nr 3</w:t>
            </w:r>
            <w:r w:rsidRPr="002D6168">
              <w:t>: Automatyczny Fumigator (H202 Sucha Mgła)</w:t>
            </w:r>
            <w:r>
              <w:t xml:space="preserve"> </w:t>
            </w:r>
            <w:r w:rsidR="006956CC" w:rsidRPr="003314EE">
              <w:rPr>
                <w:u w:val="single"/>
              </w:rPr>
              <w:t xml:space="preserve">za cenę brutto </w:t>
            </w:r>
            <w:r w:rsidR="006956CC" w:rsidRPr="003314EE">
              <w:rPr>
                <w:b/>
                <w:u w:val="single"/>
              </w:rPr>
              <w:t>44 280.00 zł</w:t>
            </w:r>
            <w:r w:rsidR="006956CC" w:rsidRPr="002D6168">
              <w:rPr>
                <w:bCs/>
              </w:rPr>
              <w:t>.</w:t>
            </w:r>
          </w:p>
          <w:p w14:paraId="47455BAB" w14:textId="77777777" w:rsidR="006956CC" w:rsidRPr="002D6168" w:rsidRDefault="006956CC" w:rsidP="00264F3E">
            <w:pPr>
              <w:spacing w:before="120" w:line="276" w:lineRule="auto"/>
              <w:jc w:val="both"/>
              <w:rPr>
                <w:color w:val="000000"/>
              </w:rPr>
            </w:pPr>
            <w:r w:rsidRPr="002D6168">
              <w:rPr>
                <w:b/>
                <w:bCs/>
                <w:color w:val="000000"/>
              </w:rPr>
              <w:t>Uzasadnienie wyboru</w:t>
            </w:r>
            <w:r w:rsidRPr="002D6168">
              <w:rPr>
                <w:color w:val="000000"/>
              </w:rPr>
              <w:t>:</w:t>
            </w:r>
          </w:p>
          <w:p w14:paraId="6426F7CC" w14:textId="77777777" w:rsidR="003314EE" w:rsidRPr="00EC116D" w:rsidRDefault="003314EE" w:rsidP="003314EE">
            <w:pPr>
              <w:pStyle w:val="Nagwek"/>
              <w:tabs>
                <w:tab w:val="left" w:pos="708"/>
              </w:tabs>
              <w:spacing w:after="120"/>
            </w:pPr>
            <w:r w:rsidRPr="00EC116D">
              <w:t xml:space="preserve">Oferta otrzymała największą ilość punktów - łącznie 100,00 - w oparciu o określone </w:t>
            </w:r>
          </w:p>
          <w:p w14:paraId="45FD2B38" w14:textId="77777777" w:rsidR="003314EE" w:rsidRPr="00EC116D" w:rsidRDefault="003314EE" w:rsidP="003314EE">
            <w:pPr>
              <w:pStyle w:val="Nagwek"/>
              <w:tabs>
                <w:tab w:val="left" w:pos="708"/>
              </w:tabs>
              <w:spacing w:after="120"/>
            </w:pPr>
            <w:r w:rsidRPr="00EC116D">
              <w:t xml:space="preserve">przez Zamawiającego w SWZ kryteria oceny ofert tj. przyznano: cena oferty brutto - 60,00 pkt, Skrócenie terminu dostawy - 20.00 pkt, Okres gwarancji  - 20.00 pkt. </w:t>
            </w:r>
          </w:p>
          <w:p w14:paraId="4ADA8DFB" w14:textId="1C6FE295" w:rsidR="006956CC" w:rsidRPr="002D6168" w:rsidRDefault="003314EE" w:rsidP="003314EE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EC116D">
              <w:t>Oferta spełnia wszystkie wymagania formalno - prawne i jest zgodna z zapisami SWZ.</w:t>
            </w:r>
          </w:p>
        </w:tc>
      </w:tr>
    </w:tbl>
    <w:p w14:paraId="4C7F6AB2" w14:textId="77777777" w:rsidR="00A02E94" w:rsidRPr="002D6168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2D6168">
        <w:rPr>
          <w:color w:val="000000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247"/>
        <w:gridCol w:w="2522"/>
        <w:gridCol w:w="1560"/>
      </w:tblGrid>
      <w:tr w:rsidR="00A02E94" w:rsidRPr="002D6168" w14:paraId="743B956E" w14:textId="77777777" w:rsidTr="00E7138D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F2D15FD" w14:textId="77777777" w:rsidR="00A02E94" w:rsidRPr="002D6168" w:rsidRDefault="00A02E94" w:rsidP="005C35EA">
            <w:pPr>
              <w:spacing w:before="120" w:after="120"/>
              <w:jc w:val="center"/>
              <w:rPr>
                <w:b/>
                <w:color w:val="000000"/>
              </w:rPr>
            </w:pPr>
            <w:r w:rsidRPr="002D6168">
              <w:rPr>
                <w:b/>
              </w:rPr>
              <w:t>Zadanie częściowe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FB17742" w14:textId="77777777" w:rsidR="00A02E94" w:rsidRPr="002D6168" w:rsidRDefault="00A02E94" w:rsidP="005C35EA">
            <w:pPr>
              <w:spacing w:before="120" w:after="120"/>
              <w:jc w:val="center"/>
              <w:rPr>
                <w:b/>
              </w:rPr>
            </w:pPr>
            <w:r w:rsidRPr="002D6168">
              <w:rPr>
                <w:b/>
              </w:rPr>
              <w:t>Nazwa i adres wykonawcy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638EB7B" w14:textId="77777777" w:rsidR="00A02E94" w:rsidRPr="002D6168" w:rsidRDefault="00A02E94" w:rsidP="005C35EA">
            <w:pPr>
              <w:spacing w:before="120" w:after="120"/>
              <w:jc w:val="center"/>
              <w:rPr>
                <w:b/>
                <w:color w:val="000000"/>
              </w:rPr>
            </w:pPr>
            <w:r w:rsidRPr="002D6168">
              <w:rPr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0AE929D" w14:textId="77777777" w:rsidR="00A02E94" w:rsidRPr="002D6168" w:rsidRDefault="00A02E94" w:rsidP="005C35EA">
            <w:pPr>
              <w:spacing w:before="120" w:after="120"/>
              <w:jc w:val="center"/>
              <w:rPr>
                <w:b/>
                <w:color w:val="000000"/>
              </w:rPr>
            </w:pPr>
            <w:r w:rsidRPr="002D6168">
              <w:rPr>
                <w:b/>
                <w:color w:val="000000"/>
              </w:rPr>
              <w:t>Razem</w:t>
            </w:r>
          </w:p>
        </w:tc>
      </w:tr>
      <w:tr w:rsidR="006956CC" w:rsidRPr="002D6168" w14:paraId="479D1564" w14:textId="77777777" w:rsidTr="00E7138D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3D792" w14:textId="77777777" w:rsidR="006956CC" w:rsidRPr="002D6168" w:rsidRDefault="006956CC" w:rsidP="00264F3E">
            <w:pPr>
              <w:spacing w:before="40" w:after="40"/>
              <w:rPr>
                <w:color w:val="000000"/>
              </w:rPr>
            </w:pPr>
            <w:r w:rsidRPr="002D6168">
              <w:t>3 - Automatyczny Fumigator (H202 Sucha Mgła)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1B343" w14:textId="3A2C6D28" w:rsidR="006956CC" w:rsidRPr="002D6168" w:rsidRDefault="006956CC" w:rsidP="00264F3E">
            <w:pPr>
              <w:spacing w:before="40" w:after="40"/>
              <w:rPr>
                <w:b/>
                <w:bCs/>
              </w:rPr>
            </w:pPr>
            <w:r w:rsidRPr="002D6168">
              <w:rPr>
                <w:b/>
                <w:bCs/>
              </w:rPr>
              <w:t xml:space="preserve">STERIMED </w:t>
            </w:r>
            <w:r w:rsidR="00C200FA">
              <w:rPr>
                <w:b/>
                <w:bCs/>
              </w:rPr>
              <w:t xml:space="preserve">Sp. z o.o. </w:t>
            </w:r>
          </w:p>
          <w:p w14:paraId="6A16E628" w14:textId="5AF46E28" w:rsidR="006956CC" w:rsidRPr="002D6168" w:rsidRDefault="00D2000B" w:rsidP="00264F3E">
            <w:r>
              <w:t xml:space="preserve">ul. </w:t>
            </w:r>
            <w:r w:rsidR="006956CC" w:rsidRPr="002D6168">
              <w:t>Mała 6/208</w:t>
            </w:r>
          </w:p>
          <w:p w14:paraId="0B887E0D" w14:textId="77777777" w:rsidR="006956CC" w:rsidRPr="002D6168" w:rsidRDefault="006956CC" w:rsidP="00264F3E">
            <w:pPr>
              <w:spacing w:after="40"/>
              <w:rPr>
                <w:color w:val="000000"/>
              </w:rPr>
            </w:pPr>
            <w:r w:rsidRPr="002D6168">
              <w:t>05-300 Mińsk Mazowiecki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87352" w14:textId="77777777" w:rsidR="006956CC" w:rsidRPr="002D6168" w:rsidRDefault="006956CC" w:rsidP="00264F3E">
            <w:pPr>
              <w:spacing w:before="40" w:after="40"/>
            </w:pPr>
            <w:r w:rsidRPr="002D6168">
              <w:t>1 - Cena - 60.00</w:t>
            </w:r>
          </w:p>
          <w:p w14:paraId="724CC5E9" w14:textId="038C1631" w:rsidR="006956CC" w:rsidRPr="002D6168" w:rsidRDefault="006956CC" w:rsidP="00264F3E">
            <w:pPr>
              <w:spacing w:before="40" w:after="40"/>
            </w:pPr>
            <w:r w:rsidRPr="002D6168">
              <w:t xml:space="preserve">2 - Skrócenie terminu dostawy - </w:t>
            </w:r>
            <w:r w:rsidR="004913F4">
              <w:t>20</w:t>
            </w:r>
            <w:r w:rsidRPr="002D6168">
              <w:t>.00</w:t>
            </w:r>
          </w:p>
          <w:p w14:paraId="06517389" w14:textId="3B6F1916" w:rsidR="006956CC" w:rsidRPr="002D6168" w:rsidRDefault="006956CC" w:rsidP="00264F3E">
            <w:pPr>
              <w:spacing w:before="40" w:after="40"/>
              <w:rPr>
                <w:color w:val="000000"/>
              </w:rPr>
            </w:pPr>
            <w:r w:rsidRPr="002D6168">
              <w:t xml:space="preserve">3 - Okres gwarancji  - </w:t>
            </w:r>
            <w:r w:rsidR="004913F4">
              <w:t>20</w:t>
            </w:r>
            <w:r w:rsidRPr="002D6168">
              <w:t>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9F3DB" w14:textId="5F95DF1A" w:rsidR="006956CC" w:rsidRPr="002D6168" w:rsidRDefault="006956CC" w:rsidP="00264F3E">
            <w:pPr>
              <w:jc w:val="center"/>
              <w:rPr>
                <w:color w:val="000000"/>
              </w:rPr>
            </w:pPr>
            <w:r w:rsidRPr="002D6168">
              <w:t xml:space="preserve">  </w:t>
            </w:r>
            <w:r w:rsidR="00D55FB6">
              <w:t>10</w:t>
            </w:r>
            <w:r w:rsidRPr="002D6168">
              <w:t>0,00</w:t>
            </w:r>
          </w:p>
        </w:tc>
      </w:tr>
      <w:tr w:rsidR="006956CC" w:rsidRPr="002D6168" w14:paraId="1BCED150" w14:textId="77777777" w:rsidTr="00E7138D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A687B" w14:textId="77777777" w:rsidR="006956CC" w:rsidRPr="002D6168" w:rsidRDefault="006956CC" w:rsidP="00264F3E">
            <w:pPr>
              <w:spacing w:before="40" w:after="40"/>
              <w:rPr>
                <w:color w:val="000000"/>
              </w:rPr>
            </w:pPr>
            <w:r w:rsidRPr="002D6168">
              <w:lastRenderedPageBreak/>
              <w:t>3 - Automatyczny Fumigator (H202 Sucha Mgła)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717A3" w14:textId="77777777" w:rsidR="006956CC" w:rsidRPr="002D6168" w:rsidRDefault="006956CC" w:rsidP="00264F3E">
            <w:pPr>
              <w:spacing w:before="40" w:after="40"/>
              <w:rPr>
                <w:b/>
                <w:bCs/>
              </w:rPr>
            </w:pPr>
            <w:r w:rsidRPr="002D6168">
              <w:rPr>
                <w:b/>
                <w:bCs/>
              </w:rPr>
              <w:t>Pracownia Badawczo Rozwojowa Marcin Mróz</w:t>
            </w:r>
          </w:p>
          <w:p w14:paraId="4C72CA37" w14:textId="705EBB20" w:rsidR="006956CC" w:rsidRPr="002D6168" w:rsidRDefault="004913F4" w:rsidP="00264F3E">
            <w:r>
              <w:t xml:space="preserve">ul. </w:t>
            </w:r>
            <w:r w:rsidR="006956CC" w:rsidRPr="002D6168">
              <w:t>Kościuszki 132/1</w:t>
            </w:r>
          </w:p>
          <w:p w14:paraId="6AC47F83" w14:textId="77777777" w:rsidR="006956CC" w:rsidRPr="002D6168" w:rsidRDefault="006956CC" w:rsidP="00264F3E">
            <w:pPr>
              <w:spacing w:after="40"/>
              <w:rPr>
                <w:color w:val="000000"/>
              </w:rPr>
            </w:pPr>
            <w:r w:rsidRPr="002D6168">
              <w:t>49-340 Lewin Brzeski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CB523" w14:textId="77777777" w:rsidR="006956CC" w:rsidRPr="002D6168" w:rsidRDefault="006956CC" w:rsidP="00264F3E">
            <w:pPr>
              <w:spacing w:before="40" w:after="40"/>
            </w:pPr>
            <w:r w:rsidRPr="002D6168">
              <w:t>1 - Cena - 56.84</w:t>
            </w:r>
          </w:p>
          <w:p w14:paraId="729DAC72" w14:textId="44F148CE" w:rsidR="006956CC" w:rsidRPr="002D6168" w:rsidRDefault="006956CC" w:rsidP="00264F3E">
            <w:pPr>
              <w:spacing w:before="40" w:after="40"/>
            </w:pPr>
            <w:r w:rsidRPr="002D6168">
              <w:t xml:space="preserve">2 - Skrócenie terminu dostawy - </w:t>
            </w:r>
            <w:r w:rsidR="00D55FB6">
              <w:t>20</w:t>
            </w:r>
            <w:r w:rsidRPr="002D6168">
              <w:t>.00</w:t>
            </w:r>
          </w:p>
          <w:p w14:paraId="25ED7C1D" w14:textId="1A720EFD" w:rsidR="006956CC" w:rsidRPr="002D6168" w:rsidRDefault="006956CC" w:rsidP="00264F3E">
            <w:pPr>
              <w:spacing w:before="40" w:after="40"/>
              <w:rPr>
                <w:color w:val="000000"/>
              </w:rPr>
            </w:pPr>
            <w:r w:rsidRPr="002D6168">
              <w:t xml:space="preserve">3 - Okres gwarancji  - </w:t>
            </w:r>
            <w:r w:rsidR="00D55FB6">
              <w:t>20</w:t>
            </w:r>
            <w:r w:rsidRPr="002D6168">
              <w:t>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F3130" w14:textId="6CF708DF" w:rsidR="006956CC" w:rsidRPr="002D6168" w:rsidRDefault="006956CC" w:rsidP="00264F3E">
            <w:pPr>
              <w:jc w:val="center"/>
              <w:rPr>
                <w:color w:val="000000"/>
              </w:rPr>
            </w:pPr>
            <w:r w:rsidRPr="002D6168">
              <w:t xml:space="preserve">  </w:t>
            </w:r>
            <w:r w:rsidR="00D55FB6">
              <w:t>9</w:t>
            </w:r>
            <w:r w:rsidRPr="002D6168">
              <w:t>6,84</w:t>
            </w:r>
          </w:p>
        </w:tc>
      </w:tr>
      <w:tr w:rsidR="006956CC" w:rsidRPr="002D6168" w14:paraId="5E481F55" w14:textId="77777777" w:rsidTr="00E7138D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0997D" w14:textId="77777777" w:rsidR="006956CC" w:rsidRPr="002D6168" w:rsidRDefault="006956CC" w:rsidP="00264F3E">
            <w:pPr>
              <w:spacing w:before="40" w:after="40"/>
              <w:rPr>
                <w:color w:val="000000"/>
              </w:rPr>
            </w:pPr>
            <w:r w:rsidRPr="002D6168">
              <w:t>3 - Automatyczny Fumigator (H202 Sucha Mgła)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ACA21" w14:textId="7BF7F303" w:rsidR="006956CC" w:rsidRPr="002D6168" w:rsidRDefault="006956CC" w:rsidP="00173480">
            <w:pPr>
              <w:spacing w:before="40" w:after="40"/>
            </w:pPr>
            <w:r w:rsidRPr="002D6168">
              <w:rPr>
                <w:b/>
                <w:bCs/>
              </w:rPr>
              <w:t>"GREENPOL"</w:t>
            </w:r>
            <w:r w:rsidR="00173480">
              <w:rPr>
                <w:b/>
                <w:bCs/>
              </w:rPr>
              <w:t xml:space="preserve"> Instytut Kształtowania środowiska Sp. z o.o. </w:t>
            </w:r>
            <w:r w:rsidR="00173480">
              <w:rPr>
                <w:b/>
                <w:bCs/>
              </w:rPr>
              <w:br/>
            </w:r>
            <w:r w:rsidR="00173480">
              <w:t>ul</w:t>
            </w:r>
            <w:r w:rsidRPr="002D6168">
              <w:t>. S</w:t>
            </w:r>
            <w:r w:rsidR="00173480">
              <w:t>tefana Żeromskiego</w:t>
            </w:r>
            <w:r w:rsidRPr="002D6168">
              <w:t xml:space="preserve"> 10/4</w:t>
            </w:r>
          </w:p>
          <w:p w14:paraId="79293458" w14:textId="7444B03B" w:rsidR="006956CC" w:rsidRPr="002D6168" w:rsidRDefault="006956CC" w:rsidP="00264F3E">
            <w:pPr>
              <w:spacing w:after="40"/>
              <w:rPr>
                <w:color w:val="000000"/>
              </w:rPr>
            </w:pPr>
            <w:r w:rsidRPr="002D6168">
              <w:t xml:space="preserve">65-066 </w:t>
            </w:r>
            <w:r w:rsidR="00C200FA">
              <w:t>Zielona Góra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A0470" w14:textId="77777777" w:rsidR="006956CC" w:rsidRPr="002D6168" w:rsidRDefault="006956CC" w:rsidP="00264F3E">
            <w:pPr>
              <w:spacing w:before="40" w:after="40"/>
            </w:pPr>
            <w:r w:rsidRPr="002D6168">
              <w:t>1 - Cena - 54.11</w:t>
            </w:r>
          </w:p>
          <w:p w14:paraId="2D1908E4" w14:textId="29311F24" w:rsidR="006956CC" w:rsidRPr="002D6168" w:rsidRDefault="006956CC" w:rsidP="00264F3E">
            <w:pPr>
              <w:spacing w:before="40" w:after="40"/>
            </w:pPr>
            <w:r w:rsidRPr="002D6168">
              <w:t xml:space="preserve">2 - Skrócenie terminu dostawy - </w:t>
            </w:r>
            <w:r w:rsidR="00D55FB6">
              <w:t>20</w:t>
            </w:r>
            <w:r w:rsidRPr="002D6168">
              <w:t>.00</w:t>
            </w:r>
          </w:p>
          <w:p w14:paraId="3476E241" w14:textId="20358672" w:rsidR="006956CC" w:rsidRPr="002D6168" w:rsidRDefault="006956CC" w:rsidP="00264F3E">
            <w:pPr>
              <w:spacing w:before="40" w:after="40"/>
              <w:rPr>
                <w:color w:val="000000"/>
              </w:rPr>
            </w:pPr>
            <w:r w:rsidRPr="002D6168">
              <w:t xml:space="preserve">3 - Okres gwarancji  - </w:t>
            </w:r>
            <w:r w:rsidR="00D55FB6">
              <w:t>20</w:t>
            </w:r>
            <w:r w:rsidRPr="002D6168">
              <w:t>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29FC5" w14:textId="29A4AEFE" w:rsidR="006956CC" w:rsidRPr="002D6168" w:rsidRDefault="006956CC" w:rsidP="00264F3E">
            <w:pPr>
              <w:jc w:val="center"/>
              <w:rPr>
                <w:color w:val="000000"/>
              </w:rPr>
            </w:pPr>
            <w:r w:rsidRPr="002D6168">
              <w:t xml:space="preserve">  </w:t>
            </w:r>
            <w:r w:rsidR="00D55FB6">
              <w:t>9</w:t>
            </w:r>
            <w:r w:rsidRPr="002D6168">
              <w:t>4,11</w:t>
            </w:r>
          </w:p>
        </w:tc>
      </w:tr>
      <w:tr w:rsidR="003314EE" w:rsidRPr="002D6168" w14:paraId="3E0921F7" w14:textId="77777777" w:rsidTr="00E7138D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6E6C2" w14:textId="77777777" w:rsidR="003314EE" w:rsidRPr="002D6168" w:rsidRDefault="003314EE" w:rsidP="00264F3E">
            <w:pPr>
              <w:spacing w:before="40" w:after="40"/>
              <w:rPr>
                <w:color w:val="000000"/>
              </w:rPr>
            </w:pPr>
            <w:r w:rsidRPr="002D6168">
              <w:t>3 - Automatyczny Fumigator (H202 Sucha Mgła)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F6304" w14:textId="334A8E7C" w:rsidR="003314EE" w:rsidRPr="002D6168" w:rsidRDefault="003314EE" w:rsidP="00264F3E">
            <w:pPr>
              <w:spacing w:before="40" w:after="40"/>
              <w:rPr>
                <w:b/>
                <w:bCs/>
              </w:rPr>
            </w:pPr>
            <w:r w:rsidRPr="002D6168">
              <w:rPr>
                <w:b/>
                <w:bCs/>
              </w:rPr>
              <w:t xml:space="preserve">LU </w:t>
            </w:r>
            <w:r>
              <w:rPr>
                <w:b/>
                <w:bCs/>
              </w:rPr>
              <w:t>I</w:t>
            </w:r>
            <w:r w:rsidRPr="002D6168">
              <w:rPr>
                <w:b/>
                <w:bCs/>
              </w:rPr>
              <w:t>ndustrials</w:t>
            </w:r>
            <w:r w:rsidR="00173480">
              <w:rPr>
                <w:b/>
                <w:bCs/>
              </w:rPr>
              <w:t xml:space="preserve"> Sp. z o.o. </w:t>
            </w:r>
          </w:p>
          <w:p w14:paraId="3CF64F52" w14:textId="46CECEF3" w:rsidR="003314EE" w:rsidRPr="002D6168" w:rsidRDefault="003314EE" w:rsidP="00264F3E">
            <w:r>
              <w:t xml:space="preserve">ul. </w:t>
            </w:r>
            <w:r w:rsidRPr="002D6168">
              <w:t>Arkuszowa 39</w:t>
            </w:r>
          </w:p>
          <w:p w14:paraId="504DBF79" w14:textId="77777777" w:rsidR="003314EE" w:rsidRPr="002D6168" w:rsidRDefault="003314EE" w:rsidP="00264F3E">
            <w:pPr>
              <w:spacing w:after="40"/>
              <w:rPr>
                <w:color w:val="000000"/>
              </w:rPr>
            </w:pPr>
            <w:r w:rsidRPr="002D6168">
              <w:t>01-934 Warszawa</w:t>
            </w:r>
          </w:p>
        </w:tc>
        <w:tc>
          <w:tcPr>
            <w:tcW w:w="4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B9347" w14:textId="77777777" w:rsidR="003314EE" w:rsidRDefault="003314EE" w:rsidP="003314EE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  <w:p w14:paraId="385C0EE6" w14:textId="5D5973C7" w:rsidR="003314EE" w:rsidRPr="002D6168" w:rsidRDefault="003314EE" w:rsidP="003314EE">
            <w:pPr>
              <w:spacing w:before="40" w:after="40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  <w:p w14:paraId="3DB75A1F" w14:textId="7418F0A9" w:rsidR="003314EE" w:rsidRPr="002D6168" w:rsidRDefault="003314EE" w:rsidP="00264F3E">
            <w:pPr>
              <w:jc w:val="center"/>
              <w:rPr>
                <w:color w:val="000000"/>
              </w:rPr>
            </w:pPr>
          </w:p>
        </w:tc>
      </w:tr>
    </w:tbl>
    <w:p w14:paraId="7F68DE3D" w14:textId="77777777" w:rsidR="00A02E94" w:rsidRPr="002D6168" w:rsidRDefault="00A02E94" w:rsidP="00A02E94">
      <w:pPr>
        <w:spacing w:before="120"/>
        <w:jc w:val="both"/>
        <w:rPr>
          <w:color w:val="000000"/>
        </w:rPr>
      </w:pPr>
    </w:p>
    <w:p w14:paraId="7522BE5F" w14:textId="77777777" w:rsidR="00A02E94" w:rsidRPr="002D6168" w:rsidRDefault="00A02E94" w:rsidP="00A02E94">
      <w:pPr>
        <w:spacing w:after="120"/>
        <w:jc w:val="both"/>
        <w:rPr>
          <w:color w:val="000000"/>
        </w:rPr>
      </w:pPr>
      <w:r w:rsidRPr="002D6168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298"/>
        <w:gridCol w:w="6204"/>
      </w:tblGrid>
      <w:tr w:rsidR="00A02E94" w:rsidRPr="002D6168" w14:paraId="40530EAE" w14:textId="77777777" w:rsidTr="00400263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0EE3839" w14:textId="77777777" w:rsidR="00A02E94" w:rsidRPr="002D6168" w:rsidRDefault="00A02E94" w:rsidP="005C35EA">
            <w:pPr>
              <w:spacing w:before="60" w:after="60"/>
              <w:jc w:val="center"/>
              <w:rPr>
                <w:b/>
              </w:rPr>
            </w:pPr>
            <w:r w:rsidRPr="002D6168">
              <w:rPr>
                <w:b/>
              </w:rPr>
              <w:t>Nr oferty</w:t>
            </w:r>
          </w:p>
        </w:tc>
        <w:tc>
          <w:tcPr>
            <w:tcW w:w="2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DEFCA55" w14:textId="77777777" w:rsidR="00A02E94" w:rsidRPr="002D6168" w:rsidRDefault="00A02E94" w:rsidP="005C35EA">
            <w:pPr>
              <w:spacing w:before="60" w:after="60"/>
              <w:jc w:val="center"/>
              <w:rPr>
                <w:b/>
              </w:rPr>
            </w:pPr>
            <w:r w:rsidRPr="002D6168">
              <w:rPr>
                <w:b/>
              </w:rPr>
              <w:t>Nazwa i adres wykonawcy</w:t>
            </w:r>
          </w:p>
        </w:tc>
        <w:tc>
          <w:tcPr>
            <w:tcW w:w="62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33200BC" w14:textId="77777777" w:rsidR="00A02E94" w:rsidRPr="002D6168" w:rsidRDefault="00A02E94" w:rsidP="005C35EA">
            <w:pPr>
              <w:spacing w:before="60" w:after="60"/>
              <w:jc w:val="center"/>
              <w:rPr>
                <w:b/>
              </w:rPr>
            </w:pPr>
            <w:r w:rsidRPr="002D6168">
              <w:rPr>
                <w:b/>
              </w:rPr>
              <w:t>Uzasadnienie odrzucenia oferty</w:t>
            </w:r>
          </w:p>
        </w:tc>
      </w:tr>
      <w:tr w:rsidR="006956CC" w:rsidRPr="002D6168" w14:paraId="5E579415" w14:textId="77777777" w:rsidTr="00400263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D66EFA5" w14:textId="77777777" w:rsidR="006956CC" w:rsidRPr="002D6168" w:rsidRDefault="006956CC" w:rsidP="00264F3E">
            <w:pPr>
              <w:spacing w:before="40"/>
              <w:jc w:val="center"/>
            </w:pPr>
            <w:r w:rsidRPr="002D6168">
              <w:t>6</w:t>
            </w:r>
          </w:p>
        </w:tc>
        <w:tc>
          <w:tcPr>
            <w:tcW w:w="2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1045CE5" w14:textId="004674EE" w:rsidR="006956CC" w:rsidRPr="002D6168" w:rsidRDefault="006956CC" w:rsidP="00264F3E">
            <w:pPr>
              <w:spacing w:before="60" w:after="40"/>
              <w:rPr>
                <w:b/>
                <w:bCs/>
              </w:rPr>
            </w:pPr>
            <w:r w:rsidRPr="002D6168">
              <w:rPr>
                <w:b/>
                <w:bCs/>
              </w:rPr>
              <w:t xml:space="preserve">LU </w:t>
            </w:r>
            <w:r w:rsidR="003314EE">
              <w:rPr>
                <w:b/>
                <w:bCs/>
              </w:rPr>
              <w:t>I</w:t>
            </w:r>
            <w:r w:rsidRPr="002D6168">
              <w:rPr>
                <w:b/>
                <w:bCs/>
              </w:rPr>
              <w:t>ndustrials</w:t>
            </w:r>
            <w:r w:rsidR="00173480">
              <w:rPr>
                <w:b/>
                <w:bCs/>
              </w:rPr>
              <w:t xml:space="preserve"> Sp. z o.o. </w:t>
            </w:r>
          </w:p>
          <w:p w14:paraId="1F6C6967" w14:textId="57F5ECE8" w:rsidR="006956CC" w:rsidRPr="002D6168" w:rsidRDefault="003314EE" w:rsidP="00264F3E">
            <w:r>
              <w:t xml:space="preserve">ul. </w:t>
            </w:r>
            <w:r w:rsidR="006956CC" w:rsidRPr="002D6168">
              <w:t xml:space="preserve">Arkuszowa 39 </w:t>
            </w:r>
          </w:p>
          <w:p w14:paraId="1D144E57" w14:textId="77777777" w:rsidR="006956CC" w:rsidRPr="002D6168" w:rsidRDefault="006956CC" w:rsidP="00264F3E">
            <w:pPr>
              <w:spacing w:after="60"/>
            </w:pPr>
            <w:r w:rsidRPr="002D6168">
              <w:t>01-934 Warszawa</w:t>
            </w:r>
          </w:p>
        </w:tc>
        <w:tc>
          <w:tcPr>
            <w:tcW w:w="62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E18555" w14:textId="0EF7C054" w:rsidR="00400263" w:rsidRPr="0061477B" w:rsidRDefault="00400263" w:rsidP="00400263">
            <w:pPr>
              <w:spacing w:before="40" w:after="40"/>
              <w:jc w:val="both"/>
              <w:rPr>
                <w:b/>
                <w:bCs/>
                <w:sz w:val="22"/>
                <w:szCs w:val="22"/>
              </w:rPr>
            </w:pPr>
            <w:r w:rsidRPr="0061477B">
              <w:rPr>
                <w:b/>
                <w:bCs/>
                <w:sz w:val="22"/>
                <w:szCs w:val="22"/>
              </w:rPr>
              <w:t xml:space="preserve">Oferta odrzucona w zadaniu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4CC4D104" w14:textId="0F52FB78" w:rsidR="00400263" w:rsidRDefault="00400263" w:rsidP="00400263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2C1F06">
              <w:rPr>
                <w:sz w:val="22"/>
                <w:szCs w:val="22"/>
              </w:rPr>
              <w:t xml:space="preserve">Art. 226 ust. 1 pkt </w:t>
            </w:r>
            <w:r>
              <w:rPr>
                <w:sz w:val="22"/>
                <w:szCs w:val="22"/>
              </w:rPr>
              <w:t xml:space="preserve">5 Treść oferty jest niezgodna </w:t>
            </w:r>
            <w:r>
              <w:rPr>
                <w:sz w:val="22"/>
                <w:szCs w:val="22"/>
              </w:rPr>
              <w:br/>
              <w:t>z warunkami zamówienia</w:t>
            </w:r>
            <w:r>
              <w:rPr>
                <w:sz w:val="22"/>
                <w:szCs w:val="22"/>
              </w:rPr>
              <w:t>.</w:t>
            </w:r>
          </w:p>
          <w:p w14:paraId="7857FAB9" w14:textId="7FE524F8" w:rsidR="006956CC" w:rsidRPr="002D6168" w:rsidRDefault="006956CC" w:rsidP="00400263">
            <w:pPr>
              <w:spacing w:before="60" w:after="40"/>
            </w:pPr>
            <w:r w:rsidRPr="00400263">
              <w:rPr>
                <w:u w:val="single"/>
              </w:rPr>
              <w:t>Uzasadnienie:</w:t>
            </w:r>
            <w:r w:rsidR="00400263">
              <w:rPr>
                <w:u w:val="single"/>
              </w:rPr>
              <w:t xml:space="preserve"> </w:t>
            </w:r>
            <w:r w:rsidRPr="002D6168">
              <w:t>1.W ofercie złożonej przez LU Industrials Sp. z o.o. w załączniku nr 2 (formularz asortymentowo-cenowy) w kolumnie producent/nr kat zaoferowano urządzenie firmy Ventinmed o nazwie "Fog pro 7" natomiast w dokumentach wyjaśniających jako kartę produktu przedstawiono produkt "A-FOG HC01D" Zapis z formularza ofertowo-cenowego niezgodny z kartą produktu.</w:t>
            </w:r>
          </w:p>
          <w:p w14:paraId="623A9479" w14:textId="521041E4" w:rsidR="006956CC" w:rsidRPr="002D6168" w:rsidRDefault="006956CC" w:rsidP="00264F3E">
            <w:pPr>
              <w:spacing w:after="60"/>
              <w:jc w:val="both"/>
            </w:pPr>
            <w:r w:rsidRPr="002D6168">
              <w:t>2.Wykonawca zaoferował jako kompatybilny środek dezynfekcyjny czysty nadtlenek wodoru pod nazwą Red'Ox. Z dokumentów dostarczonych przez Wykonawcę wynika, że  pozwolenie nr 3144/TP/2020 na udostępnienie na rynku i stosowanie produktu biobójczego Red'Ox wydane przez prezesa Urzędu Rejestracji Produktów Leczniczych, Wyrobów Medycznych i Produktów Biobójczych (URLP) było ważne do 180 dni od daty jego wydania (data wydania: 30-11-2020). Przyjmuje się zatem, że kompatybilny środek do dezynfekcji  nie posiada aktualnego  pozwolenia prezesa URPL  na udostępnienie na rynku i stosowanie w/w produktu.</w:t>
            </w:r>
          </w:p>
          <w:p w14:paraId="7C5EDD2A" w14:textId="54BCA916" w:rsidR="006956CC" w:rsidRPr="002D6168" w:rsidRDefault="006956CC" w:rsidP="00264F3E">
            <w:pPr>
              <w:spacing w:after="60"/>
              <w:jc w:val="both"/>
            </w:pPr>
            <w:r w:rsidRPr="002D6168">
              <w:t xml:space="preserve">3.Zamawiający opisał w SWZ, że wymaga, aby środkiem dezynfekcyjnym był sam nadtlenek wodoru. Wykonawca zaproponował urządzenie wraz z kompatybilnym środkiem dezynfekcyjnym zawierającym nadtlenek wodoru pod nazwą Red'Ox, ale jako dowód skuteczności przedstawił sprawozdanie z badania oceny aktywności metodą zamgławiania wg PN-EN 17272:2020-10 zupełnie innego preparatu: Redox Ag 12 (12% nadtlenek wodoru z dodatkiem jonów srebra). Dokument potwierdzający skuteczność </w:t>
            </w:r>
            <w:r w:rsidRPr="002D6168">
              <w:lastRenderedPageBreak/>
              <w:t>działania środka dezynfekcyjnego dotyczy zupełnie innego niż zaoferowany  preparatu.</w:t>
            </w:r>
          </w:p>
        </w:tc>
      </w:tr>
    </w:tbl>
    <w:p w14:paraId="046EF26C" w14:textId="77777777" w:rsidR="00A02E94" w:rsidRPr="002D6168" w:rsidRDefault="00A02E94" w:rsidP="00A02E94">
      <w:pPr>
        <w:spacing w:before="120" w:after="120"/>
        <w:jc w:val="both"/>
        <w:rPr>
          <w:color w:val="000000"/>
        </w:rPr>
      </w:pPr>
    </w:p>
    <w:p w14:paraId="2F56CD50" w14:textId="77777777" w:rsidR="00A02E94" w:rsidRPr="002D6168" w:rsidRDefault="00A02E94" w:rsidP="00A02E94">
      <w:pPr>
        <w:spacing w:after="40" w:line="276" w:lineRule="auto"/>
        <w:jc w:val="both"/>
      </w:pPr>
      <w:r w:rsidRPr="002D6168">
        <w:t>Informacja o terminie zawarcia umowy:</w:t>
      </w:r>
    </w:p>
    <w:p w14:paraId="300F32C1" w14:textId="6ED1C7D0" w:rsidR="00A02E94" w:rsidRPr="002D6168" w:rsidRDefault="00A02E94" w:rsidP="00A02E94">
      <w:pPr>
        <w:spacing w:after="120" w:line="276" w:lineRule="auto"/>
        <w:jc w:val="both"/>
      </w:pPr>
      <w:r w:rsidRPr="002D6168">
        <w:t xml:space="preserve">Umowa w sprawie zamówienia publicznego, zgodnie z art. 308 ust. 2 ustawy Pzp, zostanie zawarta, z uwzględnieniem art. 577 ustawy Pzp, w terminie </w:t>
      </w:r>
      <w:r w:rsidR="006956CC" w:rsidRPr="002D6168">
        <w:t xml:space="preserve">nie krótszym niż </w:t>
      </w:r>
      <w:r w:rsidR="00D55FB6">
        <w:t>5</w:t>
      </w:r>
      <w:r w:rsidR="006956CC" w:rsidRPr="002D6168">
        <w:t xml:space="preserve"> dni od dnia przesłania niniejszego zawiadomienia o wyborze najkorzystniejszej oferty.</w:t>
      </w:r>
    </w:p>
    <w:p w14:paraId="521AF4E6" w14:textId="77777777" w:rsidR="00A02E94" w:rsidRPr="002D6168" w:rsidRDefault="00A02E94" w:rsidP="00A02E94">
      <w:pPr>
        <w:spacing w:line="276" w:lineRule="auto"/>
        <w:jc w:val="both"/>
      </w:pPr>
      <w:r w:rsidRPr="002D6168">
        <w:t>Umowa w sprawie zamówienia publicznego może być zawarta przed upływem terminu, o którym mowa powyżej, jeżeli zachodzą okoliczności wymienione w art. 308 ust. 3 ustawy Pzp.</w:t>
      </w:r>
    </w:p>
    <w:p w14:paraId="6F31ECC6" w14:textId="77777777" w:rsidR="00A02E94" w:rsidRPr="002D6168" w:rsidRDefault="00A02E94" w:rsidP="00A02E94">
      <w:pPr>
        <w:spacing w:line="360" w:lineRule="auto"/>
        <w:jc w:val="both"/>
        <w:rPr>
          <w:bCs/>
        </w:rPr>
      </w:pPr>
    </w:p>
    <w:p w14:paraId="6955643C" w14:textId="77777777" w:rsidR="00A02E94" w:rsidRPr="002D6168" w:rsidRDefault="00A02E94" w:rsidP="00D55FB6">
      <w:pPr>
        <w:spacing w:after="480" w:line="360" w:lineRule="auto"/>
        <w:ind w:left="3119" w:firstLine="425"/>
        <w:jc w:val="center"/>
        <w:rPr>
          <w:i/>
        </w:rPr>
      </w:pPr>
      <w:r w:rsidRPr="002D6168">
        <w:rPr>
          <w:i/>
        </w:rPr>
        <w:t>Zamawiający</w:t>
      </w:r>
    </w:p>
    <w:p w14:paraId="0BF338D4" w14:textId="4C88CDD2" w:rsidR="00A02E94" w:rsidRPr="002D6168" w:rsidRDefault="006956CC" w:rsidP="00A02E94">
      <w:pPr>
        <w:jc w:val="right"/>
        <w:rPr>
          <w:vertAlign w:val="superscript"/>
        </w:rPr>
      </w:pPr>
      <w:r w:rsidRPr="002D6168">
        <w:t xml:space="preserve">  </w:t>
      </w:r>
      <w:bookmarkEnd w:id="0"/>
    </w:p>
    <w:p w14:paraId="0CD7C721" w14:textId="77777777" w:rsidR="008642B3" w:rsidRPr="002D6168" w:rsidRDefault="008642B3" w:rsidP="00A02E94"/>
    <w:sectPr w:rsidR="008642B3" w:rsidRPr="002D616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A93F5" w14:textId="77777777" w:rsidR="00C57A8A" w:rsidRDefault="00C57A8A">
      <w:r>
        <w:separator/>
      </w:r>
    </w:p>
  </w:endnote>
  <w:endnote w:type="continuationSeparator" w:id="0">
    <w:p w14:paraId="71DB4A6F" w14:textId="77777777" w:rsidR="00C57A8A" w:rsidRDefault="00C57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469F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35E8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8E3B1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E7E616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5447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64518" w14:textId="77777777" w:rsidR="00C57A8A" w:rsidRDefault="00C57A8A">
      <w:r>
        <w:separator/>
      </w:r>
    </w:p>
  </w:footnote>
  <w:footnote w:type="continuationSeparator" w:id="0">
    <w:p w14:paraId="058DA1BF" w14:textId="77777777" w:rsidR="00C57A8A" w:rsidRDefault="00C57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901D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1328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FE29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A8A"/>
    <w:rsid w:val="00022322"/>
    <w:rsid w:val="00042497"/>
    <w:rsid w:val="000C1E6F"/>
    <w:rsid w:val="000E4E56"/>
    <w:rsid w:val="00173480"/>
    <w:rsid w:val="001A1468"/>
    <w:rsid w:val="001B7815"/>
    <w:rsid w:val="00211A34"/>
    <w:rsid w:val="002B1E4F"/>
    <w:rsid w:val="002B6761"/>
    <w:rsid w:val="002D6168"/>
    <w:rsid w:val="003314EE"/>
    <w:rsid w:val="003445A0"/>
    <w:rsid w:val="003A0AFC"/>
    <w:rsid w:val="003D611C"/>
    <w:rsid w:val="00400263"/>
    <w:rsid w:val="00431C0B"/>
    <w:rsid w:val="00437CAD"/>
    <w:rsid w:val="004657DA"/>
    <w:rsid w:val="004913F4"/>
    <w:rsid w:val="004B2665"/>
    <w:rsid w:val="004C3459"/>
    <w:rsid w:val="004E324A"/>
    <w:rsid w:val="004E7234"/>
    <w:rsid w:val="004F401F"/>
    <w:rsid w:val="0052463C"/>
    <w:rsid w:val="0054734E"/>
    <w:rsid w:val="00596EA3"/>
    <w:rsid w:val="00596FD7"/>
    <w:rsid w:val="005B14D3"/>
    <w:rsid w:val="005C35EA"/>
    <w:rsid w:val="005E5BFF"/>
    <w:rsid w:val="005F2CB0"/>
    <w:rsid w:val="00607F9B"/>
    <w:rsid w:val="00644DCB"/>
    <w:rsid w:val="00657C1E"/>
    <w:rsid w:val="006956CC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200FA"/>
    <w:rsid w:val="00C423DD"/>
    <w:rsid w:val="00C57A8A"/>
    <w:rsid w:val="00C60D7B"/>
    <w:rsid w:val="00C65E53"/>
    <w:rsid w:val="00CA0B33"/>
    <w:rsid w:val="00CA3511"/>
    <w:rsid w:val="00CF4E9E"/>
    <w:rsid w:val="00D01E5B"/>
    <w:rsid w:val="00D04203"/>
    <w:rsid w:val="00D2000B"/>
    <w:rsid w:val="00D26ED6"/>
    <w:rsid w:val="00D42C90"/>
    <w:rsid w:val="00D55FB6"/>
    <w:rsid w:val="00D8427E"/>
    <w:rsid w:val="00E30B2D"/>
    <w:rsid w:val="00E62859"/>
    <w:rsid w:val="00E7138D"/>
    <w:rsid w:val="00E85D70"/>
    <w:rsid w:val="00EC116D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5E898F"/>
  <w15:chartTrackingRefBased/>
  <w15:docId w15:val="{426267DA-F6CF-44BE-91D0-6E2184BE2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3</Pages>
  <Words>642</Words>
  <Characters>3843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13</cp:revision>
  <cp:lastPrinted>2022-09-20T08:28:00Z</cp:lastPrinted>
  <dcterms:created xsi:type="dcterms:W3CDTF">2022-09-19T12:25:00Z</dcterms:created>
  <dcterms:modified xsi:type="dcterms:W3CDTF">2022-09-20T08:32:00Z</dcterms:modified>
</cp:coreProperties>
</file>