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8D9" w:rsidRDefault="008958D9">
      <w:r>
        <w:separator/>
      </w:r>
    </w:p>
  </w:endnote>
  <w:endnote w:type="continuationSeparator" w:id="0">
    <w:p w:rsidR="008958D9" w:rsidRDefault="0089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E3C1F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E3C1F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8D9" w:rsidRDefault="008958D9">
      <w:r>
        <w:separator/>
      </w:r>
    </w:p>
  </w:footnote>
  <w:footnote w:type="continuationSeparator" w:id="0">
    <w:p w:rsidR="008958D9" w:rsidRDefault="008958D9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EE3C1F">
      <w:rPr>
        <w:rFonts w:ascii="Arial Narrow" w:hAnsi="Arial Narrow"/>
        <w:sz w:val="22"/>
        <w:szCs w:val="22"/>
      </w:rPr>
      <w:t>135/2022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8958D9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58BF"/>
    <w:rsid w:val="00DD6B90"/>
    <w:rsid w:val="00EE3C1F"/>
    <w:rsid w:val="00F52D98"/>
    <w:rsid w:val="00FA2DED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2022-05-17T10:15:00Z</cp:lastPrinted>
  <dcterms:created xsi:type="dcterms:W3CDTF">2022-06-20T10:43:00Z</dcterms:created>
  <dcterms:modified xsi:type="dcterms:W3CDTF">2022-09-21T06:07:00Z</dcterms:modified>
</cp:coreProperties>
</file>