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C7B2A" w14:textId="77777777" w:rsidR="00FB7F50" w:rsidRPr="00ED440C" w:rsidRDefault="00FC3F51" w:rsidP="00663CF8">
      <w:pPr>
        <w:jc w:val="right"/>
        <w:rPr>
          <w:sz w:val="22"/>
          <w:szCs w:val="22"/>
        </w:rPr>
      </w:pPr>
      <w:bookmarkStart w:id="0" w:name="_Hlk53520193"/>
      <w:r w:rsidRPr="00ED440C">
        <w:rPr>
          <w:sz w:val="22"/>
          <w:szCs w:val="22"/>
        </w:rPr>
        <w:t>Poznań</w:t>
      </w:r>
      <w:r w:rsidR="00FB7F50" w:rsidRPr="00ED440C">
        <w:rPr>
          <w:sz w:val="22"/>
          <w:szCs w:val="22"/>
        </w:rPr>
        <w:t xml:space="preserve"> dnia: </w:t>
      </w:r>
      <w:r w:rsidRPr="00ED440C">
        <w:rPr>
          <w:sz w:val="22"/>
          <w:szCs w:val="22"/>
        </w:rPr>
        <w:t>2022-09-20</w:t>
      </w:r>
    </w:p>
    <w:p w14:paraId="6CF9A869" w14:textId="77777777" w:rsidR="00FC3F51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Szpital Wojewódzki w Poznaniu</w:t>
      </w:r>
    </w:p>
    <w:p w14:paraId="40BEAA46" w14:textId="77777777" w:rsidR="00FB7F50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Dział Zamówień Publicznych</w:t>
      </w:r>
    </w:p>
    <w:p w14:paraId="6D970915" w14:textId="77777777"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Juraszów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7/19</w:t>
      </w:r>
    </w:p>
    <w:p w14:paraId="564459AC" w14:textId="77777777"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60-479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Poznań</w:t>
      </w:r>
    </w:p>
    <w:p w14:paraId="63342990" w14:textId="77777777" w:rsidR="00E62859" w:rsidRPr="00ED440C" w:rsidRDefault="00E62859" w:rsidP="00663CF8">
      <w:pPr>
        <w:rPr>
          <w:sz w:val="22"/>
          <w:szCs w:val="22"/>
        </w:rPr>
      </w:pPr>
    </w:p>
    <w:p w14:paraId="632B5CBE" w14:textId="77777777"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D440C">
        <w:rPr>
          <w:b/>
          <w:sz w:val="22"/>
          <w:szCs w:val="22"/>
        </w:rPr>
        <w:t>WYKONAWCY</w:t>
      </w:r>
    </w:p>
    <w:p w14:paraId="1191C04A" w14:textId="7CAE1282"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D440C">
        <w:rPr>
          <w:sz w:val="22"/>
          <w:szCs w:val="22"/>
        </w:rPr>
        <w:t>ubiegający się o zamówienie</w:t>
      </w:r>
    </w:p>
    <w:p w14:paraId="3D09073A" w14:textId="1E671B9B"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49AD37C" w14:textId="77777777"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F8A9381" w14:textId="77777777" w:rsidR="008642B3" w:rsidRPr="00ED440C" w:rsidRDefault="009F0E5C" w:rsidP="00663CF8">
      <w:pPr>
        <w:pStyle w:val="Nagwek1"/>
        <w:spacing w:before="0" w:after="0"/>
        <w:rPr>
          <w:sz w:val="28"/>
        </w:rPr>
      </w:pPr>
      <w:r w:rsidRPr="00ED440C">
        <w:rPr>
          <w:sz w:val="28"/>
        </w:rPr>
        <w:t>ZAWIADOMIENIE</w:t>
      </w:r>
    </w:p>
    <w:p w14:paraId="22496D51" w14:textId="777A003F" w:rsidR="008642B3" w:rsidRPr="00ED440C" w:rsidRDefault="008642B3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 xml:space="preserve">o </w:t>
      </w:r>
      <w:r w:rsidR="0054734E" w:rsidRPr="00ED440C">
        <w:rPr>
          <w:b/>
          <w:sz w:val="28"/>
        </w:rPr>
        <w:t>wyborze najkorzystniejszej oferty</w:t>
      </w:r>
    </w:p>
    <w:p w14:paraId="71737C60" w14:textId="6015A5A1" w:rsidR="008F26A4" w:rsidRPr="00ED440C" w:rsidRDefault="00663CF8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 xml:space="preserve">- dotyczy zadań nr: </w:t>
      </w:r>
      <w:r w:rsidR="008F26A4" w:rsidRPr="00ED440C">
        <w:rPr>
          <w:b/>
          <w:sz w:val="28"/>
        </w:rPr>
        <w:t>1,2,3,4,6,7,8,9,10,11,12,13,14,15,16,17,18,19,20,</w:t>
      </w:r>
    </w:p>
    <w:p w14:paraId="70F30596" w14:textId="111CC272" w:rsidR="00663CF8" w:rsidRPr="00ED440C" w:rsidRDefault="008F26A4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>21,22,23,24,25,26,27,28,29,31,32,33,34,35,36,37,38,39,40,41.</w:t>
      </w:r>
    </w:p>
    <w:p w14:paraId="6D0180A2" w14:textId="77777777" w:rsidR="00663CF8" w:rsidRPr="00ED440C" w:rsidRDefault="00663CF8" w:rsidP="00663CF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C3F51" w:rsidRPr="00ED440C" w14:paraId="6040EAF9" w14:textId="77777777" w:rsidTr="009D31FA">
        <w:trPr>
          <w:trHeight w:val="638"/>
        </w:trPr>
        <w:tc>
          <w:tcPr>
            <w:tcW w:w="959" w:type="dxa"/>
            <w:shd w:val="clear" w:color="auto" w:fill="auto"/>
          </w:tcPr>
          <w:p w14:paraId="75F391C4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6F75D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postępowania o udzielenie zamówienia publicznego, prowadzonego w trybie przetarg</w:t>
            </w:r>
            <w:r w:rsidR="00663CF8" w:rsidRPr="00ED440C">
              <w:rPr>
                <w:sz w:val="22"/>
                <w:szCs w:val="22"/>
              </w:rPr>
              <w:t>u</w:t>
            </w:r>
            <w:r w:rsidRPr="00ED440C">
              <w:rPr>
                <w:sz w:val="22"/>
                <w:szCs w:val="22"/>
              </w:rPr>
              <w:t xml:space="preserve"> nieograniczon</w:t>
            </w:r>
            <w:r w:rsidR="00663CF8" w:rsidRPr="00ED440C">
              <w:rPr>
                <w:sz w:val="22"/>
                <w:szCs w:val="22"/>
              </w:rPr>
              <w:t>ego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na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bCs/>
                <w:sz w:val="22"/>
                <w:szCs w:val="22"/>
              </w:rPr>
              <w:t>Dostawa opatrunków i obłożeń operacyjnych dla wszystkich jednostek Szpitala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– znak sprawy</w:t>
            </w:r>
            <w:r w:rsidRPr="00ED440C">
              <w:rPr>
                <w:b/>
                <w:sz w:val="22"/>
                <w:szCs w:val="22"/>
              </w:rPr>
              <w:t xml:space="preserve"> SZW/DZP/12/2022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1C2C0823" w14:textId="645372FE" w:rsidR="00663CF8" w:rsidRPr="00ED440C" w:rsidRDefault="00663CF8" w:rsidP="00663CF8">
            <w:pPr>
              <w:jc w:val="both"/>
              <w:rPr>
                <w:sz w:val="22"/>
                <w:szCs w:val="22"/>
              </w:rPr>
            </w:pPr>
          </w:p>
        </w:tc>
      </w:tr>
    </w:tbl>
    <w:p w14:paraId="0701B1DC" w14:textId="7E1C837C" w:rsidR="008642B3" w:rsidRPr="00ED440C" w:rsidRDefault="00C65E53" w:rsidP="00663CF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ED440C">
        <w:rPr>
          <w:sz w:val="22"/>
          <w:szCs w:val="22"/>
        </w:rPr>
        <w:t xml:space="preserve">Zamawiający, </w:t>
      </w:r>
      <w:r w:rsidR="00FC3F51" w:rsidRPr="00ED440C">
        <w:rPr>
          <w:b/>
          <w:sz w:val="22"/>
          <w:szCs w:val="22"/>
        </w:rPr>
        <w:t>Szpital Wojewódzki w Poznaniu</w:t>
      </w:r>
      <w:r w:rsidR="00663CF8" w:rsidRPr="00ED440C">
        <w:rPr>
          <w:b/>
          <w:sz w:val="22"/>
          <w:szCs w:val="22"/>
        </w:rPr>
        <w:t xml:space="preserve">, </w:t>
      </w:r>
      <w:r w:rsidR="00FC3F51" w:rsidRPr="00ED440C">
        <w:rPr>
          <w:b/>
          <w:sz w:val="22"/>
          <w:szCs w:val="22"/>
        </w:rPr>
        <w:t>Dział Zamówień Publicznych</w:t>
      </w:r>
      <w:r w:rsidRPr="00ED440C">
        <w:rPr>
          <w:sz w:val="22"/>
          <w:szCs w:val="22"/>
        </w:rPr>
        <w:t xml:space="preserve">, działając na podstawie art. 253 ust. 1 ustawy z dnia 11 września 2019r. Prawo zamówień publicznych </w:t>
      </w:r>
      <w:r w:rsidR="00FC3F51" w:rsidRPr="00ED440C">
        <w:rPr>
          <w:sz w:val="22"/>
          <w:szCs w:val="22"/>
        </w:rPr>
        <w:t>(t.j. Dz.U. z 2021r. poz. 1129 z późn. zm.)</w:t>
      </w:r>
      <w:r w:rsidRPr="00ED440C">
        <w:rPr>
          <w:sz w:val="22"/>
          <w:szCs w:val="22"/>
        </w:rPr>
        <w:t>, zwanej dalej „ustawą Pzp”</w:t>
      </w:r>
      <w:r w:rsidR="00D26ED6" w:rsidRPr="00ED440C">
        <w:rPr>
          <w:sz w:val="22"/>
          <w:szCs w:val="22"/>
        </w:rPr>
        <w:t xml:space="preserve">, </w:t>
      </w:r>
      <w:r w:rsidRPr="00ED440C">
        <w:rPr>
          <w:sz w:val="22"/>
          <w:szCs w:val="22"/>
        </w:rPr>
        <w:t>informuje</w:t>
      </w:r>
      <w:r w:rsidR="00D26ED6" w:rsidRPr="00ED440C">
        <w:rPr>
          <w:sz w:val="22"/>
          <w:szCs w:val="22"/>
        </w:rPr>
        <w:t xml:space="preserve">, że w toczącym się postępowaniu o udzielenie zamówienia publicznego, jako </w:t>
      </w:r>
      <w:r w:rsidR="00756CDA" w:rsidRPr="00ED440C">
        <w:rPr>
          <w:sz w:val="22"/>
          <w:szCs w:val="22"/>
        </w:rPr>
        <w:t>najkorzystniejsz</w:t>
      </w:r>
      <w:r w:rsidR="00D26ED6" w:rsidRPr="00ED440C">
        <w:rPr>
          <w:sz w:val="22"/>
          <w:szCs w:val="22"/>
        </w:rPr>
        <w:t xml:space="preserve">a wybrana została </w:t>
      </w:r>
      <w:r w:rsidR="00756CDA" w:rsidRPr="00ED440C">
        <w:rPr>
          <w:sz w:val="22"/>
          <w:szCs w:val="22"/>
        </w:rPr>
        <w:t>ofer</w:t>
      </w:r>
      <w:r w:rsidR="00D26ED6" w:rsidRPr="00ED440C">
        <w:rPr>
          <w:sz w:val="22"/>
          <w:szCs w:val="22"/>
        </w:rPr>
        <w:t>t</w:t>
      </w:r>
      <w:r w:rsidR="009F0E5C" w:rsidRPr="00ED440C">
        <w:rPr>
          <w:sz w:val="22"/>
          <w:szCs w:val="22"/>
        </w:rPr>
        <w:t>a</w:t>
      </w:r>
      <w:r w:rsidR="00D26ED6" w:rsidRPr="00ED440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3F51" w:rsidRPr="00ED440C" w14:paraId="475F2D4F" w14:textId="77777777" w:rsidTr="009D31FA">
        <w:trPr>
          <w:cantSplit/>
        </w:trPr>
        <w:tc>
          <w:tcPr>
            <w:tcW w:w="9498" w:type="dxa"/>
          </w:tcPr>
          <w:p w14:paraId="6710F3FA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06C9A5C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316A7B6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61CE8133" w14:textId="0B488FC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1: Pakiet nr 1 za cenę brutto </w:t>
            </w:r>
            <w:r w:rsidRPr="00ED440C">
              <w:rPr>
                <w:b/>
                <w:sz w:val="22"/>
                <w:szCs w:val="22"/>
              </w:rPr>
              <w:t>109 720.00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4A3F67F4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7D83E117" w14:textId="43A1BEAF"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14:paraId="21877E7E" w14:textId="77777777" w:rsidTr="009D31FA">
        <w:trPr>
          <w:cantSplit/>
        </w:trPr>
        <w:tc>
          <w:tcPr>
            <w:tcW w:w="9498" w:type="dxa"/>
          </w:tcPr>
          <w:p w14:paraId="295A1694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0020EE4E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0A62E53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043F0EF3" w14:textId="0570BAF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2: Pakiet nr 2 za cenę brutto </w:t>
            </w:r>
            <w:r w:rsidRPr="00ED440C">
              <w:rPr>
                <w:b/>
                <w:sz w:val="22"/>
                <w:szCs w:val="22"/>
              </w:rPr>
              <w:t>41 476.00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022D26AF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931AB5B" w14:textId="2F1D1751"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14:paraId="01FECA5E" w14:textId="77777777" w:rsidTr="009D31FA">
        <w:trPr>
          <w:cantSplit/>
        </w:trPr>
        <w:tc>
          <w:tcPr>
            <w:tcW w:w="9498" w:type="dxa"/>
          </w:tcPr>
          <w:p w14:paraId="660C71FD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067DE0AD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2620FBE8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15ADAD7F" w14:textId="40F7A4C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3: Pakiet nr 3 za cenę brutto </w:t>
            </w:r>
            <w:r w:rsidRPr="00ED440C">
              <w:rPr>
                <w:b/>
                <w:sz w:val="22"/>
                <w:szCs w:val="22"/>
              </w:rPr>
              <w:t>38 674.00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42E59942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7D3554AF" w14:textId="0A144CCE"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14:paraId="4D37BDD0" w14:textId="77777777" w:rsidTr="009D31FA">
        <w:trPr>
          <w:cantSplit/>
        </w:trPr>
        <w:tc>
          <w:tcPr>
            <w:tcW w:w="9498" w:type="dxa"/>
          </w:tcPr>
          <w:p w14:paraId="26A63751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Zarys International Group sp. z o.o. Sp.K.</w:t>
            </w:r>
          </w:p>
          <w:p w14:paraId="51A4D6A0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14:paraId="3BCA8B72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14:paraId="15FF8653" w14:textId="15790AB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8F26A4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4: Pakiet nr 4 za cenę brutto </w:t>
            </w:r>
            <w:r w:rsidRPr="00ED440C">
              <w:rPr>
                <w:b/>
                <w:sz w:val="22"/>
                <w:szCs w:val="22"/>
              </w:rPr>
              <w:t>12 060.00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06D0CBCA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326A940" w14:textId="47D32E29"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  <w:tr w:rsidR="00FC3F51" w:rsidRPr="00ED440C" w14:paraId="449E544D" w14:textId="77777777" w:rsidTr="009D31FA">
        <w:trPr>
          <w:cantSplit/>
        </w:trPr>
        <w:tc>
          <w:tcPr>
            <w:tcW w:w="9498" w:type="dxa"/>
          </w:tcPr>
          <w:p w14:paraId="6E79ABED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4CC59B5B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53E5E06D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02C1C881" w14:textId="29D327BA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6: Pakiet nr 6 za cenę brutto </w:t>
            </w:r>
            <w:r w:rsidRPr="00ED440C">
              <w:rPr>
                <w:b/>
                <w:sz w:val="22"/>
                <w:szCs w:val="22"/>
              </w:rPr>
              <w:t>4 944.00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5F35BEA6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2BDFD294" w14:textId="1ED302C2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3B6A2FA1" w14:textId="77777777" w:rsidTr="009D31FA">
        <w:trPr>
          <w:cantSplit/>
        </w:trPr>
        <w:tc>
          <w:tcPr>
            <w:tcW w:w="9498" w:type="dxa"/>
          </w:tcPr>
          <w:p w14:paraId="0914F454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>Zarys International Group sp. z o.o. Sp.K.</w:t>
            </w:r>
          </w:p>
          <w:p w14:paraId="03EDF2A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14:paraId="5A8232ED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14:paraId="2896BE22" w14:textId="580960C8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7: Pakiet nr 7 za cenę brutto </w:t>
            </w:r>
            <w:r w:rsidRPr="00ED440C">
              <w:rPr>
                <w:b/>
                <w:sz w:val="22"/>
                <w:szCs w:val="22"/>
              </w:rPr>
              <w:t>6 427.00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3A08F5F2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4D0055B" w14:textId="2B740F41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2672E66" w14:textId="77777777" w:rsidTr="009D31FA">
        <w:trPr>
          <w:cantSplit/>
        </w:trPr>
        <w:tc>
          <w:tcPr>
            <w:tcW w:w="9498" w:type="dxa"/>
          </w:tcPr>
          <w:p w14:paraId="73B1F679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0D4968A3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543FDF40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7533CE9F" w14:textId="00D43B4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8: Pakiet nr 8 za cenę brutto </w:t>
            </w:r>
            <w:r w:rsidRPr="00ED440C">
              <w:rPr>
                <w:b/>
                <w:sz w:val="22"/>
                <w:szCs w:val="22"/>
              </w:rPr>
              <w:t>136 635.00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5F8A9582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62967DDB" w14:textId="4B6E501F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2176246C" w14:textId="77777777" w:rsidTr="009D31FA">
        <w:trPr>
          <w:cantSplit/>
        </w:trPr>
        <w:tc>
          <w:tcPr>
            <w:tcW w:w="9498" w:type="dxa"/>
          </w:tcPr>
          <w:p w14:paraId="0B6BD1DB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425E6705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3AA307F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6FB56FF7" w14:textId="44179D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16219E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9: Pakiet nr 9 za cenę brutto </w:t>
            </w:r>
            <w:r w:rsidRPr="00ED440C">
              <w:rPr>
                <w:b/>
                <w:sz w:val="22"/>
                <w:szCs w:val="22"/>
              </w:rPr>
              <w:t>148 500.00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1E955BCE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62EFB817" w14:textId="6573D8C9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7C6FB288" w14:textId="77777777" w:rsidTr="009D31FA">
        <w:trPr>
          <w:cantSplit/>
        </w:trPr>
        <w:tc>
          <w:tcPr>
            <w:tcW w:w="9498" w:type="dxa"/>
          </w:tcPr>
          <w:p w14:paraId="4C600373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A711FCE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00DDF130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3F7EF804" w14:textId="3654F3A6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10: Pakiet nr 10 za cenę brutto </w:t>
            </w:r>
            <w:r w:rsidRPr="00ED440C">
              <w:rPr>
                <w:b/>
                <w:sz w:val="22"/>
                <w:szCs w:val="22"/>
              </w:rPr>
              <w:t>4 536.00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04FD7D0F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BB3667E" w14:textId="34705248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371EEB0" w14:textId="77777777" w:rsidTr="009D31FA">
        <w:trPr>
          <w:cantSplit/>
        </w:trPr>
        <w:tc>
          <w:tcPr>
            <w:tcW w:w="9498" w:type="dxa"/>
          </w:tcPr>
          <w:p w14:paraId="6421058A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61DE5BF8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2A7B14F5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7A2F0892" w14:textId="3B2FA023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11: Pakiet nr 11 za cenę brutto </w:t>
            </w:r>
            <w:r w:rsidRPr="00ED440C">
              <w:rPr>
                <w:b/>
                <w:sz w:val="22"/>
                <w:szCs w:val="22"/>
              </w:rPr>
              <w:t>71 149.00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968C7BD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43C3A3DB" w14:textId="37DE8D8A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1AA96D6B" w14:textId="77777777" w:rsidTr="009D31FA">
        <w:trPr>
          <w:cantSplit/>
        </w:trPr>
        <w:tc>
          <w:tcPr>
            <w:tcW w:w="9498" w:type="dxa"/>
          </w:tcPr>
          <w:p w14:paraId="04DE9F85" w14:textId="35BBB30E" w:rsidR="00FC3F51" w:rsidRPr="00ED440C" w:rsidRDefault="00261FC3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Blakpol Sp. z o.o.</w:t>
            </w:r>
          </w:p>
          <w:p w14:paraId="6B9A7307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J.J. Sniadeckich 9 </w:t>
            </w:r>
          </w:p>
          <w:p w14:paraId="1F3BB8D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42-200 Częstochowa</w:t>
            </w:r>
          </w:p>
          <w:p w14:paraId="18E45218" w14:textId="1F510DB6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12: Pakiet nr 12 za cenę brutto </w:t>
            </w:r>
            <w:r w:rsidRPr="00ED440C">
              <w:rPr>
                <w:b/>
                <w:sz w:val="22"/>
                <w:szCs w:val="22"/>
              </w:rPr>
              <w:t>84 096.00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0A2E1D8B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2630012A" w14:textId="4DAD743C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7E5A30D9" w14:textId="77777777" w:rsidTr="009D31FA">
        <w:trPr>
          <w:cantSplit/>
        </w:trPr>
        <w:tc>
          <w:tcPr>
            <w:tcW w:w="9498" w:type="dxa"/>
          </w:tcPr>
          <w:p w14:paraId="70D76E72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3B4FDAF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2174D63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2DD809DD" w14:textId="0B6D59C5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13: Pakiet nr 13 za cenę brutto </w:t>
            </w:r>
            <w:r w:rsidRPr="00ED440C">
              <w:rPr>
                <w:b/>
                <w:sz w:val="22"/>
                <w:szCs w:val="22"/>
              </w:rPr>
              <w:t>18 255.00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53FF3242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037F90E" w14:textId="48006BD1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58E83108" w14:textId="77777777" w:rsidTr="009D31FA">
        <w:trPr>
          <w:cantSplit/>
        </w:trPr>
        <w:tc>
          <w:tcPr>
            <w:tcW w:w="9498" w:type="dxa"/>
          </w:tcPr>
          <w:p w14:paraId="74F48E97" w14:textId="77777777" w:rsidR="00261FC3" w:rsidRPr="00ED440C" w:rsidRDefault="00261FC3" w:rsidP="00261FC3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Blakpol Sp. z o.o.</w:t>
            </w:r>
          </w:p>
          <w:p w14:paraId="583327C7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J.J. Sniadeckich 9 </w:t>
            </w:r>
          </w:p>
          <w:p w14:paraId="3D89ED3C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42-200 Częstochowa</w:t>
            </w:r>
          </w:p>
          <w:p w14:paraId="2A649651" w14:textId="576E190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29177D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14: Pakiet nr 14 za cenę brutto </w:t>
            </w:r>
            <w:r w:rsidRPr="00ED440C">
              <w:rPr>
                <w:b/>
                <w:sz w:val="22"/>
                <w:szCs w:val="22"/>
              </w:rPr>
              <w:t>34 902.00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6FE76B14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C03CD50" w14:textId="36778107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69A96832" w14:textId="77777777" w:rsidTr="009D31FA">
        <w:trPr>
          <w:cantSplit/>
        </w:trPr>
        <w:tc>
          <w:tcPr>
            <w:tcW w:w="9498" w:type="dxa"/>
          </w:tcPr>
          <w:p w14:paraId="5EADD7DF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Zarys International Group sp. z o.o. Sp.K.</w:t>
            </w:r>
          </w:p>
          <w:p w14:paraId="4E3F694B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14:paraId="71B72F92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14:paraId="3889E47B" w14:textId="368291D2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900BC7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15: Pakiet nr 15 za cenę brutto </w:t>
            </w:r>
            <w:r w:rsidRPr="00ED440C">
              <w:rPr>
                <w:b/>
                <w:sz w:val="22"/>
                <w:szCs w:val="22"/>
              </w:rPr>
              <w:t>1 492.50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1D0F260A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693321ED" w14:textId="3D4ECD69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3A38C178" w14:textId="77777777" w:rsidTr="009D31FA">
        <w:trPr>
          <w:cantSplit/>
        </w:trPr>
        <w:tc>
          <w:tcPr>
            <w:tcW w:w="9498" w:type="dxa"/>
          </w:tcPr>
          <w:p w14:paraId="230F43F9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>MEDICA Spółka Jawna , J. Chodacki, M.Chodacki, A. Misztal</w:t>
            </w:r>
          </w:p>
          <w:p w14:paraId="1BAF59F6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Przemysłowa 4a </w:t>
            </w:r>
          </w:p>
          <w:p w14:paraId="311AF62E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59-300 LUBIN</w:t>
            </w:r>
          </w:p>
          <w:p w14:paraId="5BC1A7A1" w14:textId="4195817A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16: Pakiet nr 16 za cenę brutto </w:t>
            </w:r>
            <w:r w:rsidRPr="00ED440C">
              <w:rPr>
                <w:b/>
                <w:sz w:val="22"/>
                <w:szCs w:val="22"/>
              </w:rPr>
              <w:t>30 000.00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2F48C519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5BE225B" w14:textId="75B6ED8B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5949410B" w14:textId="77777777" w:rsidTr="009D31FA">
        <w:trPr>
          <w:cantSplit/>
        </w:trPr>
        <w:tc>
          <w:tcPr>
            <w:tcW w:w="9498" w:type="dxa"/>
          </w:tcPr>
          <w:p w14:paraId="2E62EC37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INTRA-MED sp. z o.o.</w:t>
            </w:r>
          </w:p>
          <w:p w14:paraId="240CC8BB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Wojkowicka 23 </w:t>
            </w:r>
          </w:p>
          <w:p w14:paraId="197D841B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41-250 Czeladź</w:t>
            </w:r>
          </w:p>
          <w:p w14:paraId="15E110B2" w14:textId="2FBA945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17: Pakiet nr 17 za cenę brutto </w:t>
            </w:r>
            <w:r w:rsidRPr="00ED440C">
              <w:rPr>
                <w:b/>
                <w:sz w:val="22"/>
                <w:szCs w:val="22"/>
              </w:rPr>
              <w:t>32 754.56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64A3887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8679845" w14:textId="480FC2F2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78A04216" w14:textId="77777777" w:rsidTr="009D31FA">
        <w:trPr>
          <w:cantSplit/>
        </w:trPr>
        <w:tc>
          <w:tcPr>
            <w:tcW w:w="9498" w:type="dxa"/>
          </w:tcPr>
          <w:p w14:paraId="6A5122C1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Zarys International Group sp. z o.o. Sp.K.</w:t>
            </w:r>
          </w:p>
          <w:p w14:paraId="45AF2532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14:paraId="6B32DC42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14:paraId="308969A3" w14:textId="6B84656D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18: Pakiet nr 18 za cenę brutto </w:t>
            </w:r>
            <w:r w:rsidRPr="00ED440C">
              <w:rPr>
                <w:b/>
                <w:sz w:val="22"/>
                <w:szCs w:val="22"/>
              </w:rPr>
              <w:t>3 780.00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22A6549A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62086F3C" w14:textId="3D9799E0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6864C1C" w14:textId="77777777" w:rsidTr="009D31FA">
        <w:trPr>
          <w:cantSplit/>
        </w:trPr>
        <w:tc>
          <w:tcPr>
            <w:tcW w:w="9498" w:type="dxa"/>
          </w:tcPr>
          <w:p w14:paraId="37143869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Promedica s.c. Waldemar Biegalski Marcin Urban</w:t>
            </w:r>
          </w:p>
          <w:p w14:paraId="1DC4D5B6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Grudziądzka 159A </w:t>
            </w:r>
          </w:p>
          <w:p w14:paraId="2347581F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0F113FD4" w14:textId="51DC3054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19: Pakiet nr 19 za cenę brutto </w:t>
            </w:r>
            <w:r w:rsidRPr="00ED440C">
              <w:rPr>
                <w:b/>
                <w:sz w:val="22"/>
                <w:szCs w:val="22"/>
              </w:rPr>
              <w:t>7 928.00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23CA69E2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274CC09F" w14:textId="4F9EDAD5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6B6462A5" w14:textId="77777777" w:rsidTr="009D31FA">
        <w:trPr>
          <w:cantSplit/>
        </w:trPr>
        <w:tc>
          <w:tcPr>
            <w:tcW w:w="9498" w:type="dxa"/>
          </w:tcPr>
          <w:p w14:paraId="2922986D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Zarys International Group sp. z o.o. Sp.K.</w:t>
            </w:r>
          </w:p>
          <w:p w14:paraId="2F3E67AA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14:paraId="081BA4FA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14:paraId="0E69B166" w14:textId="5FB9EFAF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20: Pakiet nr 20 za cenę brutto </w:t>
            </w:r>
            <w:r w:rsidRPr="00ED440C">
              <w:rPr>
                <w:b/>
                <w:sz w:val="22"/>
                <w:szCs w:val="22"/>
              </w:rPr>
              <w:t>7 693.60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07C7573F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56AC06A" w14:textId="0E818532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19B5EC0C" w14:textId="77777777" w:rsidTr="009D31FA">
        <w:trPr>
          <w:cantSplit/>
        </w:trPr>
        <w:tc>
          <w:tcPr>
            <w:tcW w:w="9498" w:type="dxa"/>
          </w:tcPr>
          <w:p w14:paraId="0529405E" w14:textId="13DC522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Paul Hartmann Polska Sp. z</w:t>
            </w:r>
            <w:r w:rsidR="0032691C"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/>
                <w:sz w:val="22"/>
                <w:szCs w:val="22"/>
              </w:rPr>
              <w:t>o.o.</w:t>
            </w:r>
          </w:p>
          <w:p w14:paraId="5A97192C" w14:textId="77777777" w:rsidR="001D1420" w:rsidRPr="00ED440C" w:rsidRDefault="001D1420" w:rsidP="001D1420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Żeromskiego17</w:t>
            </w:r>
          </w:p>
          <w:p w14:paraId="2E679BA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95-200 Pabianice</w:t>
            </w:r>
          </w:p>
          <w:p w14:paraId="347B1AB2" w14:textId="0927ED4A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22: Pakiet nr 22 za cenę brutto </w:t>
            </w:r>
            <w:r w:rsidRPr="00ED440C">
              <w:rPr>
                <w:b/>
                <w:sz w:val="22"/>
                <w:szCs w:val="22"/>
              </w:rPr>
              <w:t>668.40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1BBDF53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4F7369FD" w14:textId="2D2DF010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38F1E730" w14:textId="77777777" w:rsidTr="009D31FA">
        <w:trPr>
          <w:cantSplit/>
        </w:trPr>
        <w:tc>
          <w:tcPr>
            <w:tcW w:w="9498" w:type="dxa"/>
          </w:tcPr>
          <w:p w14:paraId="732D59BB" w14:textId="382F910C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Paul Hartmann Polska Sp. z</w:t>
            </w:r>
            <w:r w:rsidR="0032691C"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/>
                <w:sz w:val="22"/>
                <w:szCs w:val="22"/>
              </w:rPr>
              <w:t>o.o.</w:t>
            </w:r>
          </w:p>
          <w:p w14:paraId="0632814D" w14:textId="77777777" w:rsidR="001D1420" w:rsidRPr="00ED440C" w:rsidRDefault="001D1420" w:rsidP="001D1420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Żeromskiego17</w:t>
            </w:r>
          </w:p>
          <w:p w14:paraId="5BEE9058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95-200 Pabianice</w:t>
            </w:r>
          </w:p>
          <w:p w14:paraId="140B5888" w14:textId="785D8E78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23: Pakiet nr 23 za cenę brutto </w:t>
            </w:r>
            <w:r w:rsidRPr="00ED440C">
              <w:rPr>
                <w:b/>
                <w:sz w:val="22"/>
                <w:szCs w:val="22"/>
              </w:rPr>
              <w:t>20 960.00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125019FF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26021525" w14:textId="26062E72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A436709" w14:textId="77777777" w:rsidTr="009D31FA">
        <w:trPr>
          <w:cantSplit/>
        </w:trPr>
        <w:tc>
          <w:tcPr>
            <w:tcW w:w="9498" w:type="dxa"/>
          </w:tcPr>
          <w:p w14:paraId="3C692DBC" w14:textId="77777777" w:rsidR="00261FC3" w:rsidRPr="00ED440C" w:rsidRDefault="00261FC3" w:rsidP="00261FC3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Blakpol Sp. z o.o.</w:t>
            </w:r>
          </w:p>
          <w:p w14:paraId="0E10FAC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J.J. Sniadeckich 9 </w:t>
            </w:r>
          </w:p>
          <w:p w14:paraId="3C7196DC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42-200 Częstochowa</w:t>
            </w:r>
          </w:p>
          <w:p w14:paraId="01322F7E" w14:textId="2171BC73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24: Pakiet nr 24 za cenę brutto </w:t>
            </w:r>
            <w:r w:rsidRPr="00ED440C">
              <w:rPr>
                <w:b/>
                <w:sz w:val="22"/>
                <w:szCs w:val="22"/>
              </w:rPr>
              <w:t>66 426.00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D54A540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33547619" w14:textId="20C25CFF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DF04194" w14:textId="77777777" w:rsidTr="009D31FA">
        <w:trPr>
          <w:cantSplit/>
        </w:trPr>
        <w:tc>
          <w:tcPr>
            <w:tcW w:w="9498" w:type="dxa"/>
          </w:tcPr>
          <w:p w14:paraId="16D4A8D3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775D775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57B8833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74DEF552" w14:textId="67C1F92B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25: Pakiet nr 25 za cenę brutto </w:t>
            </w:r>
            <w:r w:rsidRPr="00ED440C">
              <w:rPr>
                <w:b/>
                <w:sz w:val="22"/>
                <w:szCs w:val="22"/>
              </w:rPr>
              <w:t>22 700.00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2876448D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5C308F24" w14:textId="6AA0B0DA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FC30CF6" w14:textId="77777777" w:rsidTr="009D31FA">
        <w:trPr>
          <w:cantSplit/>
        </w:trPr>
        <w:tc>
          <w:tcPr>
            <w:tcW w:w="9498" w:type="dxa"/>
          </w:tcPr>
          <w:p w14:paraId="15109B04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>Quality Pack sp. z o.o.</w:t>
            </w:r>
          </w:p>
          <w:p w14:paraId="3917B08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14:paraId="5CDC4791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14:paraId="1D995F03" w14:textId="424D1610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26: Pakiet nr 26 za cenę brutto </w:t>
            </w:r>
            <w:r w:rsidRPr="00ED440C">
              <w:rPr>
                <w:b/>
                <w:sz w:val="22"/>
                <w:szCs w:val="22"/>
              </w:rPr>
              <w:t>166 419.20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1FDEB87B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3E57F79D" w14:textId="6C40A8F3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1E8E81E7" w14:textId="77777777" w:rsidTr="009D31FA">
        <w:trPr>
          <w:cantSplit/>
        </w:trPr>
        <w:tc>
          <w:tcPr>
            <w:tcW w:w="9498" w:type="dxa"/>
          </w:tcPr>
          <w:p w14:paraId="08D52BC9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Quality Pack sp. z o.o.</w:t>
            </w:r>
          </w:p>
          <w:p w14:paraId="74FD7F81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14:paraId="3C116EA0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14:paraId="083A20DF" w14:textId="16748E55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27: Pakiet nr 27 za cenę brutto </w:t>
            </w:r>
            <w:r w:rsidRPr="00ED440C">
              <w:rPr>
                <w:b/>
                <w:sz w:val="22"/>
                <w:szCs w:val="22"/>
              </w:rPr>
              <w:t>256 398.91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390BCC46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4A87B4A" w14:textId="60D4D5E2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17A6BAFA" w14:textId="77777777" w:rsidTr="009D31FA">
        <w:trPr>
          <w:cantSplit/>
        </w:trPr>
        <w:tc>
          <w:tcPr>
            <w:tcW w:w="9498" w:type="dxa"/>
          </w:tcPr>
          <w:p w14:paraId="5C1A4159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Quality Pack sp. z o.o.</w:t>
            </w:r>
          </w:p>
          <w:p w14:paraId="7649E9A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14:paraId="0C953184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14:paraId="5E796A40" w14:textId="5B73F5AB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29: Pakiet nr 29 za cenę brutto </w:t>
            </w:r>
            <w:r w:rsidRPr="00ED440C">
              <w:rPr>
                <w:b/>
                <w:sz w:val="22"/>
                <w:szCs w:val="22"/>
              </w:rPr>
              <w:t>77 079.60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2EE079E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30A72798" w14:textId="7F33B5C3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6CA0AF36" w14:textId="77777777" w:rsidTr="009D31FA">
        <w:trPr>
          <w:cantSplit/>
        </w:trPr>
        <w:tc>
          <w:tcPr>
            <w:tcW w:w="9498" w:type="dxa"/>
          </w:tcPr>
          <w:p w14:paraId="75F083C2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26FBA183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1E6FF822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2D2029AE" w14:textId="63DA17DB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31: Pakiet nr 31 za cenę brutto </w:t>
            </w:r>
            <w:r w:rsidRPr="00ED440C">
              <w:rPr>
                <w:b/>
                <w:sz w:val="22"/>
                <w:szCs w:val="22"/>
              </w:rPr>
              <w:t>66 560.00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45EBC4F0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0EF0508" w14:textId="52214BAE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67538BF0" w14:textId="77777777" w:rsidTr="009D31FA">
        <w:trPr>
          <w:cantSplit/>
        </w:trPr>
        <w:tc>
          <w:tcPr>
            <w:tcW w:w="9498" w:type="dxa"/>
          </w:tcPr>
          <w:p w14:paraId="6B6EAA5E" w14:textId="300EC69F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 xml:space="preserve">Quality Pack </w:t>
            </w:r>
            <w:r w:rsidR="0029049E" w:rsidRPr="00ED440C">
              <w:rPr>
                <w:b/>
                <w:sz w:val="22"/>
                <w:szCs w:val="22"/>
              </w:rPr>
              <w:t>S</w:t>
            </w:r>
            <w:r w:rsidRPr="00ED440C">
              <w:rPr>
                <w:b/>
                <w:sz w:val="22"/>
                <w:szCs w:val="22"/>
              </w:rPr>
              <w:t>p. z o.o.</w:t>
            </w:r>
          </w:p>
          <w:p w14:paraId="0F8AD85B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14:paraId="5C9AC671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14:paraId="155E2F40" w14:textId="566010CD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32: Pakiet nr 32 za cenę brutto </w:t>
            </w:r>
            <w:r w:rsidRPr="00ED440C">
              <w:rPr>
                <w:b/>
                <w:sz w:val="22"/>
                <w:szCs w:val="22"/>
              </w:rPr>
              <w:t>203 152.32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59477660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25952FB2" w14:textId="4648305C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2494170A" w14:textId="77777777" w:rsidTr="009D31FA">
        <w:trPr>
          <w:cantSplit/>
        </w:trPr>
        <w:tc>
          <w:tcPr>
            <w:tcW w:w="9498" w:type="dxa"/>
          </w:tcPr>
          <w:p w14:paraId="0B2C72F2" w14:textId="4470F133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 xml:space="preserve">Quality Pack </w:t>
            </w:r>
            <w:r w:rsidR="0029049E" w:rsidRPr="00ED440C">
              <w:rPr>
                <w:b/>
                <w:sz w:val="22"/>
                <w:szCs w:val="22"/>
              </w:rPr>
              <w:t>S</w:t>
            </w:r>
            <w:r w:rsidRPr="00ED440C">
              <w:rPr>
                <w:b/>
                <w:sz w:val="22"/>
                <w:szCs w:val="22"/>
              </w:rPr>
              <w:t>p. z o.o.</w:t>
            </w:r>
          </w:p>
          <w:p w14:paraId="434271F3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Jana III Sobieskiego 334 </w:t>
            </w:r>
          </w:p>
          <w:p w14:paraId="671A4E6B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42-580 Wojkowice</w:t>
            </w:r>
          </w:p>
          <w:p w14:paraId="50DC7F5D" w14:textId="1F7F011B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33: Pakiet nr 33 za cenę brutto </w:t>
            </w:r>
            <w:r w:rsidRPr="00ED440C">
              <w:rPr>
                <w:b/>
                <w:sz w:val="22"/>
                <w:szCs w:val="22"/>
              </w:rPr>
              <w:t>186 127.20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360EF9F6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779830C6" w14:textId="302B1900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1F21C87B" w14:textId="77777777" w:rsidTr="009D31FA">
        <w:trPr>
          <w:cantSplit/>
        </w:trPr>
        <w:tc>
          <w:tcPr>
            <w:tcW w:w="9498" w:type="dxa"/>
          </w:tcPr>
          <w:p w14:paraId="60449EE4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Kliniki Naczyniowo Kardiologiczne KNK sp. z o.o.</w:t>
            </w:r>
          </w:p>
          <w:p w14:paraId="43907CE0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Rakoniewicka 23A </w:t>
            </w:r>
          </w:p>
          <w:p w14:paraId="1913745F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60-111 Poznań</w:t>
            </w:r>
          </w:p>
          <w:p w14:paraId="0BB60A37" w14:textId="2DB92321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34: Pakiet nr 34 za cenę brutto </w:t>
            </w:r>
            <w:r w:rsidRPr="00ED440C">
              <w:rPr>
                <w:b/>
                <w:sz w:val="22"/>
                <w:szCs w:val="22"/>
              </w:rPr>
              <w:t>30 164.40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61B29FF8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1CAFCB95" w14:textId="1D09B171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32E3D48E" w14:textId="77777777" w:rsidTr="009D31FA">
        <w:trPr>
          <w:cantSplit/>
        </w:trPr>
        <w:tc>
          <w:tcPr>
            <w:tcW w:w="9498" w:type="dxa"/>
          </w:tcPr>
          <w:p w14:paraId="6E14D6BF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307F42D7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1D3409D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445E02F1" w14:textId="4278248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35: Pakiet nr 35 za cenę brutto </w:t>
            </w:r>
            <w:r w:rsidRPr="00ED440C">
              <w:rPr>
                <w:b/>
                <w:sz w:val="22"/>
                <w:szCs w:val="22"/>
              </w:rPr>
              <w:t>27 200.00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65A3C1B9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564BBECE" w14:textId="5F989B70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1F42C432" w14:textId="77777777" w:rsidTr="009D31FA">
        <w:trPr>
          <w:cantSplit/>
        </w:trPr>
        <w:tc>
          <w:tcPr>
            <w:tcW w:w="9498" w:type="dxa"/>
          </w:tcPr>
          <w:p w14:paraId="695E1EC1" w14:textId="32AA2EED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Paul Hartmann Polska Sp. z</w:t>
            </w:r>
            <w:r w:rsidR="001D1420"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/>
                <w:sz w:val="22"/>
                <w:szCs w:val="22"/>
              </w:rPr>
              <w:t>o.o.</w:t>
            </w:r>
          </w:p>
          <w:p w14:paraId="54EA1165" w14:textId="77777777" w:rsidR="001D1420" w:rsidRPr="00ED440C" w:rsidRDefault="001D1420" w:rsidP="001D1420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Żeromskiego17</w:t>
            </w:r>
          </w:p>
          <w:p w14:paraId="49399830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95-200 Pabianice</w:t>
            </w:r>
          </w:p>
          <w:p w14:paraId="5574D7D8" w14:textId="3B30C86F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36: Pakiet nr 36 za cenę brutto </w:t>
            </w:r>
            <w:r w:rsidRPr="00ED440C">
              <w:rPr>
                <w:b/>
                <w:sz w:val="22"/>
                <w:szCs w:val="22"/>
              </w:rPr>
              <w:t>1 944.00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E89643D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77D77224" w14:textId="3AB7183B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6B4D5A18" w14:textId="77777777" w:rsidTr="009D31FA">
        <w:trPr>
          <w:cantSplit/>
        </w:trPr>
        <w:tc>
          <w:tcPr>
            <w:tcW w:w="9498" w:type="dxa"/>
          </w:tcPr>
          <w:p w14:paraId="5F6D620B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lastRenderedPageBreak/>
              <w:t>Zarys International Group sp. z o.o. Sp.K.</w:t>
            </w:r>
          </w:p>
          <w:p w14:paraId="02571C76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ul. Pod Borem 18 </w:t>
            </w:r>
          </w:p>
          <w:p w14:paraId="62EB93E3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41-808 Zabrze</w:t>
            </w:r>
          </w:p>
          <w:p w14:paraId="34E0FAE1" w14:textId="06F2F5CB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32691C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37: Pakiet nr 37 za cenę brutto </w:t>
            </w:r>
            <w:r w:rsidRPr="00ED440C">
              <w:rPr>
                <w:b/>
                <w:sz w:val="22"/>
                <w:szCs w:val="22"/>
              </w:rPr>
              <w:t>1 349.00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36056AA0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8D8414A" w14:textId="55FB13A8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B511727" w14:textId="77777777" w:rsidTr="009D31FA">
        <w:trPr>
          <w:cantSplit/>
        </w:trPr>
        <w:tc>
          <w:tcPr>
            <w:tcW w:w="9498" w:type="dxa"/>
          </w:tcPr>
          <w:p w14:paraId="11863CFD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65DE6989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Tysiąclecia 14 </w:t>
            </w:r>
          </w:p>
          <w:p w14:paraId="20838C61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64-300 Nowy Tomyśl</w:t>
            </w:r>
          </w:p>
          <w:p w14:paraId="1D0C42F1" w14:textId="32F3F86E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0C3233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39: Pakiet nr 39 za cenę brutto </w:t>
            </w:r>
            <w:r w:rsidRPr="00ED440C">
              <w:rPr>
                <w:b/>
                <w:sz w:val="22"/>
                <w:szCs w:val="22"/>
              </w:rPr>
              <w:t>756 000.00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A70DC68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56C47F36" w14:textId="2A30887E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4E72AC05" w14:textId="77777777" w:rsidTr="009D31FA">
        <w:trPr>
          <w:cantSplit/>
        </w:trPr>
        <w:tc>
          <w:tcPr>
            <w:tcW w:w="9498" w:type="dxa"/>
          </w:tcPr>
          <w:p w14:paraId="00F21986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62C9E1CD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Tysiąclecia 14 </w:t>
            </w:r>
          </w:p>
          <w:p w14:paraId="75E8512F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64-300 Nowy Tomyśl</w:t>
            </w:r>
          </w:p>
          <w:p w14:paraId="6F11062A" w14:textId="7700242D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0C3233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40: Pakiet nr 40 za cenę brutto </w:t>
            </w:r>
            <w:r w:rsidRPr="00ED440C">
              <w:rPr>
                <w:b/>
                <w:sz w:val="22"/>
                <w:szCs w:val="22"/>
              </w:rPr>
              <w:t>27 594.00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7B266693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0B3A1635" w14:textId="181E0DA4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  <w:tr w:rsidR="00FC3F51" w:rsidRPr="00ED440C" w14:paraId="027332F7" w14:textId="77777777" w:rsidTr="009D31FA">
        <w:trPr>
          <w:cantSplit/>
        </w:trPr>
        <w:tc>
          <w:tcPr>
            <w:tcW w:w="9498" w:type="dxa"/>
          </w:tcPr>
          <w:p w14:paraId="203E2192" w14:textId="77777777" w:rsidR="00FC3F51" w:rsidRPr="00ED440C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0A9AAB25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 xml:space="preserve">Żółkiewskiego 20/26 </w:t>
            </w:r>
          </w:p>
          <w:p w14:paraId="6AA45A65" w14:textId="77777777"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bCs/>
                <w:sz w:val="22"/>
                <w:szCs w:val="22"/>
              </w:rPr>
              <w:t>87-100 Toruń</w:t>
            </w:r>
          </w:p>
          <w:p w14:paraId="54A05886" w14:textId="4452070F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0C3233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 xml:space="preserve">Zadanie nr 41: Pakiet nr 41 za cenę brutto </w:t>
            </w:r>
            <w:r w:rsidRPr="00ED440C">
              <w:rPr>
                <w:b/>
                <w:sz w:val="22"/>
                <w:szCs w:val="22"/>
              </w:rPr>
              <w:t>1 875.50 zł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14:paraId="2670EFA9" w14:textId="77777777"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14:paraId="55A6FE36" w14:textId="53E198E9" w:rsidR="00FC3F51" w:rsidRPr="00ED440C" w:rsidRDefault="00502A2A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>Oferta spełnia wymagania formalno-prawne i jest zgodna z SWZ.</w:t>
            </w:r>
          </w:p>
        </w:tc>
      </w:tr>
    </w:tbl>
    <w:p w14:paraId="17447A6F" w14:textId="77777777" w:rsidR="000C3233" w:rsidRPr="00ED440C" w:rsidRDefault="000C3233" w:rsidP="00663CF8">
      <w:pPr>
        <w:jc w:val="both"/>
        <w:rPr>
          <w:color w:val="000000"/>
          <w:sz w:val="22"/>
          <w:szCs w:val="22"/>
        </w:rPr>
      </w:pPr>
    </w:p>
    <w:p w14:paraId="1876DCF0" w14:textId="19E592FC" w:rsidR="003A0AFC" w:rsidRPr="00ED440C" w:rsidRDefault="00915B9E" w:rsidP="00663CF8">
      <w:pPr>
        <w:jc w:val="both"/>
        <w:rPr>
          <w:color w:val="000000"/>
          <w:sz w:val="22"/>
          <w:szCs w:val="22"/>
        </w:rPr>
      </w:pPr>
      <w:r w:rsidRPr="00ED440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985"/>
        <w:gridCol w:w="1276"/>
      </w:tblGrid>
      <w:tr w:rsidR="00211A34" w:rsidRPr="00ED440C" w14:paraId="2D92A7A8" w14:textId="77777777" w:rsidTr="003349E9">
        <w:tc>
          <w:tcPr>
            <w:tcW w:w="2169" w:type="dxa"/>
            <w:shd w:val="clear" w:color="auto" w:fill="F3F3F3"/>
          </w:tcPr>
          <w:p w14:paraId="2306A74D" w14:textId="77777777"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14:paraId="514D03B9" w14:textId="77777777"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14:paraId="1294A661" w14:textId="77777777"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6BBF865E" w14:textId="77777777"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C3F51" w:rsidRPr="00ED440C" w14:paraId="3CD28047" w14:textId="77777777" w:rsidTr="003349E9">
        <w:tc>
          <w:tcPr>
            <w:tcW w:w="2169" w:type="dxa"/>
            <w:shd w:val="clear" w:color="auto" w:fill="auto"/>
          </w:tcPr>
          <w:p w14:paraId="6E3693E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Pakiet nr 1</w:t>
            </w:r>
          </w:p>
        </w:tc>
        <w:tc>
          <w:tcPr>
            <w:tcW w:w="4068" w:type="dxa"/>
            <w:shd w:val="clear" w:color="auto" w:fill="auto"/>
          </w:tcPr>
          <w:p w14:paraId="3ED4BD6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27363DA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1FCA5B9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31288EF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009148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1BBDECDA" w14:textId="77777777" w:rsidTr="003349E9">
        <w:tc>
          <w:tcPr>
            <w:tcW w:w="2169" w:type="dxa"/>
            <w:shd w:val="clear" w:color="auto" w:fill="auto"/>
          </w:tcPr>
          <w:p w14:paraId="728FE6D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2 - Pakiet nr 2</w:t>
            </w:r>
          </w:p>
        </w:tc>
        <w:tc>
          <w:tcPr>
            <w:tcW w:w="4068" w:type="dxa"/>
            <w:shd w:val="clear" w:color="auto" w:fill="auto"/>
          </w:tcPr>
          <w:p w14:paraId="159828D7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9638C76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4B1041D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49BBA19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1E8D4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027BC38" w14:textId="77777777" w:rsidTr="003349E9">
        <w:tc>
          <w:tcPr>
            <w:tcW w:w="2169" w:type="dxa"/>
            <w:shd w:val="clear" w:color="auto" w:fill="auto"/>
          </w:tcPr>
          <w:p w14:paraId="603426E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3 - Pakiet nr 3</w:t>
            </w:r>
          </w:p>
        </w:tc>
        <w:tc>
          <w:tcPr>
            <w:tcW w:w="4068" w:type="dxa"/>
            <w:shd w:val="clear" w:color="auto" w:fill="auto"/>
          </w:tcPr>
          <w:p w14:paraId="4BC49513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F97E619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1163320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25826A4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338FFE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61C265B6" w14:textId="77777777" w:rsidTr="003349E9">
        <w:tc>
          <w:tcPr>
            <w:tcW w:w="2169" w:type="dxa"/>
            <w:shd w:val="clear" w:color="auto" w:fill="auto"/>
          </w:tcPr>
          <w:p w14:paraId="7F6C8BF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14:paraId="0242FBA5" w14:textId="29B42EF5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DC1657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14:paraId="5EBCAC4D" w14:textId="73922EB9" w:rsidR="00FC3F51" w:rsidRPr="00ED440C" w:rsidRDefault="00DC1657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Żeromskiego17</w:t>
            </w:r>
          </w:p>
          <w:p w14:paraId="072AEB2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148B23B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- 95.64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E5C4F9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95,64</w:t>
            </w:r>
          </w:p>
        </w:tc>
      </w:tr>
      <w:tr w:rsidR="00FC3F51" w:rsidRPr="00ED440C" w14:paraId="330B3D07" w14:textId="77777777" w:rsidTr="003349E9">
        <w:tc>
          <w:tcPr>
            <w:tcW w:w="2169" w:type="dxa"/>
            <w:shd w:val="clear" w:color="auto" w:fill="auto"/>
          </w:tcPr>
          <w:p w14:paraId="79C4EE7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14:paraId="12FDA5B9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27CB7729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43A7284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7EC0F11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E4CF5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4431D468" w14:textId="77777777" w:rsidTr="003349E9">
        <w:tc>
          <w:tcPr>
            <w:tcW w:w="2169" w:type="dxa"/>
            <w:shd w:val="clear" w:color="auto" w:fill="auto"/>
          </w:tcPr>
          <w:p w14:paraId="5131103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14:paraId="624792D9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Batist Medical Polska Sp. z o.o.</w:t>
            </w:r>
          </w:p>
          <w:p w14:paraId="6ED9879D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Kolista 25</w:t>
            </w:r>
          </w:p>
          <w:p w14:paraId="2A348AB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40-486 Katowice</w:t>
            </w:r>
          </w:p>
        </w:tc>
        <w:tc>
          <w:tcPr>
            <w:tcW w:w="1985" w:type="dxa"/>
            <w:shd w:val="clear" w:color="auto" w:fill="auto"/>
          </w:tcPr>
          <w:p w14:paraId="3CBB8CD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- 72.23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16EA94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72,23</w:t>
            </w:r>
          </w:p>
        </w:tc>
      </w:tr>
      <w:tr w:rsidR="00FC3F51" w:rsidRPr="00ED440C" w14:paraId="28AA70FF" w14:textId="77777777" w:rsidTr="003349E9">
        <w:tc>
          <w:tcPr>
            <w:tcW w:w="2169" w:type="dxa"/>
            <w:shd w:val="clear" w:color="auto" w:fill="auto"/>
          </w:tcPr>
          <w:p w14:paraId="46AE6CC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4 - Pakiet nr 4</w:t>
            </w:r>
          </w:p>
        </w:tc>
        <w:tc>
          <w:tcPr>
            <w:tcW w:w="4068" w:type="dxa"/>
            <w:shd w:val="clear" w:color="auto" w:fill="auto"/>
          </w:tcPr>
          <w:p w14:paraId="2C90EF35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F358BF6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54472FB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49FD4C2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- 61.97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604101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61,97</w:t>
            </w:r>
          </w:p>
        </w:tc>
      </w:tr>
      <w:tr w:rsidR="00FC3F51" w:rsidRPr="00ED440C" w14:paraId="5192802F" w14:textId="77777777" w:rsidTr="003349E9">
        <w:tc>
          <w:tcPr>
            <w:tcW w:w="2169" w:type="dxa"/>
            <w:shd w:val="clear" w:color="auto" w:fill="auto"/>
          </w:tcPr>
          <w:p w14:paraId="38DE0E3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6 - Pakiet nr 6</w:t>
            </w:r>
          </w:p>
        </w:tc>
        <w:tc>
          <w:tcPr>
            <w:tcW w:w="4068" w:type="dxa"/>
            <w:shd w:val="clear" w:color="auto" w:fill="auto"/>
          </w:tcPr>
          <w:p w14:paraId="39D3F6BF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3ADE205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10C48B1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5F19EBA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72DCEF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278E5B7" w14:textId="77777777" w:rsidTr="003349E9">
        <w:tc>
          <w:tcPr>
            <w:tcW w:w="2169" w:type="dxa"/>
            <w:shd w:val="clear" w:color="auto" w:fill="auto"/>
          </w:tcPr>
          <w:p w14:paraId="7C4C703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6 - Pakiet nr 6</w:t>
            </w:r>
          </w:p>
        </w:tc>
        <w:tc>
          <w:tcPr>
            <w:tcW w:w="4068" w:type="dxa"/>
            <w:shd w:val="clear" w:color="auto" w:fill="auto"/>
          </w:tcPr>
          <w:p w14:paraId="1B7A4E9E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3E26CC74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ul. Pod Borem 18</w:t>
            </w:r>
          </w:p>
          <w:p w14:paraId="717E5BC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1794A34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1 - Cena - 99.52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480873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99,52</w:t>
            </w:r>
          </w:p>
        </w:tc>
      </w:tr>
      <w:tr w:rsidR="00FC3F51" w:rsidRPr="00ED440C" w14:paraId="689842E5" w14:textId="77777777" w:rsidTr="003349E9">
        <w:tc>
          <w:tcPr>
            <w:tcW w:w="2169" w:type="dxa"/>
            <w:shd w:val="clear" w:color="auto" w:fill="auto"/>
          </w:tcPr>
          <w:p w14:paraId="6311715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7 - Pakiet nr 7</w:t>
            </w:r>
          </w:p>
        </w:tc>
        <w:tc>
          <w:tcPr>
            <w:tcW w:w="4068" w:type="dxa"/>
            <w:shd w:val="clear" w:color="auto" w:fill="auto"/>
          </w:tcPr>
          <w:p w14:paraId="2F3560CF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2DCFAF01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13798FF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3995692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EBB68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D7B13E7" w14:textId="77777777" w:rsidTr="003349E9">
        <w:tc>
          <w:tcPr>
            <w:tcW w:w="2169" w:type="dxa"/>
            <w:shd w:val="clear" w:color="auto" w:fill="auto"/>
          </w:tcPr>
          <w:p w14:paraId="344B3B4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7 - Pakiet nr 7</w:t>
            </w:r>
          </w:p>
        </w:tc>
        <w:tc>
          <w:tcPr>
            <w:tcW w:w="4068" w:type="dxa"/>
            <w:shd w:val="clear" w:color="auto" w:fill="auto"/>
          </w:tcPr>
          <w:p w14:paraId="452E2F2B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7D461AF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49B440F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232D9ED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- 83.13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2BCA0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83,13</w:t>
            </w:r>
          </w:p>
        </w:tc>
      </w:tr>
      <w:tr w:rsidR="00FC3F51" w:rsidRPr="00ED440C" w14:paraId="398B450C" w14:textId="77777777" w:rsidTr="003349E9">
        <w:tc>
          <w:tcPr>
            <w:tcW w:w="2169" w:type="dxa"/>
            <w:shd w:val="clear" w:color="auto" w:fill="auto"/>
          </w:tcPr>
          <w:p w14:paraId="35B74D3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7 - Pakiet nr 7</w:t>
            </w:r>
          </w:p>
        </w:tc>
        <w:tc>
          <w:tcPr>
            <w:tcW w:w="4068" w:type="dxa"/>
            <w:shd w:val="clear" w:color="auto" w:fill="auto"/>
          </w:tcPr>
          <w:p w14:paraId="541A6869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EM Poland sp. z o.o.</w:t>
            </w:r>
          </w:p>
          <w:p w14:paraId="142462C8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Aleja Piłsudskiego 63</w:t>
            </w:r>
          </w:p>
          <w:p w14:paraId="52EE55F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shd w:val="clear" w:color="auto" w:fill="auto"/>
          </w:tcPr>
          <w:p w14:paraId="1C63DCB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- 55.52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7FE80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55,52</w:t>
            </w:r>
          </w:p>
        </w:tc>
      </w:tr>
      <w:tr w:rsidR="00FC3F51" w:rsidRPr="00ED440C" w14:paraId="4E72B114" w14:textId="77777777" w:rsidTr="003349E9">
        <w:tc>
          <w:tcPr>
            <w:tcW w:w="2169" w:type="dxa"/>
            <w:shd w:val="clear" w:color="auto" w:fill="auto"/>
          </w:tcPr>
          <w:p w14:paraId="2EE4C15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8 - Pakiet nr 8</w:t>
            </w:r>
          </w:p>
        </w:tc>
        <w:tc>
          <w:tcPr>
            <w:tcW w:w="4068" w:type="dxa"/>
            <w:shd w:val="clear" w:color="auto" w:fill="auto"/>
          </w:tcPr>
          <w:p w14:paraId="18D8FFBE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7D7E228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100BF2F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3574F72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3A4B96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539CA8DA" w14:textId="77777777" w:rsidTr="003349E9">
        <w:tc>
          <w:tcPr>
            <w:tcW w:w="2169" w:type="dxa"/>
            <w:shd w:val="clear" w:color="auto" w:fill="auto"/>
          </w:tcPr>
          <w:p w14:paraId="2100223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9 - Pakiet nr 9</w:t>
            </w:r>
          </w:p>
        </w:tc>
        <w:tc>
          <w:tcPr>
            <w:tcW w:w="4068" w:type="dxa"/>
            <w:shd w:val="clear" w:color="auto" w:fill="auto"/>
          </w:tcPr>
          <w:p w14:paraId="1D2D3235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9EBE4C2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19B3C79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20FC888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0F78DE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7876D427" w14:textId="77777777" w:rsidTr="003349E9">
        <w:tc>
          <w:tcPr>
            <w:tcW w:w="2169" w:type="dxa"/>
            <w:shd w:val="clear" w:color="auto" w:fill="auto"/>
          </w:tcPr>
          <w:p w14:paraId="3C06829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9 - Pakiet nr 9</w:t>
            </w:r>
          </w:p>
        </w:tc>
        <w:tc>
          <w:tcPr>
            <w:tcW w:w="4068" w:type="dxa"/>
            <w:shd w:val="clear" w:color="auto" w:fill="auto"/>
          </w:tcPr>
          <w:p w14:paraId="60CDD5E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INTRA-MED sp. z o.o.</w:t>
            </w:r>
          </w:p>
          <w:p w14:paraId="53946F23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Wojkowicka 23</w:t>
            </w:r>
          </w:p>
          <w:p w14:paraId="0078789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41-250 Czeladź</w:t>
            </w:r>
          </w:p>
        </w:tc>
        <w:tc>
          <w:tcPr>
            <w:tcW w:w="1985" w:type="dxa"/>
            <w:shd w:val="clear" w:color="auto" w:fill="auto"/>
          </w:tcPr>
          <w:p w14:paraId="28B721C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6CE58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14:paraId="02597375" w14:textId="77777777" w:rsidTr="003349E9">
        <w:tc>
          <w:tcPr>
            <w:tcW w:w="2169" w:type="dxa"/>
            <w:shd w:val="clear" w:color="auto" w:fill="auto"/>
          </w:tcPr>
          <w:p w14:paraId="01B5DDF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10 - Pakiet nr 10</w:t>
            </w:r>
          </w:p>
        </w:tc>
        <w:tc>
          <w:tcPr>
            <w:tcW w:w="4068" w:type="dxa"/>
            <w:shd w:val="clear" w:color="auto" w:fill="auto"/>
          </w:tcPr>
          <w:p w14:paraId="3911C784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A1FEAEB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358433A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2BBE784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99AEE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70D73FEC" w14:textId="77777777" w:rsidTr="003349E9">
        <w:tc>
          <w:tcPr>
            <w:tcW w:w="2169" w:type="dxa"/>
            <w:shd w:val="clear" w:color="auto" w:fill="auto"/>
          </w:tcPr>
          <w:p w14:paraId="3CAEFE8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11 - Pakiet nr 11</w:t>
            </w:r>
          </w:p>
        </w:tc>
        <w:tc>
          <w:tcPr>
            <w:tcW w:w="4068" w:type="dxa"/>
            <w:shd w:val="clear" w:color="auto" w:fill="auto"/>
          </w:tcPr>
          <w:p w14:paraId="2068907E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67BE266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39A95ED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31A8144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1ECE26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60AF239E" w14:textId="77777777" w:rsidTr="003349E9">
        <w:tc>
          <w:tcPr>
            <w:tcW w:w="2169" w:type="dxa"/>
            <w:shd w:val="clear" w:color="auto" w:fill="auto"/>
          </w:tcPr>
          <w:p w14:paraId="0CBC42D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11 - Pakiet nr 11</w:t>
            </w:r>
          </w:p>
        </w:tc>
        <w:tc>
          <w:tcPr>
            <w:tcW w:w="4068" w:type="dxa"/>
            <w:shd w:val="clear" w:color="auto" w:fill="auto"/>
          </w:tcPr>
          <w:p w14:paraId="2D5BE5A1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EM Poland sp. z o.o.</w:t>
            </w:r>
          </w:p>
          <w:p w14:paraId="39851094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Aleja Piłsudskiego 63</w:t>
            </w:r>
          </w:p>
          <w:p w14:paraId="40D9D55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shd w:val="clear" w:color="auto" w:fill="auto"/>
          </w:tcPr>
          <w:p w14:paraId="7FDAEAD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- 39.81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70DBDB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39,81</w:t>
            </w:r>
          </w:p>
        </w:tc>
      </w:tr>
      <w:tr w:rsidR="00FC3F51" w:rsidRPr="00ED440C" w14:paraId="41B81926" w14:textId="77777777" w:rsidTr="003349E9">
        <w:tc>
          <w:tcPr>
            <w:tcW w:w="2169" w:type="dxa"/>
            <w:shd w:val="clear" w:color="auto" w:fill="auto"/>
          </w:tcPr>
          <w:p w14:paraId="39F6540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12 - Pakiet nr 12</w:t>
            </w:r>
          </w:p>
        </w:tc>
        <w:tc>
          <w:tcPr>
            <w:tcW w:w="4068" w:type="dxa"/>
            <w:shd w:val="clear" w:color="auto" w:fill="auto"/>
          </w:tcPr>
          <w:p w14:paraId="2A0C5133" w14:textId="77777777" w:rsidR="00261FC3" w:rsidRPr="00ED440C" w:rsidRDefault="00261FC3" w:rsidP="00261FC3">
            <w:pPr>
              <w:jc w:val="both"/>
              <w:rPr>
                <w:b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Blakpol Sp. z o.o.</w:t>
            </w:r>
          </w:p>
          <w:p w14:paraId="1EABD1F4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J.J. Sniadeckich 9</w:t>
            </w:r>
          </w:p>
          <w:p w14:paraId="40A245C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42-200 Częstochowa</w:t>
            </w:r>
          </w:p>
        </w:tc>
        <w:tc>
          <w:tcPr>
            <w:tcW w:w="1985" w:type="dxa"/>
            <w:shd w:val="clear" w:color="auto" w:fill="auto"/>
          </w:tcPr>
          <w:p w14:paraId="2C5C79E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BC6D40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2F7BFB5" w14:textId="77777777" w:rsidTr="003349E9">
        <w:tc>
          <w:tcPr>
            <w:tcW w:w="2169" w:type="dxa"/>
            <w:shd w:val="clear" w:color="auto" w:fill="auto"/>
          </w:tcPr>
          <w:p w14:paraId="4EA9AC0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12 - Pakiet nr 12</w:t>
            </w:r>
          </w:p>
        </w:tc>
        <w:tc>
          <w:tcPr>
            <w:tcW w:w="4068" w:type="dxa"/>
            <w:shd w:val="clear" w:color="auto" w:fill="auto"/>
          </w:tcPr>
          <w:p w14:paraId="5E3997F4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2875ECE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7E4CE5A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6712B87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- 91.34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3C939D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91,34</w:t>
            </w:r>
          </w:p>
        </w:tc>
      </w:tr>
      <w:tr w:rsidR="00FC3F51" w:rsidRPr="00ED440C" w14:paraId="59451229" w14:textId="77777777" w:rsidTr="003349E9">
        <w:tc>
          <w:tcPr>
            <w:tcW w:w="2169" w:type="dxa"/>
            <w:shd w:val="clear" w:color="auto" w:fill="auto"/>
          </w:tcPr>
          <w:p w14:paraId="65825C2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13 - Pakiet nr 13</w:t>
            </w:r>
          </w:p>
        </w:tc>
        <w:tc>
          <w:tcPr>
            <w:tcW w:w="4068" w:type="dxa"/>
            <w:shd w:val="clear" w:color="auto" w:fill="auto"/>
          </w:tcPr>
          <w:p w14:paraId="5515C5A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3F4CFCE0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078DE95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6A3E029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5BC48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7D195312" w14:textId="77777777" w:rsidTr="003349E9">
        <w:tc>
          <w:tcPr>
            <w:tcW w:w="2169" w:type="dxa"/>
            <w:shd w:val="clear" w:color="auto" w:fill="auto"/>
          </w:tcPr>
          <w:p w14:paraId="49D6A05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14 - Pakiet nr 14</w:t>
            </w:r>
          </w:p>
        </w:tc>
        <w:tc>
          <w:tcPr>
            <w:tcW w:w="4068" w:type="dxa"/>
            <w:shd w:val="clear" w:color="auto" w:fill="auto"/>
          </w:tcPr>
          <w:p w14:paraId="0AF34CD4" w14:textId="77777777" w:rsidR="00261FC3" w:rsidRPr="00ED440C" w:rsidRDefault="00261FC3" w:rsidP="00261FC3">
            <w:pPr>
              <w:jc w:val="both"/>
              <w:rPr>
                <w:b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Blakpol Sp. z o.o.</w:t>
            </w:r>
          </w:p>
          <w:p w14:paraId="1321000C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J.J. Sniadeckich 9</w:t>
            </w:r>
          </w:p>
          <w:p w14:paraId="740B772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42-200 Częstochowa</w:t>
            </w:r>
          </w:p>
        </w:tc>
        <w:tc>
          <w:tcPr>
            <w:tcW w:w="1985" w:type="dxa"/>
            <w:shd w:val="clear" w:color="auto" w:fill="auto"/>
          </w:tcPr>
          <w:p w14:paraId="76E6956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EEEBC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0A14853C" w14:textId="77777777" w:rsidTr="003349E9">
        <w:tc>
          <w:tcPr>
            <w:tcW w:w="2169" w:type="dxa"/>
            <w:shd w:val="clear" w:color="auto" w:fill="auto"/>
          </w:tcPr>
          <w:p w14:paraId="4F94E34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14 - Pakiet nr 14</w:t>
            </w:r>
          </w:p>
        </w:tc>
        <w:tc>
          <w:tcPr>
            <w:tcW w:w="4068" w:type="dxa"/>
            <w:shd w:val="clear" w:color="auto" w:fill="auto"/>
          </w:tcPr>
          <w:p w14:paraId="1DDF2F6C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62B10E9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0D3489D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3398FD1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- 73.18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31F1C3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73,18</w:t>
            </w:r>
          </w:p>
        </w:tc>
      </w:tr>
      <w:tr w:rsidR="00FC3F51" w:rsidRPr="00ED440C" w14:paraId="4296D707" w14:textId="77777777" w:rsidTr="003349E9">
        <w:tc>
          <w:tcPr>
            <w:tcW w:w="2169" w:type="dxa"/>
            <w:shd w:val="clear" w:color="auto" w:fill="auto"/>
          </w:tcPr>
          <w:p w14:paraId="5047F58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15 - Pakiet nr 15</w:t>
            </w:r>
          </w:p>
        </w:tc>
        <w:tc>
          <w:tcPr>
            <w:tcW w:w="4068" w:type="dxa"/>
            <w:shd w:val="clear" w:color="auto" w:fill="auto"/>
          </w:tcPr>
          <w:p w14:paraId="73A35F16" w14:textId="349A6B56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264F5B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14:paraId="46B8A4E3" w14:textId="77777777" w:rsidR="00264F5B" w:rsidRPr="00ED440C" w:rsidRDefault="00264F5B" w:rsidP="00264F5B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14:paraId="2060B49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38FC2EF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3739B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6692BAC0" w14:textId="77777777" w:rsidTr="003349E9">
        <w:tc>
          <w:tcPr>
            <w:tcW w:w="2169" w:type="dxa"/>
            <w:shd w:val="clear" w:color="auto" w:fill="auto"/>
          </w:tcPr>
          <w:p w14:paraId="2FC3F99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15 - Pakiet nr 15</w:t>
            </w:r>
          </w:p>
        </w:tc>
        <w:tc>
          <w:tcPr>
            <w:tcW w:w="4068" w:type="dxa"/>
            <w:shd w:val="clear" w:color="auto" w:fill="auto"/>
          </w:tcPr>
          <w:p w14:paraId="0C4AEBB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3141F831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4ADB3D6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57D05F5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- 98.43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E60675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98,43</w:t>
            </w:r>
          </w:p>
        </w:tc>
      </w:tr>
      <w:tr w:rsidR="00FC3F51" w:rsidRPr="00ED440C" w14:paraId="32411F21" w14:textId="77777777" w:rsidTr="003349E9">
        <w:tc>
          <w:tcPr>
            <w:tcW w:w="2169" w:type="dxa"/>
            <w:shd w:val="clear" w:color="auto" w:fill="auto"/>
          </w:tcPr>
          <w:p w14:paraId="2613488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15 - Pakiet nr 15</w:t>
            </w:r>
          </w:p>
        </w:tc>
        <w:tc>
          <w:tcPr>
            <w:tcW w:w="4068" w:type="dxa"/>
            <w:shd w:val="clear" w:color="auto" w:fill="auto"/>
          </w:tcPr>
          <w:p w14:paraId="4CD1D7F4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95689FA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77F8099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0194FAE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1 - Cena - 43.97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69BB3E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43,97</w:t>
            </w:r>
          </w:p>
        </w:tc>
      </w:tr>
      <w:tr w:rsidR="00FC3F51" w:rsidRPr="00ED440C" w14:paraId="39C45B98" w14:textId="77777777" w:rsidTr="003349E9">
        <w:tc>
          <w:tcPr>
            <w:tcW w:w="2169" w:type="dxa"/>
            <w:shd w:val="clear" w:color="auto" w:fill="auto"/>
          </w:tcPr>
          <w:p w14:paraId="0753FF9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14:paraId="3C8226F1" w14:textId="4A175F73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DC1657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14:paraId="681CBD85" w14:textId="1E8FA2E8" w:rsidR="00FC3F51" w:rsidRPr="00ED440C" w:rsidRDefault="00DC1657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14:paraId="319F8C9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50E0EDD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125143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50,00</w:t>
            </w:r>
          </w:p>
        </w:tc>
      </w:tr>
      <w:tr w:rsidR="00FC3F51" w:rsidRPr="00ED440C" w14:paraId="65ECFC6F" w14:textId="77777777" w:rsidTr="003349E9">
        <w:tc>
          <w:tcPr>
            <w:tcW w:w="2169" w:type="dxa"/>
            <w:shd w:val="clear" w:color="auto" w:fill="auto"/>
          </w:tcPr>
          <w:p w14:paraId="3CFAB16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14:paraId="7874BEC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MEDICA Spółka Jawna , J. Chodacki, M.Chodacki, A. Misztal</w:t>
            </w:r>
          </w:p>
          <w:p w14:paraId="31C84DAF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Przemysłowa 4a</w:t>
            </w:r>
          </w:p>
          <w:p w14:paraId="6C59079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59-300 LUBIN</w:t>
            </w:r>
          </w:p>
        </w:tc>
        <w:tc>
          <w:tcPr>
            <w:tcW w:w="1985" w:type="dxa"/>
            <w:shd w:val="clear" w:color="auto" w:fill="auto"/>
          </w:tcPr>
          <w:p w14:paraId="2E86187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65153F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5CC58B84" w14:textId="77777777" w:rsidTr="003349E9">
        <w:tc>
          <w:tcPr>
            <w:tcW w:w="2169" w:type="dxa"/>
            <w:shd w:val="clear" w:color="auto" w:fill="auto"/>
          </w:tcPr>
          <w:p w14:paraId="4F9D136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14:paraId="57FE3188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4DBF0373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33F432D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3A4F105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- 87.92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28FDB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87,92</w:t>
            </w:r>
          </w:p>
        </w:tc>
      </w:tr>
      <w:tr w:rsidR="00FC3F51" w:rsidRPr="00ED440C" w14:paraId="17996D27" w14:textId="77777777" w:rsidTr="003349E9">
        <w:tc>
          <w:tcPr>
            <w:tcW w:w="2169" w:type="dxa"/>
            <w:shd w:val="clear" w:color="auto" w:fill="auto"/>
          </w:tcPr>
          <w:p w14:paraId="2186215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16 - Pakiet nr 16</w:t>
            </w:r>
          </w:p>
        </w:tc>
        <w:tc>
          <w:tcPr>
            <w:tcW w:w="4068" w:type="dxa"/>
            <w:shd w:val="clear" w:color="auto" w:fill="auto"/>
          </w:tcPr>
          <w:p w14:paraId="31B8FC84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0BC107F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69D1A8F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2B4CA50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- 71.43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33949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71,43</w:t>
            </w:r>
          </w:p>
        </w:tc>
      </w:tr>
      <w:tr w:rsidR="00FC3F51" w:rsidRPr="00ED440C" w14:paraId="5F358E60" w14:textId="77777777" w:rsidTr="003349E9">
        <w:tc>
          <w:tcPr>
            <w:tcW w:w="2169" w:type="dxa"/>
            <w:shd w:val="clear" w:color="auto" w:fill="auto"/>
          </w:tcPr>
          <w:p w14:paraId="73FD3D8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14:paraId="552DF4AD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INTRA-MED sp. z o.o.</w:t>
            </w:r>
          </w:p>
          <w:p w14:paraId="5F107746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Wojkowicka 23</w:t>
            </w:r>
          </w:p>
          <w:p w14:paraId="15BC9DE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41-250 Czeladź</w:t>
            </w:r>
          </w:p>
        </w:tc>
        <w:tc>
          <w:tcPr>
            <w:tcW w:w="1985" w:type="dxa"/>
            <w:shd w:val="clear" w:color="auto" w:fill="auto"/>
          </w:tcPr>
          <w:p w14:paraId="0001BEB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D731A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1FE088D1" w14:textId="77777777" w:rsidTr="003349E9">
        <w:tc>
          <w:tcPr>
            <w:tcW w:w="2169" w:type="dxa"/>
            <w:shd w:val="clear" w:color="auto" w:fill="auto"/>
          </w:tcPr>
          <w:p w14:paraId="24A3F01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14:paraId="403E5575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32613EB3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57AF20A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7484BFB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- 92.23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BCDFC0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92,23</w:t>
            </w:r>
          </w:p>
        </w:tc>
      </w:tr>
      <w:tr w:rsidR="00FC3F51" w:rsidRPr="00ED440C" w14:paraId="66F9BF3E" w14:textId="77777777" w:rsidTr="003349E9">
        <w:tc>
          <w:tcPr>
            <w:tcW w:w="2169" w:type="dxa"/>
            <w:shd w:val="clear" w:color="auto" w:fill="auto"/>
          </w:tcPr>
          <w:p w14:paraId="03ED790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14:paraId="4848660B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C7F9ACD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6662660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67F176F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- 62.15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6E63DC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62,15</w:t>
            </w:r>
          </w:p>
        </w:tc>
      </w:tr>
      <w:tr w:rsidR="00FC3F51" w:rsidRPr="00ED440C" w14:paraId="32ADC343" w14:textId="77777777" w:rsidTr="003349E9">
        <w:tc>
          <w:tcPr>
            <w:tcW w:w="2169" w:type="dxa"/>
            <w:shd w:val="clear" w:color="auto" w:fill="auto"/>
          </w:tcPr>
          <w:p w14:paraId="162AA2F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17 - Pakiet nr 17</w:t>
            </w:r>
          </w:p>
        </w:tc>
        <w:tc>
          <w:tcPr>
            <w:tcW w:w="4068" w:type="dxa"/>
            <w:shd w:val="clear" w:color="auto" w:fill="auto"/>
          </w:tcPr>
          <w:p w14:paraId="7CB99CDD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EM Poland sp. z o.o.</w:t>
            </w:r>
          </w:p>
          <w:p w14:paraId="77C3B5A8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Aleja Piłsudskiego 63</w:t>
            </w:r>
          </w:p>
          <w:p w14:paraId="2A1CD31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05-070 Sulejówek</w:t>
            </w:r>
          </w:p>
        </w:tc>
        <w:tc>
          <w:tcPr>
            <w:tcW w:w="1985" w:type="dxa"/>
            <w:shd w:val="clear" w:color="auto" w:fill="auto"/>
          </w:tcPr>
          <w:p w14:paraId="2EDBB45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- 33.75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3096F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33,75</w:t>
            </w:r>
          </w:p>
        </w:tc>
      </w:tr>
      <w:tr w:rsidR="00FC3F51" w:rsidRPr="00ED440C" w14:paraId="2583E5B3" w14:textId="77777777" w:rsidTr="003349E9">
        <w:tc>
          <w:tcPr>
            <w:tcW w:w="2169" w:type="dxa"/>
            <w:shd w:val="clear" w:color="auto" w:fill="auto"/>
          </w:tcPr>
          <w:p w14:paraId="4F28B64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18 - Pakiet nr 18</w:t>
            </w:r>
          </w:p>
        </w:tc>
        <w:tc>
          <w:tcPr>
            <w:tcW w:w="4068" w:type="dxa"/>
            <w:shd w:val="clear" w:color="auto" w:fill="auto"/>
          </w:tcPr>
          <w:p w14:paraId="67E6CDC9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1C71971A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4CBE765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41CDF24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409AD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0D54FAD5" w14:textId="77777777" w:rsidTr="003349E9">
        <w:tc>
          <w:tcPr>
            <w:tcW w:w="2169" w:type="dxa"/>
            <w:shd w:val="clear" w:color="auto" w:fill="auto"/>
          </w:tcPr>
          <w:p w14:paraId="500FD22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19 - Pakiet nr 19</w:t>
            </w:r>
          </w:p>
        </w:tc>
        <w:tc>
          <w:tcPr>
            <w:tcW w:w="4068" w:type="dxa"/>
            <w:shd w:val="clear" w:color="auto" w:fill="auto"/>
          </w:tcPr>
          <w:p w14:paraId="09FEF380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Promedica s.c. Waldemar Biegalski Marcin Urban</w:t>
            </w:r>
          </w:p>
          <w:p w14:paraId="14D01F3D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Grudziądzka 159A</w:t>
            </w:r>
          </w:p>
          <w:p w14:paraId="0F4B214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5049856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8E9E20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635BE23D" w14:textId="77777777" w:rsidTr="003349E9">
        <w:tc>
          <w:tcPr>
            <w:tcW w:w="2169" w:type="dxa"/>
            <w:shd w:val="clear" w:color="auto" w:fill="auto"/>
          </w:tcPr>
          <w:p w14:paraId="1027829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19 - Pakiet nr 19</w:t>
            </w:r>
          </w:p>
        </w:tc>
        <w:tc>
          <w:tcPr>
            <w:tcW w:w="4068" w:type="dxa"/>
            <w:shd w:val="clear" w:color="auto" w:fill="auto"/>
          </w:tcPr>
          <w:p w14:paraId="56CA9494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Neomed</w:t>
            </w:r>
          </w:p>
          <w:p w14:paraId="34B2DFE9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Kajki 18</w:t>
            </w:r>
          </w:p>
          <w:p w14:paraId="4D44C7E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05-501 Piaseczno</w:t>
            </w:r>
          </w:p>
        </w:tc>
        <w:tc>
          <w:tcPr>
            <w:tcW w:w="1985" w:type="dxa"/>
            <w:shd w:val="clear" w:color="auto" w:fill="auto"/>
          </w:tcPr>
          <w:p w14:paraId="62B6F0F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- 99.00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463494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99,00</w:t>
            </w:r>
          </w:p>
        </w:tc>
      </w:tr>
      <w:tr w:rsidR="00FC3F51" w:rsidRPr="00ED440C" w14:paraId="3494BAAA" w14:textId="77777777" w:rsidTr="003349E9">
        <w:tc>
          <w:tcPr>
            <w:tcW w:w="2169" w:type="dxa"/>
            <w:shd w:val="clear" w:color="auto" w:fill="auto"/>
          </w:tcPr>
          <w:p w14:paraId="57031B2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20 - Pakiet nr 20</w:t>
            </w:r>
          </w:p>
        </w:tc>
        <w:tc>
          <w:tcPr>
            <w:tcW w:w="4068" w:type="dxa"/>
            <w:shd w:val="clear" w:color="auto" w:fill="auto"/>
          </w:tcPr>
          <w:p w14:paraId="2D35443E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6F87C447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4681DC1E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7EE63C5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A5E6D1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5DA579DB" w14:textId="77777777" w:rsidTr="003349E9">
        <w:tc>
          <w:tcPr>
            <w:tcW w:w="2169" w:type="dxa"/>
            <w:shd w:val="clear" w:color="auto" w:fill="auto"/>
          </w:tcPr>
          <w:p w14:paraId="48C9E45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20 - Pakiet nr 20</w:t>
            </w:r>
          </w:p>
        </w:tc>
        <w:tc>
          <w:tcPr>
            <w:tcW w:w="4068" w:type="dxa"/>
            <w:shd w:val="clear" w:color="auto" w:fill="auto"/>
          </w:tcPr>
          <w:p w14:paraId="04491275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Smith&amp;Nephew Sp. z o.o.</w:t>
            </w:r>
          </w:p>
          <w:p w14:paraId="0255BEDE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Osmańska 12</w:t>
            </w:r>
          </w:p>
          <w:p w14:paraId="2E87EC2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02-823 Warszawa</w:t>
            </w:r>
          </w:p>
        </w:tc>
        <w:tc>
          <w:tcPr>
            <w:tcW w:w="1985" w:type="dxa"/>
            <w:shd w:val="clear" w:color="auto" w:fill="auto"/>
          </w:tcPr>
          <w:p w14:paraId="2F7B025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- 57.00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5853F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57,00</w:t>
            </w:r>
          </w:p>
        </w:tc>
      </w:tr>
      <w:tr w:rsidR="00FC3F51" w:rsidRPr="00ED440C" w14:paraId="42E7087F" w14:textId="77777777" w:rsidTr="003349E9">
        <w:tc>
          <w:tcPr>
            <w:tcW w:w="2169" w:type="dxa"/>
            <w:shd w:val="clear" w:color="auto" w:fill="auto"/>
          </w:tcPr>
          <w:p w14:paraId="3040BAB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22 - Pakiet nr 22</w:t>
            </w:r>
          </w:p>
        </w:tc>
        <w:tc>
          <w:tcPr>
            <w:tcW w:w="4068" w:type="dxa"/>
            <w:shd w:val="clear" w:color="auto" w:fill="auto"/>
          </w:tcPr>
          <w:p w14:paraId="3E472D55" w14:textId="28D70FE0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576778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14:paraId="4BA2FA95" w14:textId="2C70ADA3" w:rsidR="00FC3F51" w:rsidRPr="00ED440C" w:rsidRDefault="00576778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14:paraId="467404C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6BE7967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851799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9559CE0" w14:textId="77777777" w:rsidTr="003349E9">
        <w:tc>
          <w:tcPr>
            <w:tcW w:w="2169" w:type="dxa"/>
            <w:shd w:val="clear" w:color="auto" w:fill="auto"/>
          </w:tcPr>
          <w:p w14:paraId="343DC7A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22 - Pakiet nr 22</w:t>
            </w:r>
          </w:p>
        </w:tc>
        <w:tc>
          <w:tcPr>
            <w:tcW w:w="4068" w:type="dxa"/>
            <w:shd w:val="clear" w:color="auto" w:fill="auto"/>
          </w:tcPr>
          <w:p w14:paraId="41213180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3174E18E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6BFDC73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01CFB55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- 82.92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6D6F5A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82,92</w:t>
            </w:r>
          </w:p>
        </w:tc>
      </w:tr>
      <w:tr w:rsidR="00FC3F51" w:rsidRPr="00ED440C" w14:paraId="45EA4477" w14:textId="77777777" w:rsidTr="003349E9">
        <w:tc>
          <w:tcPr>
            <w:tcW w:w="2169" w:type="dxa"/>
            <w:shd w:val="clear" w:color="auto" w:fill="auto"/>
          </w:tcPr>
          <w:p w14:paraId="24700B4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23 - Pakiet nr 23</w:t>
            </w:r>
          </w:p>
        </w:tc>
        <w:tc>
          <w:tcPr>
            <w:tcW w:w="4068" w:type="dxa"/>
            <w:shd w:val="clear" w:color="auto" w:fill="auto"/>
          </w:tcPr>
          <w:p w14:paraId="796E5F36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zo.o.</w:t>
            </w:r>
          </w:p>
          <w:p w14:paraId="5B5E777F" w14:textId="77777777" w:rsidR="00576778" w:rsidRPr="00ED440C" w:rsidRDefault="00576778" w:rsidP="0057677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14:paraId="486FD79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05AE5FA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991C95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755A39D1" w14:textId="77777777" w:rsidTr="003349E9">
        <w:tc>
          <w:tcPr>
            <w:tcW w:w="2169" w:type="dxa"/>
            <w:shd w:val="clear" w:color="auto" w:fill="auto"/>
          </w:tcPr>
          <w:p w14:paraId="475155E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24 - Pakiet nr 24</w:t>
            </w:r>
          </w:p>
        </w:tc>
        <w:tc>
          <w:tcPr>
            <w:tcW w:w="4068" w:type="dxa"/>
            <w:shd w:val="clear" w:color="auto" w:fill="auto"/>
          </w:tcPr>
          <w:p w14:paraId="32D70FB2" w14:textId="77777777" w:rsidR="00261FC3" w:rsidRPr="00ED440C" w:rsidRDefault="00261FC3" w:rsidP="00261FC3">
            <w:pPr>
              <w:jc w:val="both"/>
              <w:rPr>
                <w:b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Blakpol Sp. z o.o.</w:t>
            </w:r>
          </w:p>
          <w:p w14:paraId="5EE4D340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J.J. Sniadeckich 9</w:t>
            </w:r>
          </w:p>
          <w:p w14:paraId="0B89174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42-200 Częstochowa</w:t>
            </w:r>
          </w:p>
        </w:tc>
        <w:tc>
          <w:tcPr>
            <w:tcW w:w="1985" w:type="dxa"/>
            <w:shd w:val="clear" w:color="auto" w:fill="auto"/>
          </w:tcPr>
          <w:p w14:paraId="254E5D7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63E523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492F2E47" w14:textId="77777777" w:rsidTr="003349E9">
        <w:tc>
          <w:tcPr>
            <w:tcW w:w="2169" w:type="dxa"/>
            <w:shd w:val="clear" w:color="auto" w:fill="auto"/>
          </w:tcPr>
          <w:p w14:paraId="2168F96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24 - Pakiet nr 24</w:t>
            </w:r>
          </w:p>
        </w:tc>
        <w:tc>
          <w:tcPr>
            <w:tcW w:w="4068" w:type="dxa"/>
            <w:shd w:val="clear" w:color="auto" w:fill="auto"/>
          </w:tcPr>
          <w:p w14:paraId="53354653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3DD7D0CB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1B71D22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7897731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- 81.92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27F6AD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81,92</w:t>
            </w:r>
          </w:p>
        </w:tc>
      </w:tr>
      <w:tr w:rsidR="00FC3F51" w:rsidRPr="00ED440C" w14:paraId="76F6F5FF" w14:textId="77777777" w:rsidTr="003349E9">
        <w:tc>
          <w:tcPr>
            <w:tcW w:w="2169" w:type="dxa"/>
            <w:shd w:val="clear" w:color="auto" w:fill="auto"/>
          </w:tcPr>
          <w:p w14:paraId="320F350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25 - Pakiet nr 25</w:t>
            </w:r>
          </w:p>
        </w:tc>
        <w:tc>
          <w:tcPr>
            <w:tcW w:w="4068" w:type="dxa"/>
            <w:shd w:val="clear" w:color="auto" w:fill="auto"/>
          </w:tcPr>
          <w:p w14:paraId="0C733D12" w14:textId="777AFA3C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576778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14:paraId="521B2C2F" w14:textId="77777777" w:rsidR="00576778" w:rsidRPr="00ED440C" w:rsidRDefault="00576778" w:rsidP="0057677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Żeromskiego 17</w:t>
            </w:r>
          </w:p>
          <w:p w14:paraId="15FFC19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0FB39FF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- 72.99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CB133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72,99</w:t>
            </w:r>
          </w:p>
        </w:tc>
      </w:tr>
      <w:tr w:rsidR="00FC3F51" w:rsidRPr="00ED440C" w14:paraId="26CF51A4" w14:textId="77777777" w:rsidTr="003349E9">
        <w:tc>
          <w:tcPr>
            <w:tcW w:w="2169" w:type="dxa"/>
            <w:shd w:val="clear" w:color="auto" w:fill="auto"/>
          </w:tcPr>
          <w:p w14:paraId="7B483D3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25 - Pakiet nr 25</w:t>
            </w:r>
          </w:p>
        </w:tc>
        <w:tc>
          <w:tcPr>
            <w:tcW w:w="4068" w:type="dxa"/>
            <w:shd w:val="clear" w:color="auto" w:fill="auto"/>
          </w:tcPr>
          <w:p w14:paraId="1D61FB8B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2FBC7C1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202B232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31F0B2E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B83E1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2DA51694" w14:textId="77777777" w:rsidTr="003349E9">
        <w:tc>
          <w:tcPr>
            <w:tcW w:w="2169" w:type="dxa"/>
            <w:shd w:val="clear" w:color="auto" w:fill="auto"/>
          </w:tcPr>
          <w:p w14:paraId="7A7BC0A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26 - Pakiet nr 26</w:t>
            </w:r>
          </w:p>
        </w:tc>
        <w:tc>
          <w:tcPr>
            <w:tcW w:w="4068" w:type="dxa"/>
            <w:shd w:val="clear" w:color="auto" w:fill="auto"/>
          </w:tcPr>
          <w:p w14:paraId="789A3907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Quality Pack sp. z o.o.</w:t>
            </w:r>
          </w:p>
          <w:p w14:paraId="4F8ABFA6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14:paraId="18E711C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14:paraId="73A0F9C5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9AE08C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DDAFBD2" w14:textId="77777777" w:rsidTr="003349E9">
        <w:tc>
          <w:tcPr>
            <w:tcW w:w="2169" w:type="dxa"/>
            <w:shd w:val="clear" w:color="auto" w:fill="auto"/>
          </w:tcPr>
          <w:p w14:paraId="315FFCB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26 - Pakiet nr 26</w:t>
            </w:r>
          </w:p>
        </w:tc>
        <w:tc>
          <w:tcPr>
            <w:tcW w:w="4068" w:type="dxa"/>
            <w:shd w:val="clear" w:color="auto" w:fill="auto"/>
          </w:tcPr>
          <w:p w14:paraId="4A6DD7DF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72FF65BB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Moniuszki 14</w:t>
            </w:r>
          </w:p>
          <w:p w14:paraId="4AEEA5A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4056C9A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838D92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14:paraId="0C2637B7" w14:textId="77777777" w:rsidTr="003349E9">
        <w:tc>
          <w:tcPr>
            <w:tcW w:w="2169" w:type="dxa"/>
            <w:shd w:val="clear" w:color="auto" w:fill="auto"/>
          </w:tcPr>
          <w:p w14:paraId="14FB82B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27 - Pakiet nr 27</w:t>
            </w:r>
          </w:p>
        </w:tc>
        <w:tc>
          <w:tcPr>
            <w:tcW w:w="4068" w:type="dxa"/>
            <w:shd w:val="clear" w:color="auto" w:fill="auto"/>
          </w:tcPr>
          <w:p w14:paraId="0FD1FDF3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Quality Pack sp. z o.o.</w:t>
            </w:r>
          </w:p>
          <w:p w14:paraId="0607FC7E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14:paraId="7B6E1D8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14:paraId="4A6EAC6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D83998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8E41F90" w14:textId="77777777" w:rsidTr="003349E9">
        <w:tc>
          <w:tcPr>
            <w:tcW w:w="2169" w:type="dxa"/>
            <w:shd w:val="clear" w:color="auto" w:fill="auto"/>
          </w:tcPr>
          <w:p w14:paraId="3134238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27 - Pakiet nr 27</w:t>
            </w:r>
          </w:p>
        </w:tc>
        <w:tc>
          <w:tcPr>
            <w:tcW w:w="4068" w:type="dxa"/>
            <w:shd w:val="clear" w:color="auto" w:fill="auto"/>
          </w:tcPr>
          <w:p w14:paraId="3842ABEF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70CABFC5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Moniuszki 14</w:t>
            </w:r>
          </w:p>
          <w:p w14:paraId="2D2BE18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0776CBF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7A60E5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14:paraId="01E86227" w14:textId="77777777" w:rsidTr="003349E9">
        <w:tc>
          <w:tcPr>
            <w:tcW w:w="2169" w:type="dxa"/>
            <w:shd w:val="clear" w:color="auto" w:fill="auto"/>
          </w:tcPr>
          <w:p w14:paraId="229BA03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29 - Pakiet nr 29</w:t>
            </w:r>
          </w:p>
        </w:tc>
        <w:tc>
          <w:tcPr>
            <w:tcW w:w="4068" w:type="dxa"/>
            <w:shd w:val="clear" w:color="auto" w:fill="auto"/>
          </w:tcPr>
          <w:p w14:paraId="475E5411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Quality Pack sp. z o.o.</w:t>
            </w:r>
          </w:p>
          <w:p w14:paraId="08CBF435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14:paraId="13645B8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14:paraId="0C187F2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D28942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48315040" w14:textId="77777777" w:rsidTr="003349E9">
        <w:tc>
          <w:tcPr>
            <w:tcW w:w="2169" w:type="dxa"/>
            <w:shd w:val="clear" w:color="auto" w:fill="auto"/>
          </w:tcPr>
          <w:p w14:paraId="6DB93E4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31 - Pakiet nr 31</w:t>
            </w:r>
          </w:p>
        </w:tc>
        <w:tc>
          <w:tcPr>
            <w:tcW w:w="4068" w:type="dxa"/>
            <w:shd w:val="clear" w:color="auto" w:fill="auto"/>
          </w:tcPr>
          <w:p w14:paraId="76977CDD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C9E1E5A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48FF241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7F190F9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786115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5254B766" w14:textId="77777777" w:rsidTr="003349E9">
        <w:tc>
          <w:tcPr>
            <w:tcW w:w="2169" w:type="dxa"/>
            <w:shd w:val="clear" w:color="auto" w:fill="auto"/>
          </w:tcPr>
          <w:p w14:paraId="26E0773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32 - Pakiet nr 32</w:t>
            </w:r>
          </w:p>
        </w:tc>
        <w:tc>
          <w:tcPr>
            <w:tcW w:w="4068" w:type="dxa"/>
            <w:shd w:val="clear" w:color="auto" w:fill="auto"/>
          </w:tcPr>
          <w:p w14:paraId="0C49B21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Quality Pack sp. z o.o.</w:t>
            </w:r>
          </w:p>
          <w:p w14:paraId="0242495E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14:paraId="44055E4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14:paraId="1CFEE6C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7F2A6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13C5A8AE" w14:textId="77777777" w:rsidTr="003349E9">
        <w:tc>
          <w:tcPr>
            <w:tcW w:w="2169" w:type="dxa"/>
            <w:shd w:val="clear" w:color="auto" w:fill="auto"/>
          </w:tcPr>
          <w:p w14:paraId="170CAFE1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33 - Pakiet nr 33</w:t>
            </w:r>
          </w:p>
        </w:tc>
        <w:tc>
          <w:tcPr>
            <w:tcW w:w="4068" w:type="dxa"/>
            <w:shd w:val="clear" w:color="auto" w:fill="auto"/>
          </w:tcPr>
          <w:p w14:paraId="5CC40CD3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Quality Pack sp. z o.o.</w:t>
            </w:r>
          </w:p>
          <w:p w14:paraId="682CDC6E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Jana III Sobieskiego 334</w:t>
            </w:r>
          </w:p>
          <w:p w14:paraId="1C1169B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42-580 Wojkowice</w:t>
            </w:r>
          </w:p>
        </w:tc>
        <w:tc>
          <w:tcPr>
            <w:tcW w:w="1985" w:type="dxa"/>
            <w:shd w:val="clear" w:color="auto" w:fill="auto"/>
          </w:tcPr>
          <w:p w14:paraId="6312423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3078E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7BCD2F30" w14:textId="77777777" w:rsidTr="003349E9">
        <w:tc>
          <w:tcPr>
            <w:tcW w:w="2169" w:type="dxa"/>
            <w:shd w:val="clear" w:color="auto" w:fill="auto"/>
          </w:tcPr>
          <w:p w14:paraId="20E4E9B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33 - Pakiet nr 33</w:t>
            </w:r>
          </w:p>
        </w:tc>
        <w:tc>
          <w:tcPr>
            <w:tcW w:w="4068" w:type="dxa"/>
            <w:shd w:val="clear" w:color="auto" w:fill="auto"/>
          </w:tcPr>
          <w:p w14:paraId="08E7B8ED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3CAE1797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Moniuszki 14</w:t>
            </w:r>
          </w:p>
          <w:p w14:paraId="7DCBDE3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1119909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CE72B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0,00</w:t>
            </w:r>
          </w:p>
        </w:tc>
      </w:tr>
      <w:tr w:rsidR="00FC3F51" w:rsidRPr="00ED440C" w14:paraId="4E09CC73" w14:textId="77777777" w:rsidTr="003349E9">
        <w:tc>
          <w:tcPr>
            <w:tcW w:w="2169" w:type="dxa"/>
            <w:shd w:val="clear" w:color="auto" w:fill="auto"/>
          </w:tcPr>
          <w:p w14:paraId="09984B1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34 - Pakiet nr 34</w:t>
            </w:r>
          </w:p>
        </w:tc>
        <w:tc>
          <w:tcPr>
            <w:tcW w:w="4068" w:type="dxa"/>
            <w:shd w:val="clear" w:color="auto" w:fill="auto"/>
          </w:tcPr>
          <w:p w14:paraId="32854E34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Kliniki Naczyniowo Kardiologiczne KNK sp. z o.o.</w:t>
            </w:r>
          </w:p>
          <w:p w14:paraId="3F15F81C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Rakoniewicka 23A</w:t>
            </w:r>
          </w:p>
          <w:p w14:paraId="48DC0E2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60-111 Poznań</w:t>
            </w:r>
          </w:p>
        </w:tc>
        <w:tc>
          <w:tcPr>
            <w:tcW w:w="1985" w:type="dxa"/>
            <w:shd w:val="clear" w:color="auto" w:fill="auto"/>
          </w:tcPr>
          <w:p w14:paraId="3D16FE8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2F4228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05536347" w14:textId="77777777" w:rsidTr="003349E9">
        <w:tc>
          <w:tcPr>
            <w:tcW w:w="2169" w:type="dxa"/>
            <w:shd w:val="clear" w:color="auto" w:fill="auto"/>
          </w:tcPr>
          <w:p w14:paraId="68F5426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35 - Pakiet nr 35</w:t>
            </w:r>
          </w:p>
        </w:tc>
        <w:tc>
          <w:tcPr>
            <w:tcW w:w="4068" w:type="dxa"/>
            <w:shd w:val="clear" w:color="auto" w:fill="auto"/>
          </w:tcPr>
          <w:p w14:paraId="24012F1A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C78CF70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21BAD11C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16F4D55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97752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51E75837" w14:textId="77777777" w:rsidTr="003349E9">
        <w:tc>
          <w:tcPr>
            <w:tcW w:w="2169" w:type="dxa"/>
            <w:shd w:val="clear" w:color="auto" w:fill="auto"/>
          </w:tcPr>
          <w:p w14:paraId="6B14502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36 - Pakiet nr 36</w:t>
            </w:r>
          </w:p>
        </w:tc>
        <w:tc>
          <w:tcPr>
            <w:tcW w:w="4068" w:type="dxa"/>
            <w:shd w:val="clear" w:color="auto" w:fill="auto"/>
          </w:tcPr>
          <w:p w14:paraId="05535B82" w14:textId="43DED6F8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Paul Hartmann Polska Sp. z</w:t>
            </w:r>
            <w:r w:rsidR="00576778" w:rsidRPr="00ED440C">
              <w:rPr>
                <w:b/>
                <w:bCs/>
                <w:sz w:val="20"/>
                <w:szCs w:val="20"/>
              </w:rPr>
              <w:t xml:space="preserve"> </w:t>
            </w:r>
            <w:r w:rsidRPr="00ED440C">
              <w:rPr>
                <w:b/>
                <w:bCs/>
                <w:sz w:val="20"/>
                <w:szCs w:val="20"/>
              </w:rPr>
              <w:t>o.o.</w:t>
            </w:r>
          </w:p>
          <w:p w14:paraId="69EA4964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Partyzancka 133/151</w:t>
            </w:r>
          </w:p>
          <w:p w14:paraId="5C0E5FE3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95-200 Pabianice</w:t>
            </w:r>
          </w:p>
        </w:tc>
        <w:tc>
          <w:tcPr>
            <w:tcW w:w="1985" w:type="dxa"/>
            <w:shd w:val="clear" w:color="auto" w:fill="auto"/>
          </w:tcPr>
          <w:p w14:paraId="2E816A2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D1EFC0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433B67DC" w14:textId="77777777" w:rsidTr="003349E9">
        <w:tc>
          <w:tcPr>
            <w:tcW w:w="2169" w:type="dxa"/>
            <w:shd w:val="clear" w:color="auto" w:fill="auto"/>
          </w:tcPr>
          <w:p w14:paraId="33300A0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36 - Pakiet nr 36</w:t>
            </w:r>
          </w:p>
        </w:tc>
        <w:tc>
          <w:tcPr>
            <w:tcW w:w="4068" w:type="dxa"/>
            <w:shd w:val="clear" w:color="auto" w:fill="auto"/>
          </w:tcPr>
          <w:p w14:paraId="54FE66EB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3EBF292D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469B7B17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55CDEFB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- 87.10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72B29F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87,10</w:t>
            </w:r>
          </w:p>
        </w:tc>
      </w:tr>
      <w:tr w:rsidR="00FC3F51" w:rsidRPr="00ED440C" w14:paraId="4520775A" w14:textId="77777777" w:rsidTr="003349E9">
        <w:tc>
          <w:tcPr>
            <w:tcW w:w="2169" w:type="dxa"/>
            <w:shd w:val="clear" w:color="auto" w:fill="auto"/>
          </w:tcPr>
          <w:p w14:paraId="590C448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36 - Pakiet nr 36</w:t>
            </w:r>
          </w:p>
        </w:tc>
        <w:tc>
          <w:tcPr>
            <w:tcW w:w="4068" w:type="dxa"/>
            <w:shd w:val="clear" w:color="auto" w:fill="auto"/>
          </w:tcPr>
          <w:p w14:paraId="46AEC910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INTRA-MED sp. z o.o.</w:t>
            </w:r>
          </w:p>
          <w:p w14:paraId="3A643D9C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Wojkowicka 23</w:t>
            </w:r>
          </w:p>
          <w:p w14:paraId="329C587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41-250 Czeladź</w:t>
            </w:r>
          </w:p>
        </w:tc>
        <w:tc>
          <w:tcPr>
            <w:tcW w:w="1985" w:type="dxa"/>
            <w:shd w:val="clear" w:color="auto" w:fill="auto"/>
          </w:tcPr>
          <w:p w14:paraId="32FBDD4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- 56.84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6497CE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56,84</w:t>
            </w:r>
          </w:p>
        </w:tc>
      </w:tr>
      <w:tr w:rsidR="00FC3F51" w:rsidRPr="00ED440C" w14:paraId="498958AA" w14:textId="77777777" w:rsidTr="003349E9">
        <w:tc>
          <w:tcPr>
            <w:tcW w:w="2169" w:type="dxa"/>
            <w:shd w:val="clear" w:color="auto" w:fill="auto"/>
          </w:tcPr>
          <w:p w14:paraId="098F9669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37 - Pakiet nr 37</w:t>
            </w:r>
          </w:p>
        </w:tc>
        <w:tc>
          <w:tcPr>
            <w:tcW w:w="4068" w:type="dxa"/>
            <w:shd w:val="clear" w:color="auto" w:fill="auto"/>
          </w:tcPr>
          <w:p w14:paraId="6489DE09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1817D956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ul. Pod Borem 18</w:t>
            </w:r>
          </w:p>
          <w:p w14:paraId="65F9787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14:paraId="2E8EED8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B49C2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79D58CA0" w14:textId="77777777" w:rsidTr="003349E9">
        <w:tc>
          <w:tcPr>
            <w:tcW w:w="2169" w:type="dxa"/>
            <w:shd w:val="clear" w:color="auto" w:fill="auto"/>
          </w:tcPr>
          <w:p w14:paraId="351B4CA6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39 - Pakiet nr 39</w:t>
            </w:r>
          </w:p>
        </w:tc>
        <w:tc>
          <w:tcPr>
            <w:tcW w:w="4068" w:type="dxa"/>
            <w:shd w:val="clear" w:color="auto" w:fill="auto"/>
          </w:tcPr>
          <w:p w14:paraId="73583C71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1B13A779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Tysiąclecia 14</w:t>
            </w:r>
          </w:p>
          <w:p w14:paraId="5C0CA080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64-300 Nowy Tomyśl</w:t>
            </w:r>
          </w:p>
        </w:tc>
        <w:tc>
          <w:tcPr>
            <w:tcW w:w="1985" w:type="dxa"/>
            <w:shd w:val="clear" w:color="auto" w:fill="auto"/>
          </w:tcPr>
          <w:p w14:paraId="6B763CA4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1603B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6B7DD0FD" w14:textId="77777777" w:rsidTr="003349E9">
        <w:tc>
          <w:tcPr>
            <w:tcW w:w="2169" w:type="dxa"/>
            <w:shd w:val="clear" w:color="auto" w:fill="auto"/>
          </w:tcPr>
          <w:p w14:paraId="1080C41F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40 - Pakiet nr 40</w:t>
            </w:r>
          </w:p>
        </w:tc>
        <w:tc>
          <w:tcPr>
            <w:tcW w:w="4068" w:type="dxa"/>
            <w:shd w:val="clear" w:color="auto" w:fill="auto"/>
          </w:tcPr>
          <w:p w14:paraId="36F0A59D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490E5565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Tysiąclecia 14</w:t>
            </w:r>
          </w:p>
          <w:p w14:paraId="45EEE9F8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64-300 Nowy Tomyśl</w:t>
            </w:r>
          </w:p>
        </w:tc>
        <w:tc>
          <w:tcPr>
            <w:tcW w:w="1985" w:type="dxa"/>
            <w:shd w:val="clear" w:color="auto" w:fill="auto"/>
          </w:tcPr>
          <w:p w14:paraId="7992A69B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0E8E82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  <w:tr w:rsidR="00FC3F51" w:rsidRPr="00ED440C" w14:paraId="37E172A5" w14:textId="77777777" w:rsidTr="003349E9">
        <w:tc>
          <w:tcPr>
            <w:tcW w:w="2169" w:type="dxa"/>
            <w:shd w:val="clear" w:color="auto" w:fill="auto"/>
          </w:tcPr>
          <w:p w14:paraId="54C769DA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41 - Pakiet nr 41</w:t>
            </w:r>
          </w:p>
        </w:tc>
        <w:tc>
          <w:tcPr>
            <w:tcW w:w="4068" w:type="dxa"/>
            <w:shd w:val="clear" w:color="auto" w:fill="auto"/>
          </w:tcPr>
          <w:p w14:paraId="0134B86D" w14:textId="77777777" w:rsidR="00FC3F51" w:rsidRPr="00ED440C" w:rsidRDefault="00FC3F51" w:rsidP="00663CF8">
            <w:pPr>
              <w:rPr>
                <w:b/>
                <w:bCs/>
                <w:sz w:val="20"/>
                <w:szCs w:val="20"/>
              </w:rPr>
            </w:pPr>
            <w:r w:rsidRPr="00ED440C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E93D41C" w14:textId="77777777" w:rsidR="00FC3F51" w:rsidRPr="00ED440C" w:rsidRDefault="00FC3F51" w:rsidP="00663CF8">
            <w:pPr>
              <w:rPr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Żółkiewskiego 20/26</w:t>
            </w:r>
          </w:p>
          <w:p w14:paraId="683D1DF2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14:paraId="0BB2C82D" w14:textId="77777777"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B6121B" w14:textId="77777777"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</w:tbl>
    <w:p w14:paraId="5EF7FFCD" w14:textId="77777777" w:rsidR="00E85D70" w:rsidRPr="00ED440C" w:rsidRDefault="00E85D70" w:rsidP="00663CF8">
      <w:pPr>
        <w:jc w:val="both"/>
        <w:rPr>
          <w:color w:val="000000"/>
        </w:rPr>
      </w:pPr>
    </w:p>
    <w:p w14:paraId="6B1D4FD6" w14:textId="77777777" w:rsidR="008642B3" w:rsidRPr="00ED440C" w:rsidRDefault="00B464D3" w:rsidP="00663CF8">
      <w:pPr>
        <w:jc w:val="both"/>
        <w:rPr>
          <w:color w:val="000000"/>
          <w:sz w:val="22"/>
          <w:szCs w:val="22"/>
        </w:rPr>
      </w:pPr>
      <w:r w:rsidRPr="00ED440C">
        <w:rPr>
          <w:color w:val="000000"/>
          <w:sz w:val="22"/>
          <w:szCs w:val="22"/>
        </w:rPr>
        <w:t>Informacja o wykonawcach, których oferty</w:t>
      </w:r>
      <w:r w:rsidR="008642B3" w:rsidRPr="00ED440C">
        <w:rPr>
          <w:color w:val="000000"/>
          <w:sz w:val="22"/>
          <w:szCs w:val="22"/>
        </w:rPr>
        <w:t xml:space="preserve"> zostały</w:t>
      </w:r>
      <w:r w:rsidRPr="00ED440C"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531"/>
        <w:gridCol w:w="6096"/>
      </w:tblGrid>
      <w:tr w:rsidR="00211A34" w:rsidRPr="00ED440C" w14:paraId="5009D5A2" w14:textId="77777777" w:rsidTr="00EC53F8">
        <w:tc>
          <w:tcPr>
            <w:tcW w:w="871" w:type="dxa"/>
            <w:shd w:val="clear" w:color="auto" w:fill="F3F3F3"/>
            <w:vAlign w:val="center"/>
          </w:tcPr>
          <w:p w14:paraId="5E8CA1F4" w14:textId="77777777" w:rsidR="00211A34" w:rsidRPr="00ED440C" w:rsidRDefault="00596EA3" w:rsidP="00663CF8">
            <w:pPr>
              <w:jc w:val="center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531" w:type="dxa"/>
            <w:shd w:val="clear" w:color="auto" w:fill="F3F3F3"/>
            <w:vAlign w:val="center"/>
          </w:tcPr>
          <w:p w14:paraId="542DE5FB" w14:textId="77777777" w:rsidR="00211A34" w:rsidRPr="00ED440C" w:rsidRDefault="00596EA3" w:rsidP="00663CF8">
            <w:pPr>
              <w:jc w:val="center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N</w:t>
            </w:r>
            <w:r w:rsidR="00211A34" w:rsidRPr="00ED440C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6096" w:type="dxa"/>
            <w:shd w:val="clear" w:color="auto" w:fill="F3F3F3"/>
            <w:vAlign w:val="center"/>
          </w:tcPr>
          <w:p w14:paraId="7FDCADF0" w14:textId="77777777" w:rsidR="00211A34" w:rsidRPr="00ED440C" w:rsidRDefault="00211A34" w:rsidP="00663CF8">
            <w:pPr>
              <w:jc w:val="center"/>
              <w:rPr>
                <w:b/>
                <w:sz w:val="22"/>
                <w:szCs w:val="22"/>
              </w:rPr>
            </w:pPr>
            <w:r w:rsidRPr="00ED440C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FC3F51" w:rsidRPr="00ED440C" w14:paraId="67DC26D0" w14:textId="77777777" w:rsidTr="00EC53F8">
        <w:tc>
          <w:tcPr>
            <w:tcW w:w="871" w:type="dxa"/>
            <w:vAlign w:val="center"/>
          </w:tcPr>
          <w:p w14:paraId="24559506" w14:textId="77777777" w:rsidR="00FC3F51" w:rsidRPr="00ED440C" w:rsidRDefault="00FC3F51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9</w:t>
            </w:r>
          </w:p>
        </w:tc>
        <w:tc>
          <w:tcPr>
            <w:tcW w:w="2531" w:type="dxa"/>
            <w:vAlign w:val="center"/>
          </w:tcPr>
          <w:p w14:paraId="0242D39C" w14:textId="77777777" w:rsidR="00FC3F51" w:rsidRPr="00ED440C" w:rsidRDefault="00FC3F51" w:rsidP="00663CF8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>INTRA-MED sp. z o.o.</w:t>
            </w:r>
          </w:p>
          <w:p w14:paraId="58BCC5A3" w14:textId="77777777"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Wojkowicka 23 </w:t>
            </w:r>
          </w:p>
          <w:p w14:paraId="5CF6E05F" w14:textId="77777777"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41-250 Czeladź</w:t>
            </w:r>
          </w:p>
        </w:tc>
        <w:tc>
          <w:tcPr>
            <w:tcW w:w="6096" w:type="dxa"/>
          </w:tcPr>
          <w:p w14:paraId="060A8B69" w14:textId="2AD984FD" w:rsidR="00FC3F51" w:rsidRPr="00ED440C" w:rsidRDefault="00CB7EBE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pkt 5. </w:t>
            </w:r>
            <w:r w:rsidR="00FC3F51" w:rsidRPr="00ED440C">
              <w:rPr>
                <w:sz w:val="22"/>
                <w:szCs w:val="22"/>
              </w:rPr>
              <w:t xml:space="preserve">Oferta odrzucona w </w:t>
            </w:r>
            <w:r w:rsidR="00FC3F51" w:rsidRPr="00ED440C">
              <w:rPr>
                <w:sz w:val="22"/>
                <w:szCs w:val="22"/>
                <w:u w:val="single"/>
              </w:rPr>
              <w:t>zadaniu 9</w:t>
            </w:r>
          </w:p>
          <w:p w14:paraId="75CF98BA" w14:textId="6FD4A123" w:rsidR="00CB7EBE" w:rsidRPr="00ED440C" w:rsidRDefault="00CB7EBE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9 – Oferta niezgodna z SWZ.</w:t>
            </w:r>
          </w:p>
          <w:p w14:paraId="4B36A73D" w14:textId="570229C6" w:rsidR="00CB7EBE" w:rsidRPr="00ED440C" w:rsidRDefault="00CB7EBE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14:paraId="330A5D0F" w14:textId="3BECB29F" w:rsidR="00EC53F8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numerów katalogowych identyfikujących zaoferowany produkt</w:t>
            </w:r>
          </w:p>
          <w:p w14:paraId="2FA0E55D" w14:textId="1D0BFAD4" w:rsidR="00EC53F8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deklaracji zgodności w języku polskim do pozycji 1, 2 i 3.</w:t>
            </w:r>
          </w:p>
          <w:p w14:paraId="4A8BDD41" w14:textId="44C21F63" w:rsidR="00EC53F8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jakiejkolwiek deklaracji zgodności do pozycji 4 pakietu.</w:t>
            </w:r>
          </w:p>
          <w:p w14:paraId="5D92E806" w14:textId="5A78D135" w:rsidR="00FC3F51" w:rsidRPr="00ED440C" w:rsidRDefault="00EC53F8" w:rsidP="00EC53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• brak wymaganego raportu walidacji procesu sterylizacji  wyrobów, czyli kompresów jałowych 17N 8 W, które zgodnie z odpowiedzią do pytania 193 są wymagane</w:t>
            </w:r>
            <w:r w:rsidR="00185F2F" w:rsidRPr="00ED440C">
              <w:rPr>
                <w:sz w:val="22"/>
                <w:szCs w:val="22"/>
              </w:rPr>
              <w:t>.</w:t>
            </w:r>
          </w:p>
        </w:tc>
      </w:tr>
      <w:tr w:rsidR="00EC6713" w:rsidRPr="00ED440C" w14:paraId="4F4577AE" w14:textId="77777777" w:rsidTr="00EC53F8">
        <w:tc>
          <w:tcPr>
            <w:tcW w:w="871" w:type="dxa"/>
            <w:vAlign w:val="center"/>
          </w:tcPr>
          <w:p w14:paraId="59F2CE29" w14:textId="4FDEE144" w:rsidR="00EC6713" w:rsidRPr="00ED440C" w:rsidRDefault="008B71D8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5</w:t>
            </w:r>
          </w:p>
        </w:tc>
        <w:tc>
          <w:tcPr>
            <w:tcW w:w="2531" w:type="dxa"/>
            <w:vAlign w:val="center"/>
          </w:tcPr>
          <w:p w14:paraId="6CFD49C2" w14:textId="1C1F269D" w:rsidR="00EC6713" w:rsidRPr="00ED440C" w:rsidRDefault="00EC6713" w:rsidP="00EC671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>Paul Hartmann Polska Sp. z</w:t>
            </w:r>
            <w:r w:rsidR="00576778" w:rsidRPr="00ED440C">
              <w:rPr>
                <w:b/>
                <w:bCs/>
                <w:sz w:val="22"/>
                <w:szCs w:val="22"/>
              </w:rPr>
              <w:t xml:space="preserve"> </w:t>
            </w:r>
            <w:r w:rsidRPr="00ED440C">
              <w:rPr>
                <w:b/>
                <w:bCs/>
                <w:sz w:val="22"/>
                <w:szCs w:val="22"/>
              </w:rPr>
              <w:t>o.o.</w:t>
            </w:r>
          </w:p>
          <w:p w14:paraId="56E9B5A5" w14:textId="77777777" w:rsidR="00576778" w:rsidRPr="00ED440C" w:rsidRDefault="00576778" w:rsidP="0057677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Żeromskiego 17</w:t>
            </w:r>
          </w:p>
          <w:p w14:paraId="52DBEB36" w14:textId="3C6C732C" w:rsidR="00EC6713" w:rsidRPr="00ED440C" w:rsidRDefault="00EC6713" w:rsidP="00EC671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95-200 Pabianice</w:t>
            </w:r>
          </w:p>
        </w:tc>
        <w:tc>
          <w:tcPr>
            <w:tcW w:w="6096" w:type="dxa"/>
          </w:tcPr>
          <w:p w14:paraId="5D1D3DFB" w14:textId="0D50A41D" w:rsidR="00EC6713" w:rsidRPr="00ED440C" w:rsidRDefault="00EC6713" w:rsidP="00EC671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pkt 5. Oferta odrzucona w </w:t>
            </w:r>
            <w:r w:rsidRPr="00ED440C">
              <w:rPr>
                <w:sz w:val="22"/>
                <w:szCs w:val="22"/>
                <w:u w:val="single"/>
              </w:rPr>
              <w:t>zadaniu 15</w:t>
            </w:r>
          </w:p>
          <w:p w14:paraId="45DF9EC9" w14:textId="37B1E2BF" w:rsidR="00EC6713" w:rsidRPr="00ED440C" w:rsidRDefault="00EC6713" w:rsidP="00EC671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15 – Oferta niezgodna z SWZ.</w:t>
            </w:r>
          </w:p>
          <w:p w14:paraId="2EDB6A06" w14:textId="77777777" w:rsidR="00EC6713" w:rsidRPr="00ED440C" w:rsidRDefault="00EC6713" w:rsidP="00EC671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14:paraId="59DB5B2B" w14:textId="0DCFECA4" w:rsidR="00EC6713" w:rsidRPr="00ED440C" w:rsidRDefault="00EC6713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Pozycja nr 2. </w:t>
            </w:r>
            <w:r w:rsidR="00CE3CBF" w:rsidRPr="00ED440C">
              <w:rPr>
                <w:sz w:val="22"/>
                <w:szCs w:val="22"/>
              </w:rPr>
              <w:t xml:space="preserve">Zamawiający wymagał opatrunku o wymiarach 10 x 25 cm.  </w:t>
            </w:r>
            <w:r w:rsidRPr="00ED440C">
              <w:rPr>
                <w:sz w:val="22"/>
                <w:szCs w:val="22"/>
              </w:rPr>
              <w:t>Zaoferowano opatrunek o wymiarach 20 x 10 cm</w:t>
            </w:r>
            <w:r w:rsidR="00CE3CBF" w:rsidRPr="00ED440C">
              <w:rPr>
                <w:sz w:val="22"/>
                <w:szCs w:val="22"/>
              </w:rPr>
              <w:t>.</w:t>
            </w:r>
          </w:p>
        </w:tc>
      </w:tr>
      <w:tr w:rsidR="00FC3F51" w:rsidRPr="00ED440C" w14:paraId="44376AB7" w14:textId="77777777" w:rsidTr="00EC53F8">
        <w:tc>
          <w:tcPr>
            <w:tcW w:w="871" w:type="dxa"/>
            <w:vAlign w:val="center"/>
          </w:tcPr>
          <w:p w14:paraId="03C9E457" w14:textId="77777777" w:rsidR="00FC3F51" w:rsidRPr="00ED440C" w:rsidRDefault="00FC3F51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14</w:t>
            </w:r>
          </w:p>
        </w:tc>
        <w:tc>
          <w:tcPr>
            <w:tcW w:w="2531" w:type="dxa"/>
            <w:vAlign w:val="center"/>
          </w:tcPr>
          <w:p w14:paraId="73498ADC" w14:textId="77777777" w:rsidR="00FC3F51" w:rsidRPr="00ED440C" w:rsidRDefault="00FC3F51" w:rsidP="00663CF8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14:paraId="67610F08" w14:textId="77777777"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ul. Moniuszki 14 </w:t>
            </w:r>
          </w:p>
          <w:p w14:paraId="118AA284" w14:textId="77777777"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95-200 Pabianice</w:t>
            </w:r>
          </w:p>
        </w:tc>
        <w:tc>
          <w:tcPr>
            <w:tcW w:w="6096" w:type="dxa"/>
          </w:tcPr>
          <w:p w14:paraId="0E89580E" w14:textId="40108868" w:rsidR="00FC3F51" w:rsidRPr="00ED440C" w:rsidRDefault="00FC3F51" w:rsidP="00663CF8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Art. 226 ust. 1 pkt 5</w:t>
            </w:r>
            <w:r w:rsidR="00CB7EBE" w:rsidRPr="00ED440C">
              <w:rPr>
                <w:sz w:val="22"/>
                <w:szCs w:val="22"/>
              </w:rPr>
              <w:t xml:space="preserve">. </w:t>
            </w:r>
            <w:r w:rsidRPr="00ED440C">
              <w:rPr>
                <w:sz w:val="22"/>
                <w:szCs w:val="22"/>
              </w:rPr>
              <w:t xml:space="preserve">Oferta odrzucona w </w:t>
            </w:r>
            <w:r w:rsidRPr="00ED440C">
              <w:rPr>
                <w:sz w:val="22"/>
                <w:szCs w:val="22"/>
                <w:u w:val="single"/>
              </w:rPr>
              <w:t>zadaniu 26</w:t>
            </w:r>
          </w:p>
          <w:p w14:paraId="4603CA1B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26 - Oferta niezgodna z SWZ</w:t>
            </w:r>
          </w:p>
          <w:p w14:paraId="6EB2CDD8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14:paraId="11FBF9B8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pozycje 1,2,3,4,6,7,8,9 - brak potwierdzenia w przedłożonych dokumentach wymogu, że opakowania posiadają minimum 2 etykiety samoprzylepne zawierające numer katalogowy, serię, datę ważności oraz dane producenta.</w:t>
            </w:r>
          </w:p>
          <w:p w14:paraId="0AA7C524" w14:textId="24F597CB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Brak potwierdzenia wymogu pakowania w dyspensery kartonowe (opakowanie pośrednie), a następnie w kartony transportowe zapewniające bezpieczeństwo transportu i zachowanie zasad aseptyki podczas transportu i przechowywania w warunkach bloku operacyjnego</w:t>
            </w:r>
          </w:p>
          <w:p w14:paraId="530859EF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2 - wymagana jest serweta o rozmiarach 150 x100 cm, zaoferowana została w formularzu asortymentowo-cenowym serweta o numerze REF 33020 co zgodnie z kartą katalogową odpowiada rozmiarowi -  90 x 110 cm, natomiast w innej karcie katalogowej widnieje serweta o rozmiarze</w:t>
            </w:r>
          </w:p>
          <w:p w14:paraId="026EFEC5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150 x 100 cm pod innym numerem Ref 286508, ale nie ma potwierdzenia większości parametrów tj. gramatury, odporności na rozerwanie na sucho i mokro oraz odporności na penetrację płynów</w:t>
            </w:r>
          </w:p>
          <w:p w14:paraId="1844D4AB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5 - ponownie firma podaje dwa różne numery REF na ten sam produkt, w formularzu asortymentowo-cenowym 33775 natomiast w karcie katalogowej 286509</w:t>
            </w:r>
          </w:p>
          <w:p w14:paraId="33F8CE5B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brak wymogu potwierdzenia, że wyroby sterylne powinny mieć termin ważności nie krótszy niż 36 miesięcy dla sterylizacji tlenkiem etylenu</w:t>
            </w:r>
          </w:p>
          <w:p w14:paraId="3AD476A9" w14:textId="77777777" w:rsidR="00185F2F" w:rsidRPr="00ED440C" w:rsidRDefault="00185F2F" w:rsidP="00185F2F">
            <w:pPr>
              <w:rPr>
                <w:sz w:val="22"/>
                <w:szCs w:val="22"/>
              </w:rPr>
            </w:pPr>
          </w:p>
          <w:p w14:paraId="51B43F81" w14:textId="39C460A2" w:rsidR="00185F2F" w:rsidRPr="00ED440C" w:rsidRDefault="00185F2F" w:rsidP="00185F2F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pkt 5. Oferta odrzucona w </w:t>
            </w:r>
            <w:r w:rsidRPr="00ED440C">
              <w:rPr>
                <w:sz w:val="22"/>
                <w:szCs w:val="22"/>
                <w:u w:val="single"/>
              </w:rPr>
              <w:t>zadaniu 27</w:t>
            </w:r>
          </w:p>
          <w:p w14:paraId="13414C3F" w14:textId="6CCC56CF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27 - Oferta niezgodna z SWZ</w:t>
            </w:r>
          </w:p>
          <w:p w14:paraId="43F2750B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14:paraId="392CB8E2" w14:textId="6D8AD9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lastRenderedPageBreak/>
              <w:t>- pozycje 1,2,4</w:t>
            </w:r>
            <w:r w:rsidR="00185F2F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>- brak potwierdzenia w przedłożonych dokumentach wymogu, że opakowania jednostkowe posiadają minimum 2 etykiety samoprzylepne zawierające numer katalogowy, serię, datę ważności oraz dane producenta. Na opakowaniu wyraźnie zaznaczony kierunek otwierania.</w:t>
            </w:r>
          </w:p>
          <w:p w14:paraId="193F6E20" w14:textId="5FC37A2C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- pozycja 5 - wymagana sterylna osłona foliowa z taśmami do mocowania na ramię C aparatu RTG, o wymiarach min. 104 x 188 cm /± 1cm/, folia PE min. 40g/m2 </w:t>
            </w:r>
            <w:r w:rsidR="00185F2F" w:rsidRPr="00ED440C">
              <w:rPr>
                <w:sz w:val="22"/>
                <w:szCs w:val="22"/>
              </w:rPr>
              <w:t>zaoferowano</w:t>
            </w:r>
            <w:r w:rsidRPr="00ED440C">
              <w:rPr>
                <w:sz w:val="22"/>
                <w:szCs w:val="22"/>
              </w:rPr>
              <w:t xml:space="preserve"> w formularzu asortymentowo-cenowym produkt firmy L&amp;R o numerze REF 33115 jako zestaw do osłony przetwornika obrazu jednoczęściowy o wymiarach 90 x 225 cm ( przyporządkowany  do pakietu 27 pozycja 2-4,7 ) dodatkowo firma dołącza kolejną kartę katalogową dotyczącą tej samej pozycji, z informacją, że jest</w:t>
            </w:r>
            <w:r w:rsidR="00185F2F" w:rsidRPr="00ED440C">
              <w:rPr>
                <w:sz w:val="22"/>
                <w:szCs w:val="22"/>
              </w:rPr>
              <w:t xml:space="preserve"> </w:t>
            </w:r>
            <w:r w:rsidRPr="00ED440C">
              <w:rPr>
                <w:sz w:val="22"/>
                <w:szCs w:val="22"/>
              </w:rPr>
              <w:t>o osłona, której producentem jest firma Ecolab z numerem REF 4951UK.</w:t>
            </w:r>
          </w:p>
          <w:p w14:paraId="31707028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Ponadto brak potwierdzenia, że produkt jest wykonany z PE o minimalnej gramaturze 40 g/m?</w:t>
            </w:r>
          </w:p>
          <w:p w14:paraId="1FD36382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6 - brak potwierdzenia wymaganego parametru wielkości wzmocnienia 75 x 90 cm, ponadto</w:t>
            </w:r>
          </w:p>
          <w:p w14:paraId="0B9D27BB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 brak potwierdzenia w przedłożonych dokumentach wymogu, że opakowanie jednostkowe posiada minimum 2 etykiety samoprzylepne zawierające numer katalogowy, serię, datę ważności oraz dane producenta.</w:t>
            </w:r>
          </w:p>
          <w:p w14:paraId="3FC63640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7,9 -  brak potwierdzenia w przedłożonych dokumentach wymogu, że opakowanie jednostkowe posiada minimum 2 etykiety samoprzylepne zawierające numer katalogowy, serię, datę ważności oraz dane producenta.</w:t>
            </w:r>
          </w:p>
          <w:p w14:paraId="7942399C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8 - brak potwierdzenia wymogu, że opakowanie jednostkowe posiada minimum 2 etykiety samoprzylepne zawierające numer katalogowy, serię, datę ważności oraz dane producenta. Pojedyncze sterylne serwety zapakowane są do transportu w karton dyspenser oraz karton zewnętrzny. Produkt zapakowany w opakowanie papierowo-foliowe, sterylizowany tlenkiem etylenu</w:t>
            </w:r>
          </w:p>
          <w:p w14:paraId="7E823B11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10 - brak potwierdzenia poniższego wymogu: wykonana z termoplastycznej folii elastomerowej oraz elastycznej bielonej dzianiny. Opakowanie jednostkowe posiada minimum 2 etykiety samoprzylepne zawierające numer katalogowy, serię, datę ważności oraz dane producenta. Opakowanie zbiorcze w formie kartonowego podajnika/dyspensera, do transportu pakowane dodatkowo w karton zewnętrzny.</w:t>
            </w:r>
          </w:p>
          <w:p w14:paraId="3B58E101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 brak wymogu potwierdzenia, że wyroby sterylne powinny mieć termin ważności nie krótszy niż 36 miesięcy dla sterylizacji tlenkiem etylenu</w:t>
            </w:r>
          </w:p>
          <w:p w14:paraId="5BBCC85E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</w:p>
          <w:p w14:paraId="6932DCC6" w14:textId="62993B30" w:rsidR="00185F2F" w:rsidRPr="00ED440C" w:rsidRDefault="00185F2F" w:rsidP="00185F2F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pkt 5. Oferta odrzucona w </w:t>
            </w:r>
            <w:r w:rsidRPr="00ED440C">
              <w:rPr>
                <w:sz w:val="22"/>
                <w:szCs w:val="22"/>
                <w:u w:val="single"/>
              </w:rPr>
              <w:t>zadaniu 33</w:t>
            </w:r>
          </w:p>
          <w:p w14:paraId="5F4C7C42" w14:textId="6712572F" w:rsidR="00185F2F" w:rsidRPr="00ED440C" w:rsidRDefault="00185F2F" w:rsidP="00185F2F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Pakiet </w:t>
            </w:r>
            <w:r w:rsidR="00695307" w:rsidRPr="00ED440C">
              <w:rPr>
                <w:sz w:val="22"/>
                <w:szCs w:val="22"/>
              </w:rPr>
              <w:t>33</w:t>
            </w:r>
            <w:r w:rsidRPr="00ED440C">
              <w:rPr>
                <w:sz w:val="22"/>
                <w:szCs w:val="22"/>
              </w:rPr>
              <w:t xml:space="preserve"> - Oferta niezgodna z SWZ</w:t>
            </w:r>
          </w:p>
          <w:p w14:paraId="1447D223" w14:textId="77777777" w:rsidR="00185F2F" w:rsidRPr="00ED440C" w:rsidRDefault="00185F2F" w:rsidP="00185F2F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14:paraId="60AC39D1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1 - zgodnie z odpowiedzą na pytanie 40 zmienił się wymóg Zamawiającego, firma L&amp;R nie dostosowała się do zmian i zaproponowała zupełnie inny produkt - niezgodny z oczekiwaniami Zamawiającego.</w:t>
            </w:r>
          </w:p>
          <w:p w14:paraId="1F9A51B6" w14:textId="77777777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- pozycja 2  - brak potwierdzenia poniższego wymogu:</w:t>
            </w:r>
          </w:p>
          <w:p w14:paraId="7E3D6A69" w14:textId="20580FFD"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Wokół pola operacyjnego polipropylenowa łata chłonna o wymiarach 100 cm x 50 cm (±1 cm)</w:t>
            </w:r>
          </w:p>
          <w:p w14:paraId="1528404C" w14:textId="79639A06" w:rsidR="006037FD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Zestaw posiada  minimum 2 etykiety samoprzylepne zawierające numer katalogowy, serię, datę ważności oraz dane producenta. Na </w:t>
            </w:r>
            <w:r w:rsidRPr="00ED440C">
              <w:rPr>
                <w:sz w:val="22"/>
                <w:szCs w:val="22"/>
              </w:rPr>
              <w:lastRenderedPageBreak/>
              <w:t>opakowaniu wyraźnie zaznaczony kierunek otwierania. Serwety posiadają oznaczenia kierunku rozkładania w postaci piktogramów. Cały zestaw zawinięty w serwetę na stolik instrumentariuszki. Zestaw sterylny ( metoda sterylizacji: tlenek etylenu) jednorazowego użytku. Zestawy pakowane do transportu podwójnie w worek foliowy.</w:t>
            </w:r>
          </w:p>
        </w:tc>
      </w:tr>
      <w:tr w:rsidR="006E4593" w:rsidRPr="00ED440C" w14:paraId="2AEE43A1" w14:textId="77777777" w:rsidTr="00EC53F8">
        <w:tc>
          <w:tcPr>
            <w:tcW w:w="871" w:type="dxa"/>
            <w:vAlign w:val="center"/>
          </w:tcPr>
          <w:p w14:paraId="49C8B3FB" w14:textId="7E6B78ED" w:rsidR="006E4593" w:rsidRPr="00ED440C" w:rsidRDefault="008B71D8" w:rsidP="00663CF8">
            <w:pPr>
              <w:jc w:val="center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531" w:type="dxa"/>
            <w:vAlign w:val="center"/>
          </w:tcPr>
          <w:p w14:paraId="699D3552" w14:textId="77777777" w:rsidR="006E4593" w:rsidRPr="00ED440C" w:rsidRDefault="006E4593" w:rsidP="006E459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b/>
                <w:bCs/>
                <w:sz w:val="22"/>
                <w:szCs w:val="22"/>
              </w:rPr>
              <w:t>Zarys International Group sp. z o.o. Sp.K.</w:t>
            </w:r>
          </w:p>
          <w:p w14:paraId="4F136F91" w14:textId="77777777" w:rsidR="006E4593" w:rsidRPr="00ED440C" w:rsidRDefault="006E4593" w:rsidP="006E459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ul. Pod Borem 18</w:t>
            </w:r>
          </w:p>
          <w:p w14:paraId="33AD928E" w14:textId="37ABF348" w:rsidR="006E4593" w:rsidRPr="00ED440C" w:rsidRDefault="006E4593" w:rsidP="006E4593">
            <w:pPr>
              <w:rPr>
                <w:b/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41-808 Zabrze</w:t>
            </w:r>
          </w:p>
        </w:tc>
        <w:tc>
          <w:tcPr>
            <w:tcW w:w="6096" w:type="dxa"/>
          </w:tcPr>
          <w:p w14:paraId="01F938D4" w14:textId="77777777" w:rsidR="006E4593" w:rsidRPr="00ED440C" w:rsidRDefault="006E4593" w:rsidP="006E459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Art. 226 ust. 1 pkt 5. Oferta odrzucona w </w:t>
            </w:r>
            <w:r w:rsidRPr="00ED440C">
              <w:rPr>
                <w:sz w:val="22"/>
                <w:szCs w:val="22"/>
                <w:u w:val="single"/>
              </w:rPr>
              <w:t>zadaniu 38</w:t>
            </w:r>
          </w:p>
          <w:p w14:paraId="5105D7C2" w14:textId="77777777" w:rsidR="006E4593" w:rsidRPr="00ED440C" w:rsidRDefault="006E4593" w:rsidP="006E4593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Pakiet 38 - Oferta niezgodna z SWZ</w:t>
            </w:r>
          </w:p>
          <w:p w14:paraId="683316E7" w14:textId="77777777" w:rsidR="006E4593" w:rsidRPr="00ED440C" w:rsidRDefault="006E4593" w:rsidP="006E4593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Uzasadnienie:</w:t>
            </w:r>
          </w:p>
          <w:p w14:paraId="24DC1A6B" w14:textId="24D8F95F" w:rsidR="006F6E83" w:rsidRPr="00ED440C" w:rsidRDefault="006F6E83" w:rsidP="006F6E83">
            <w:pPr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 xml:space="preserve">Zamawiający oczekiwał folii chirurgicznej o rozmiarze całkowitym 10 x 20 cm +/- 10% (czyli folię o wymiarach w zakresie:  9-11 cm x 18-22 cm). Zaoferowano folię zidentyfikowana pod numerem katalogowym REF  808061 wymiarze całkowitym 14 x 25 cm Zaoferowana folia nie mieści się w oczekiwanym spektrum rozmiaru całkowitego folii. </w:t>
            </w:r>
          </w:p>
        </w:tc>
      </w:tr>
    </w:tbl>
    <w:p w14:paraId="7E1C9FA4" w14:textId="77777777" w:rsidR="008642B3" w:rsidRPr="00ED440C" w:rsidRDefault="008642B3" w:rsidP="00663CF8">
      <w:pPr>
        <w:jc w:val="both"/>
        <w:rPr>
          <w:color w:val="000000"/>
          <w:sz w:val="16"/>
          <w:szCs w:val="16"/>
        </w:rPr>
      </w:pPr>
    </w:p>
    <w:p w14:paraId="2B255728" w14:textId="77777777" w:rsidR="009F0E5C" w:rsidRPr="00ED440C" w:rsidRDefault="009F0E5C" w:rsidP="00663CF8">
      <w:pPr>
        <w:jc w:val="both"/>
      </w:pPr>
      <w:r w:rsidRPr="00ED440C">
        <w:t xml:space="preserve">Informacja </w:t>
      </w:r>
      <w:r w:rsidR="00BD2174" w:rsidRPr="00ED440C">
        <w:t>o terminie zawarcia umowy</w:t>
      </w:r>
      <w:r w:rsidR="00F33C66" w:rsidRPr="00ED440C">
        <w:t>:</w:t>
      </w:r>
    </w:p>
    <w:p w14:paraId="528D67AE" w14:textId="6046A3EF" w:rsidR="00F960D7" w:rsidRPr="00ED440C" w:rsidRDefault="00A029B8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>U</w:t>
      </w:r>
      <w:r w:rsidR="00F960D7" w:rsidRPr="00ED440C">
        <w:rPr>
          <w:sz w:val="22"/>
          <w:szCs w:val="22"/>
        </w:rPr>
        <w:t>mowa w sp</w:t>
      </w:r>
      <w:r w:rsidR="004C3459" w:rsidRPr="00ED440C">
        <w:rPr>
          <w:sz w:val="22"/>
          <w:szCs w:val="22"/>
        </w:rPr>
        <w:t>r</w:t>
      </w:r>
      <w:r w:rsidR="00F960D7" w:rsidRPr="00ED440C">
        <w:rPr>
          <w:sz w:val="22"/>
          <w:szCs w:val="22"/>
        </w:rPr>
        <w:t>awie zamówienia publicznego</w:t>
      </w:r>
      <w:r w:rsidR="00D8427E" w:rsidRPr="00ED440C">
        <w:rPr>
          <w:sz w:val="22"/>
          <w:szCs w:val="22"/>
        </w:rPr>
        <w:t>, zgodnie z art. 264 ust. 1 ustawy Pzp,</w:t>
      </w:r>
      <w:r w:rsidRPr="00ED440C">
        <w:rPr>
          <w:sz w:val="22"/>
          <w:szCs w:val="22"/>
        </w:rPr>
        <w:t xml:space="preserve"> zostanie</w:t>
      </w:r>
      <w:r w:rsidR="00F960D7" w:rsidRPr="00ED440C">
        <w:rPr>
          <w:sz w:val="22"/>
          <w:szCs w:val="22"/>
        </w:rPr>
        <w:t xml:space="preserve"> zawarta,</w:t>
      </w:r>
      <w:r w:rsidRPr="00ED440C">
        <w:rPr>
          <w:sz w:val="22"/>
          <w:szCs w:val="22"/>
        </w:rPr>
        <w:t xml:space="preserve"> </w:t>
      </w:r>
      <w:r w:rsidR="00F960D7" w:rsidRPr="00ED440C">
        <w:rPr>
          <w:sz w:val="22"/>
          <w:szCs w:val="22"/>
        </w:rPr>
        <w:t xml:space="preserve">z </w:t>
      </w:r>
      <w:r w:rsidRPr="00ED440C">
        <w:rPr>
          <w:sz w:val="22"/>
          <w:szCs w:val="22"/>
        </w:rPr>
        <w:t xml:space="preserve">uwzględnieniem art. 577 ustawy Pzp, </w:t>
      </w:r>
      <w:r w:rsidR="00F960D7" w:rsidRPr="00ED440C">
        <w:rPr>
          <w:sz w:val="22"/>
          <w:szCs w:val="22"/>
        </w:rPr>
        <w:t>w terminie</w:t>
      </w:r>
      <w:r w:rsidR="00D8427E" w:rsidRPr="00ED440C">
        <w:rPr>
          <w:sz w:val="22"/>
          <w:szCs w:val="22"/>
        </w:rPr>
        <w:t xml:space="preserve"> </w:t>
      </w:r>
      <w:r w:rsidR="00FC3F51" w:rsidRPr="00ED440C">
        <w:rPr>
          <w:sz w:val="22"/>
          <w:szCs w:val="22"/>
        </w:rPr>
        <w:t>nie krótszym niż 1</w:t>
      </w:r>
      <w:r w:rsidR="00D55E4A">
        <w:rPr>
          <w:sz w:val="22"/>
          <w:szCs w:val="22"/>
        </w:rPr>
        <w:t>0</w:t>
      </w:r>
      <w:r w:rsidR="00FC3F51" w:rsidRPr="00ED440C">
        <w:rPr>
          <w:sz w:val="22"/>
          <w:szCs w:val="22"/>
        </w:rPr>
        <w:t xml:space="preserve"> dni od dnia przesłania niniejszego zawiadomienia o wyborze najkorzystniejszej oferty.</w:t>
      </w:r>
    </w:p>
    <w:p w14:paraId="15CF695C" w14:textId="193A152F" w:rsidR="00F960D7" w:rsidRPr="00ED440C" w:rsidRDefault="00D8427E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 xml:space="preserve">Umowa </w:t>
      </w:r>
      <w:r w:rsidR="00F960D7" w:rsidRPr="00ED440C">
        <w:rPr>
          <w:sz w:val="22"/>
          <w:szCs w:val="22"/>
        </w:rPr>
        <w:t>w sprawie zamówienia publicznego</w:t>
      </w:r>
      <w:r w:rsidRPr="00ED440C">
        <w:rPr>
          <w:sz w:val="22"/>
          <w:szCs w:val="22"/>
        </w:rPr>
        <w:t xml:space="preserve"> może być zawarta </w:t>
      </w:r>
      <w:r w:rsidR="00F960D7" w:rsidRPr="00ED440C">
        <w:rPr>
          <w:sz w:val="22"/>
          <w:szCs w:val="22"/>
        </w:rPr>
        <w:t xml:space="preserve">przed upływem terminu, o którym mowa powyżej, jeżeli zachodzą okoliczności wymienione w </w:t>
      </w:r>
      <w:r w:rsidRPr="00ED440C">
        <w:rPr>
          <w:sz w:val="22"/>
          <w:szCs w:val="22"/>
        </w:rPr>
        <w:t>art. 264</w:t>
      </w:r>
      <w:r w:rsidR="00F960D7" w:rsidRPr="00ED440C">
        <w:rPr>
          <w:sz w:val="22"/>
          <w:szCs w:val="22"/>
        </w:rPr>
        <w:t xml:space="preserve"> ust. 2 ustawy P</w:t>
      </w:r>
      <w:r w:rsidR="004657DA" w:rsidRPr="00ED440C">
        <w:rPr>
          <w:sz w:val="22"/>
          <w:szCs w:val="22"/>
        </w:rPr>
        <w:t>zp</w:t>
      </w:r>
      <w:r w:rsidR="00F960D7" w:rsidRPr="00ED440C">
        <w:rPr>
          <w:sz w:val="22"/>
          <w:szCs w:val="22"/>
        </w:rPr>
        <w:t>.</w:t>
      </w:r>
    </w:p>
    <w:p w14:paraId="644B5D9A" w14:textId="3A52B942" w:rsidR="006037FD" w:rsidRPr="00ED440C" w:rsidRDefault="006037FD" w:rsidP="00663CF8">
      <w:pPr>
        <w:jc w:val="both"/>
        <w:rPr>
          <w:sz w:val="22"/>
          <w:szCs w:val="22"/>
        </w:rPr>
      </w:pPr>
    </w:p>
    <w:p w14:paraId="5490B30D" w14:textId="575C00D2" w:rsidR="000128FA" w:rsidRPr="00ED440C" w:rsidRDefault="000128FA" w:rsidP="000128FA">
      <w:pPr>
        <w:jc w:val="both"/>
        <w:rPr>
          <w:bCs/>
          <w:sz w:val="22"/>
          <w:szCs w:val="22"/>
        </w:rPr>
      </w:pPr>
      <w:r w:rsidRPr="00ED440C">
        <w:rPr>
          <w:bCs/>
          <w:sz w:val="22"/>
          <w:szCs w:val="22"/>
        </w:rPr>
        <w:t xml:space="preserve">Ponadto, zgodnie z </w:t>
      </w:r>
      <w:r w:rsidRPr="00ED440C">
        <w:rPr>
          <w:sz w:val="22"/>
          <w:szCs w:val="22"/>
        </w:rPr>
        <w:t xml:space="preserve">art. 255 ust. 1 ustawy Pzp Zamawiający </w:t>
      </w:r>
      <w:r w:rsidRPr="00ED440C">
        <w:rPr>
          <w:b/>
          <w:sz w:val="22"/>
          <w:szCs w:val="22"/>
          <w:u w:val="single"/>
        </w:rPr>
        <w:t>unieważnia zadania częściowe nr 21 i 28</w:t>
      </w:r>
      <w:r w:rsidRPr="00ED440C">
        <w:rPr>
          <w:sz w:val="22"/>
          <w:szCs w:val="22"/>
        </w:rPr>
        <w:t xml:space="preserve"> ze względu na fakt, iż nie złożono żadnej oferty niepodlegającej odrzuceniu.</w:t>
      </w:r>
    </w:p>
    <w:p w14:paraId="1299EA6D" w14:textId="77777777" w:rsidR="006037FD" w:rsidRPr="00ED440C" w:rsidRDefault="006037FD" w:rsidP="00663CF8">
      <w:pPr>
        <w:jc w:val="both"/>
        <w:rPr>
          <w:sz w:val="22"/>
          <w:szCs w:val="22"/>
        </w:rPr>
      </w:pPr>
    </w:p>
    <w:p w14:paraId="5109BE85" w14:textId="77777777" w:rsidR="00F960D7" w:rsidRPr="00ED440C" w:rsidRDefault="00F960D7" w:rsidP="00663CF8">
      <w:pPr>
        <w:jc w:val="both"/>
        <w:rPr>
          <w:bCs/>
        </w:rPr>
      </w:pPr>
    </w:p>
    <w:p w14:paraId="7DDED4D2" w14:textId="4761B6A2" w:rsidR="00B464D3" w:rsidRDefault="00B464D3" w:rsidP="00663CF8">
      <w:pPr>
        <w:ind w:left="3119" w:firstLine="425"/>
        <w:jc w:val="right"/>
        <w:rPr>
          <w:i/>
          <w:sz w:val="22"/>
          <w:szCs w:val="22"/>
        </w:rPr>
      </w:pPr>
      <w:r w:rsidRPr="00ED440C">
        <w:rPr>
          <w:i/>
          <w:sz w:val="22"/>
          <w:szCs w:val="22"/>
        </w:rPr>
        <w:t>Zamawiający</w:t>
      </w:r>
    </w:p>
    <w:p w14:paraId="0AA836FA" w14:textId="77777777" w:rsidR="00ED440C" w:rsidRDefault="00ED440C" w:rsidP="00663CF8">
      <w:pPr>
        <w:ind w:left="3119" w:firstLine="425"/>
        <w:jc w:val="right"/>
        <w:rPr>
          <w:i/>
          <w:sz w:val="22"/>
          <w:szCs w:val="22"/>
        </w:rPr>
      </w:pPr>
    </w:p>
    <w:p w14:paraId="31F1D102" w14:textId="77777777" w:rsidR="00ED440C" w:rsidRDefault="00ED440C" w:rsidP="00ED440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4EBFAC4" w14:textId="77777777" w:rsidR="00ED440C" w:rsidRDefault="00ED440C" w:rsidP="00ED440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0BFFFE28" w14:textId="46F0D81C" w:rsidR="00ED440C" w:rsidRPr="00B464D3" w:rsidRDefault="00ED440C" w:rsidP="00ED440C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2C15DD16" w14:textId="77777777" w:rsidR="00ED440C" w:rsidRPr="004229DE" w:rsidRDefault="00ED440C" w:rsidP="00663CF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64AC2A0" w14:textId="77777777" w:rsidR="008642B3" w:rsidRPr="00B464D3" w:rsidRDefault="008642B3" w:rsidP="00663CF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F6E18" w14:textId="77777777" w:rsidR="0033242E" w:rsidRDefault="0033242E">
      <w:r>
        <w:separator/>
      </w:r>
    </w:p>
  </w:endnote>
  <w:endnote w:type="continuationSeparator" w:id="0">
    <w:p w14:paraId="729F8A09" w14:textId="77777777" w:rsidR="0033242E" w:rsidRDefault="003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6AF9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BA4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BBF0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034B3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823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9CC7D" w14:textId="77777777" w:rsidR="0033242E" w:rsidRDefault="0033242E">
      <w:r>
        <w:separator/>
      </w:r>
    </w:p>
  </w:footnote>
  <w:footnote w:type="continuationSeparator" w:id="0">
    <w:p w14:paraId="1CFF46FF" w14:textId="77777777" w:rsidR="0033242E" w:rsidRDefault="003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8228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94E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7D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718"/>
    <w:rsid w:val="00011BDD"/>
    <w:rsid w:val="000128FA"/>
    <w:rsid w:val="00022322"/>
    <w:rsid w:val="00033A00"/>
    <w:rsid w:val="00042497"/>
    <w:rsid w:val="000B7F6F"/>
    <w:rsid w:val="000C1E6F"/>
    <w:rsid w:val="000C3233"/>
    <w:rsid w:val="000E4E56"/>
    <w:rsid w:val="0016219E"/>
    <w:rsid w:val="00185F2F"/>
    <w:rsid w:val="001A1468"/>
    <w:rsid w:val="001B7815"/>
    <w:rsid w:val="001D1420"/>
    <w:rsid w:val="00211A34"/>
    <w:rsid w:val="00261FC3"/>
    <w:rsid w:val="00264F5B"/>
    <w:rsid w:val="0029049E"/>
    <w:rsid w:val="0029177D"/>
    <w:rsid w:val="002B1E4F"/>
    <w:rsid w:val="002B2B53"/>
    <w:rsid w:val="002B6761"/>
    <w:rsid w:val="0032691C"/>
    <w:rsid w:val="0033242E"/>
    <w:rsid w:val="003349E9"/>
    <w:rsid w:val="003445A0"/>
    <w:rsid w:val="003A0AFC"/>
    <w:rsid w:val="003D611C"/>
    <w:rsid w:val="00420718"/>
    <w:rsid w:val="00431C0B"/>
    <w:rsid w:val="00437CAD"/>
    <w:rsid w:val="004617C1"/>
    <w:rsid w:val="004657DA"/>
    <w:rsid w:val="004A48A1"/>
    <w:rsid w:val="004B2665"/>
    <w:rsid w:val="004C3459"/>
    <w:rsid w:val="004D3D19"/>
    <w:rsid w:val="004E324A"/>
    <w:rsid w:val="004E7234"/>
    <w:rsid w:val="00502A2A"/>
    <w:rsid w:val="0054734E"/>
    <w:rsid w:val="00576778"/>
    <w:rsid w:val="00596EA3"/>
    <w:rsid w:val="00596FD7"/>
    <w:rsid w:val="005A7E81"/>
    <w:rsid w:val="005E5BFF"/>
    <w:rsid w:val="006037FD"/>
    <w:rsid w:val="00607F9B"/>
    <w:rsid w:val="00644DCB"/>
    <w:rsid w:val="006502DA"/>
    <w:rsid w:val="00657C1E"/>
    <w:rsid w:val="00663CF8"/>
    <w:rsid w:val="00695307"/>
    <w:rsid w:val="006E3089"/>
    <w:rsid w:val="006E4593"/>
    <w:rsid w:val="006F6E83"/>
    <w:rsid w:val="00712C39"/>
    <w:rsid w:val="00756CDA"/>
    <w:rsid w:val="007E2ACC"/>
    <w:rsid w:val="007E68C5"/>
    <w:rsid w:val="00832144"/>
    <w:rsid w:val="008567C7"/>
    <w:rsid w:val="008642B3"/>
    <w:rsid w:val="008A6C10"/>
    <w:rsid w:val="008B71D8"/>
    <w:rsid w:val="008E5102"/>
    <w:rsid w:val="008F26A4"/>
    <w:rsid w:val="00900BC7"/>
    <w:rsid w:val="00915B9E"/>
    <w:rsid w:val="00952256"/>
    <w:rsid w:val="0097748A"/>
    <w:rsid w:val="009F0E5C"/>
    <w:rsid w:val="00A029B8"/>
    <w:rsid w:val="00A43055"/>
    <w:rsid w:val="00A91321"/>
    <w:rsid w:val="00AA02AC"/>
    <w:rsid w:val="00B32D12"/>
    <w:rsid w:val="00B464D3"/>
    <w:rsid w:val="00B8185B"/>
    <w:rsid w:val="00BC6F7F"/>
    <w:rsid w:val="00BD2174"/>
    <w:rsid w:val="00BF2CCF"/>
    <w:rsid w:val="00C423DD"/>
    <w:rsid w:val="00C60D7B"/>
    <w:rsid w:val="00C65E53"/>
    <w:rsid w:val="00CA0B33"/>
    <w:rsid w:val="00CA3511"/>
    <w:rsid w:val="00CB7EBE"/>
    <w:rsid w:val="00CE3CBF"/>
    <w:rsid w:val="00D01E5B"/>
    <w:rsid w:val="00D04203"/>
    <w:rsid w:val="00D26ED6"/>
    <w:rsid w:val="00D42C90"/>
    <w:rsid w:val="00D55E4A"/>
    <w:rsid w:val="00D8427E"/>
    <w:rsid w:val="00DC1657"/>
    <w:rsid w:val="00DF2F0C"/>
    <w:rsid w:val="00E30B2D"/>
    <w:rsid w:val="00E62859"/>
    <w:rsid w:val="00E85D70"/>
    <w:rsid w:val="00EC53F8"/>
    <w:rsid w:val="00EC6713"/>
    <w:rsid w:val="00ED440C"/>
    <w:rsid w:val="00F33C66"/>
    <w:rsid w:val="00F960D7"/>
    <w:rsid w:val="00FB7F50"/>
    <w:rsid w:val="00FC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9AB23"/>
  <w15:chartTrackingRefBased/>
  <w15:docId w15:val="{988BCFA9-59EA-412F-A258-6BD4B292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D440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11</Pages>
  <Words>3699</Words>
  <Characters>19795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7</cp:revision>
  <cp:lastPrinted>2022-09-21T05:34:00Z</cp:lastPrinted>
  <dcterms:created xsi:type="dcterms:W3CDTF">2022-09-21T05:33:00Z</dcterms:created>
  <dcterms:modified xsi:type="dcterms:W3CDTF">2022-09-21T08:24:00Z</dcterms:modified>
</cp:coreProperties>
</file>