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7BFC2" w14:textId="77777777" w:rsidR="00D665F5" w:rsidRPr="00BB547B" w:rsidRDefault="001F3D18" w:rsidP="004A3584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F3D18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1F3D18">
        <w:rPr>
          <w:rFonts w:ascii="Arial" w:hAnsi="Arial" w:cs="Arial"/>
          <w:sz w:val="24"/>
          <w:szCs w:val="24"/>
        </w:rPr>
        <w:t>2022-09-22</w:t>
      </w:r>
    </w:p>
    <w:p w14:paraId="0B5D1509" w14:textId="77777777" w:rsidR="001F3D18" w:rsidRPr="001F3D18" w:rsidRDefault="001F3D18" w:rsidP="004A3584">
      <w:pPr>
        <w:rPr>
          <w:rFonts w:ascii="Arial" w:hAnsi="Arial" w:cs="Arial"/>
          <w:b/>
          <w:bCs/>
          <w:sz w:val="24"/>
          <w:szCs w:val="24"/>
        </w:rPr>
      </w:pPr>
      <w:r w:rsidRPr="001F3D1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CFCB82A" w14:textId="77777777" w:rsidR="00D665F5" w:rsidRPr="00BB547B" w:rsidRDefault="001F3D18" w:rsidP="004A3584">
      <w:pPr>
        <w:rPr>
          <w:rFonts w:ascii="Arial" w:hAnsi="Arial" w:cs="Arial"/>
          <w:b/>
          <w:bCs/>
          <w:sz w:val="24"/>
          <w:szCs w:val="24"/>
        </w:rPr>
      </w:pPr>
      <w:r w:rsidRPr="001F3D1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631D815" w14:textId="77777777" w:rsidR="00D665F5" w:rsidRPr="00BB547B" w:rsidRDefault="001F3D18" w:rsidP="004A3584">
      <w:pPr>
        <w:rPr>
          <w:rFonts w:ascii="Arial" w:hAnsi="Arial" w:cs="Arial"/>
          <w:sz w:val="24"/>
          <w:szCs w:val="24"/>
        </w:rPr>
      </w:pPr>
      <w:r w:rsidRPr="001F3D18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F3D18">
        <w:rPr>
          <w:rFonts w:ascii="Arial" w:hAnsi="Arial" w:cs="Arial"/>
          <w:sz w:val="24"/>
          <w:szCs w:val="24"/>
        </w:rPr>
        <w:t>7/19</w:t>
      </w:r>
    </w:p>
    <w:p w14:paraId="513B79A4" w14:textId="77777777" w:rsidR="00D665F5" w:rsidRPr="00BB547B" w:rsidRDefault="001F3D18" w:rsidP="004A3584">
      <w:pPr>
        <w:rPr>
          <w:rFonts w:ascii="Arial" w:hAnsi="Arial" w:cs="Arial"/>
          <w:sz w:val="24"/>
          <w:szCs w:val="24"/>
        </w:rPr>
      </w:pPr>
      <w:r w:rsidRPr="001F3D18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F3D18">
        <w:rPr>
          <w:rFonts w:ascii="Arial" w:hAnsi="Arial" w:cs="Arial"/>
          <w:sz w:val="24"/>
          <w:szCs w:val="24"/>
        </w:rPr>
        <w:t>Poznań</w:t>
      </w:r>
    </w:p>
    <w:p w14:paraId="0A304530" w14:textId="77777777" w:rsidR="00D665F5" w:rsidRPr="00BB547B" w:rsidRDefault="00D665F5" w:rsidP="004A3584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8DAF709" w14:textId="77777777" w:rsidR="00A80738" w:rsidRPr="00BB547B" w:rsidRDefault="00D665F5" w:rsidP="004A358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F3D18" w:rsidRPr="001F3D18">
        <w:rPr>
          <w:rFonts w:ascii="Arial" w:hAnsi="Arial" w:cs="Arial"/>
          <w:b/>
          <w:sz w:val="24"/>
          <w:szCs w:val="24"/>
        </w:rPr>
        <w:t>SZW/DZP/50/2022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BEC6C16" w14:textId="77777777" w:rsidR="00A80738" w:rsidRPr="00BB547B" w:rsidRDefault="00A80738" w:rsidP="004A358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90EDADF" w14:textId="7001F7A1" w:rsidR="00375C79" w:rsidRPr="00375C79" w:rsidRDefault="00375C79" w:rsidP="004A358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color w:val="FF0000"/>
          <w:spacing w:val="20"/>
          <w:sz w:val="28"/>
        </w:rPr>
      </w:pPr>
      <w:r w:rsidRPr="00375C79">
        <w:rPr>
          <w:rFonts w:ascii="Arial" w:hAnsi="Arial" w:cs="Arial"/>
          <w:b/>
          <w:color w:val="FF0000"/>
          <w:spacing w:val="20"/>
          <w:sz w:val="28"/>
        </w:rPr>
        <w:t>SPROSTOWANIE</w:t>
      </w:r>
    </w:p>
    <w:p w14:paraId="57FB582A" w14:textId="23D4BA78" w:rsidR="00A80738" w:rsidRPr="00BB547B" w:rsidRDefault="00A80738" w:rsidP="004A358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</w:t>
      </w:r>
      <w:r w:rsidR="00375C79">
        <w:rPr>
          <w:rFonts w:ascii="Arial" w:hAnsi="Arial" w:cs="Arial"/>
          <w:b/>
          <w:spacing w:val="20"/>
          <w:sz w:val="28"/>
        </w:rPr>
        <w:t>I</w:t>
      </w:r>
      <w:r w:rsidRPr="00BB547B">
        <w:rPr>
          <w:rFonts w:ascii="Arial" w:hAnsi="Arial" w:cs="Arial"/>
          <w:b/>
          <w:spacing w:val="20"/>
          <w:sz w:val="28"/>
        </w:rPr>
        <w:t xml:space="preserve"> Z OTWARCIA OFERT</w:t>
      </w:r>
    </w:p>
    <w:p w14:paraId="60722ABB" w14:textId="77777777" w:rsidR="00A80738" w:rsidRPr="00BB547B" w:rsidRDefault="00A80738" w:rsidP="004A358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6DE4238" w14:textId="50A72EB5" w:rsidR="00C659E2" w:rsidRDefault="00C659E2" w:rsidP="004A3584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F3D18" w:rsidRPr="001F3D18">
        <w:rPr>
          <w:rFonts w:ascii="Arial" w:hAnsi="Arial" w:cs="Arial"/>
          <w:sz w:val="24"/>
          <w:szCs w:val="24"/>
        </w:rPr>
        <w:t>podstawowy</w:t>
      </w:r>
      <w:r w:rsidR="004A3584">
        <w:rPr>
          <w:rFonts w:ascii="Arial" w:hAnsi="Arial" w:cs="Arial"/>
          <w:sz w:val="24"/>
          <w:szCs w:val="24"/>
        </w:rPr>
        <w:t>m</w:t>
      </w:r>
      <w:r w:rsidR="001F3D18" w:rsidRPr="001F3D18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38B7A541" w14:textId="77777777" w:rsidR="004A3584" w:rsidRPr="00BB547B" w:rsidRDefault="004A3584" w:rsidP="004A358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79F229A" w14:textId="4EF1F43E" w:rsidR="00A80738" w:rsidRDefault="001F3D18" w:rsidP="004A3584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1F3D18">
        <w:rPr>
          <w:rFonts w:ascii="Arial" w:hAnsi="Arial" w:cs="Arial"/>
          <w:b/>
          <w:szCs w:val="24"/>
        </w:rPr>
        <w:t>Dostawa gazów technicznych wraz z dzierżawą butli do Szpitala Wojewódzkiego w Poznaniu ul. Juraszów 7/19</w:t>
      </w:r>
    </w:p>
    <w:p w14:paraId="3333D10E" w14:textId="77777777" w:rsidR="004A3584" w:rsidRPr="00BB547B" w:rsidRDefault="004A3584" w:rsidP="004A3584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5EFF59FE" w14:textId="6CF24B25" w:rsidR="00D665F5" w:rsidRDefault="00D665F5" w:rsidP="004A3584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F3D18" w:rsidRPr="001F3D18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0FC11CC" w14:textId="77777777" w:rsidR="004A3584" w:rsidRDefault="004A3584" w:rsidP="004A3584">
      <w:pPr>
        <w:rPr>
          <w:rFonts w:ascii="Arial" w:hAnsi="Arial" w:cs="Arial"/>
          <w:sz w:val="24"/>
          <w:szCs w:val="24"/>
        </w:rPr>
      </w:pPr>
    </w:p>
    <w:p w14:paraId="23224175" w14:textId="6759F43F" w:rsidR="004A3584" w:rsidRPr="004A3584" w:rsidRDefault="004A3584" w:rsidP="004A3584">
      <w:pPr>
        <w:rPr>
          <w:rFonts w:ascii="Arial" w:hAnsi="Arial" w:cs="Arial"/>
          <w:sz w:val="24"/>
          <w:szCs w:val="24"/>
        </w:rPr>
      </w:pPr>
      <w:r w:rsidRPr="004A3584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435FFCC" w14:textId="7261E3BE" w:rsidR="004A3584" w:rsidRPr="004A3584" w:rsidRDefault="004A3584" w:rsidP="004A3584">
      <w:pPr>
        <w:rPr>
          <w:rFonts w:ascii="Arial" w:hAnsi="Arial" w:cs="Arial"/>
          <w:sz w:val="24"/>
          <w:szCs w:val="24"/>
        </w:rPr>
      </w:pPr>
      <w:r w:rsidRPr="004A3584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4A3584">
        <w:rPr>
          <w:rFonts w:ascii="Arial" w:hAnsi="Arial" w:cs="Arial"/>
          <w:sz w:val="24"/>
          <w:szCs w:val="24"/>
        </w:rPr>
        <w:t>5068,80 zł brutto</w:t>
      </w:r>
    </w:p>
    <w:p w14:paraId="2BA62DBD" w14:textId="0F108F88" w:rsidR="004A3584" w:rsidRPr="004A3584" w:rsidRDefault="004A3584" w:rsidP="004A3584">
      <w:pPr>
        <w:rPr>
          <w:rFonts w:ascii="Arial" w:hAnsi="Arial" w:cs="Arial"/>
          <w:sz w:val="24"/>
          <w:szCs w:val="24"/>
        </w:rPr>
      </w:pPr>
      <w:r w:rsidRPr="004A3584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4A3584">
        <w:rPr>
          <w:rFonts w:ascii="Arial" w:hAnsi="Arial" w:cs="Arial"/>
          <w:sz w:val="24"/>
          <w:szCs w:val="24"/>
        </w:rPr>
        <w:t>13780,00 zł brutto</w:t>
      </w:r>
    </w:p>
    <w:p w14:paraId="1CCB1720" w14:textId="1DD8199D" w:rsidR="004A3584" w:rsidRPr="004A3584" w:rsidRDefault="004A3584" w:rsidP="004A3584">
      <w:pPr>
        <w:rPr>
          <w:rFonts w:ascii="Arial" w:hAnsi="Arial" w:cs="Arial"/>
          <w:sz w:val="24"/>
          <w:szCs w:val="24"/>
        </w:rPr>
      </w:pPr>
      <w:r w:rsidRPr="004A3584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4A3584">
        <w:rPr>
          <w:rFonts w:ascii="Arial" w:hAnsi="Arial" w:cs="Arial"/>
          <w:sz w:val="24"/>
          <w:szCs w:val="24"/>
        </w:rPr>
        <w:t>3068,67 zł brutto</w:t>
      </w:r>
    </w:p>
    <w:p w14:paraId="3D4E6DC6" w14:textId="7825C4D6" w:rsidR="004A3584" w:rsidRPr="004A3584" w:rsidRDefault="004A3584" w:rsidP="004A3584">
      <w:pPr>
        <w:rPr>
          <w:rFonts w:ascii="Arial" w:hAnsi="Arial" w:cs="Arial"/>
          <w:sz w:val="24"/>
          <w:szCs w:val="24"/>
        </w:rPr>
      </w:pPr>
      <w:r w:rsidRPr="004A3584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4A3584">
        <w:rPr>
          <w:rFonts w:ascii="Arial" w:hAnsi="Arial" w:cs="Arial"/>
          <w:sz w:val="24"/>
          <w:szCs w:val="24"/>
        </w:rPr>
        <w:t>1350,00 zł brutto</w:t>
      </w:r>
    </w:p>
    <w:p w14:paraId="4AF701E1" w14:textId="77777777" w:rsidR="004A3584" w:rsidRPr="004A3584" w:rsidRDefault="004A3584" w:rsidP="004A3584">
      <w:pPr>
        <w:jc w:val="both"/>
        <w:rPr>
          <w:rFonts w:ascii="Arial" w:hAnsi="Arial" w:cs="Arial"/>
          <w:sz w:val="24"/>
          <w:szCs w:val="24"/>
        </w:rPr>
      </w:pPr>
    </w:p>
    <w:p w14:paraId="052C3C45" w14:textId="77777777" w:rsidR="00A80738" w:rsidRPr="00BB547B" w:rsidRDefault="00D665F5" w:rsidP="004A3584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F3D18" w:rsidRPr="001F3D18">
        <w:rPr>
          <w:rFonts w:ascii="Arial" w:hAnsi="Arial" w:cs="Arial"/>
          <w:sz w:val="24"/>
          <w:szCs w:val="24"/>
        </w:rPr>
        <w:t>22/09/2022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F3D18" w:rsidRPr="001F3D18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933C069" w14:textId="77777777" w:rsidTr="00C82837">
        <w:tc>
          <w:tcPr>
            <w:tcW w:w="993" w:type="dxa"/>
            <w:shd w:val="clear" w:color="auto" w:fill="auto"/>
            <w:vAlign w:val="center"/>
          </w:tcPr>
          <w:p w14:paraId="0D10D220" w14:textId="77777777" w:rsidR="006B27ED" w:rsidRPr="00BB547B" w:rsidRDefault="006B27ED" w:rsidP="004A3584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59CBCC" w14:textId="77777777" w:rsidR="006B27ED" w:rsidRPr="00BB547B" w:rsidRDefault="006B27ED" w:rsidP="004A3584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4EC3776" w14:textId="77777777" w:rsidR="006B27ED" w:rsidRPr="00BB547B" w:rsidRDefault="006B27ED" w:rsidP="004A3584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18885A" w14:textId="77777777" w:rsidR="006B27ED" w:rsidRPr="00BB547B" w:rsidRDefault="006B27ED" w:rsidP="004A3584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1F3D18" w:rsidRPr="00BB547B" w14:paraId="404F48ED" w14:textId="77777777" w:rsidTr="00290A83">
        <w:tc>
          <w:tcPr>
            <w:tcW w:w="993" w:type="dxa"/>
            <w:shd w:val="clear" w:color="auto" w:fill="auto"/>
            <w:vAlign w:val="center"/>
          </w:tcPr>
          <w:p w14:paraId="41693C35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37A2B4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A69D158" w14:textId="77777777" w:rsidR="001F3D18" w:rsidRPr="00BB547B" w:rsidRDefault="001F3D18" w:rsidP="004A3584">
            <w:pPr>
              <w:rPr>
                <w:rFonts w:ascii="Arial" w:hAnsi="Arial" w:cs="Arial"/>
              </w:rPr>
            </w:pPr>
            <w:proofErr w:type="spellStart"/>
            <w:r w:rsidRPr="001F3D18">
              <w:rPr>
                <w:rFonts w:ascii="Arial" w:hAnsi="Arial" w:cs="Arial"/>
              </w:rPr>
              <w:t>Air</w:t>
            </w:r>
            <w:proofErr w:type="spellEnd"/>
            <w:r w:rsidRPr="001F3D18">
              <w:rPr>
                <w:rFonts w:ascii="Arial" w:hAnsi="Arial" w:cs="Arial"/>
              </w:rPr>
              <w:t xml:space="preserve"> Products Sp. z o.o.</w:t>
            </w:r>
          </w:p>
          <w:p w14:paraId="289103D9" w14:textId="7859676C" w:rsidR="001F3D18" w:rsidRPr="00BB547B" w:rsidRDefault="001F3D18" w:rsidP="004A3584">
            <w:pPr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 xml:space="preserve">ul. </w:t>
            </w:r>
            <w:r w:rsidR="004A3584">
              <w:rPr>
                <w:rFonts w:ascii="Arial" w:hAnsi="Arial" w:cs="Arial"/>
              </w:rPr>
              <w:t>Komitetu Obrony Robotników 48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4D5E5E" w14:textId="046935B3" w:rsidR="001F3D18" w:rsidRPr="00BB547B" w:rsidRDefault="00370C67" w:rsidP="004A358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02-146</w:t>
            </w:r>
            <w:r w:rsidR="001F3D18" w:rsidRPr="00BB547B">
              <w:rPr>
                <w:rFonts w:ascii="Arial" w:hAnsi="Arial" w:cs="Arial"/>
              </w:rPr>
              <w:t xml:space="preserve"> </w:t>
            </w:r>
            <w:r w:rsidR="001F3D18" w:rsidRPr="001F3D1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2A2160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32 076.00 zł</w:t>
            </w:r>
          </w:p>
        </w:tc>
      </w:tr>
      <w:tr w:rsidR="00375C79" w:rsidRPr="00375C79" w14:paraId="05755695" w14:textId="77777777" w:rsidTr="00290A83">
        <w:tc>
          <w:tcPr>
            <w:tcW w:w="993" w:type="dxa"/>
            <w:shd w:val="clear" w:color="auto" w:fill="auto"/>
            <w:vAlign w:val="center"/>
          </w:tcPr>
          <w:p w14:paraId="672D121A" w14:textId="0187532C" w:rsidR="00375C79" w:rsidRPr="00375C79" w:rsidRDefault="00375C79" w:rsidP="004A3584">
            <w:pPr>
              <w:jc w:val="center"/>
              <w:rPr>
                <w:rFonts w:ascii="Arial" w:hAnsi="Arial" w:cs="Arial"/>
                <w:color w:val="FF0000"/>
              </w:rPr>
            </w:pPr>
            <w:r w:rsidRPr="00375C79">
              <w:rPr>
                <w:rFonts w:ascii="Arial" w:hAnsi="Arial" w:cs="Arial"/>
                <w:color w:val="FF000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1C6888" w14:textId="3F8E6593" w:rsidR="00375C79" w:rsidRPr="00375C79" w:rsidRDefault="00375C79" w:rsidP="004A3584">
            <w:pPr>
              <w:jc w:val="center"/>
              <w:rPr>
                <w:rFonts w:ascii="Arial" w:hAnsi="Arial" w:cs="Arial"/>
                <w:color w:val="FF0000"/>
              </w:rPr>
            </w:pPr>
            <w:r w:rsidRPr="00375C79">
              <w:rPr>
                <w:rFonts w:ascii="Arial" w:hAnsi="Arial" w:cs="Arial"/>
                <w:color w:val="FF000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139B2A8" w14:textId="77777777" w:rsidR="00375C79" w:rsidRPr="00375C79" w:rsidRDefault="00375C79" w:rsidP="00375C79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375C79">
              <w:rPr>
                <w:rFonts w:ascii="Arial" w:hAnsi="Arial" w:cs="Arial"/>
                <w:color w:val="FF0000"/>
              </w:rPr>
              <w:t>Air</w:t>
            </w:r>
            <w:proofErr w:type="spellEnd"/>
            <w:r w:rsidRPr="00375C79">
              <w:rPr>
                <w:rFonts w:ascii="Arial" w:hAnsi="Arial" w:cs="Arial"/>
                <w:color w:val="FF0000"/>
              </w:rPr>
              <w:t xml:space="preserve"> Products Sp. z o.o.</w:t>
            </w:r>
          </w:p>
          <w:p w14:paraId="7D87C8FE" w14:textId="77777777" w:rsidR="00375C79" w:rsidRPr="00375C79" w:rsidRDefault="00375C79" w:rsidP="00375C79">
            <w:pPr>
              <w:rPr>
                <w:rFonts w:ascii="Arial" w:hAnsi="Arial" w:cs="Arial"/>
                <w:color w:val="FF0000"/>
              </w:rPr>
            </w:pPr>
            <w:r w:rsidRPr="00375C79">
              <w:rPr>
                <w:rFonts w:ascii="Arial" w:hAnsi="Arial" w:cs="Arial"/>
                <w:color w:val="FF0000"/>
              </w:rPr>
              <w:t xml:space="preserve">ul. Komitetu Obrony Robotników 48 </w:t>
            </w:r>
          </w:p>
          <w:p w14:paraId="27E2F144" w14:textId="5D36C30A" w:rsidR="00375C79" w:rsidRPr="00375C79" w:rsidRDefault="00375C79" w:rsidP="00375C79">
            <w:pPr>
              <w:rPr>
                <w:rFonts w:ascii="Arial" w:hAnsi="Arial" w:cs="Arial"/>
                <w:color w:val="FF0000"/>
              </w:rPr>
            </w:pPr>
            <w:r w:rsidRPr="00375C79">
              <w:rPr>
                <w:rFonts w:ascii="Arial" w:hAnsi="Arial" w:cs="Arial"/>
                <w:color w:val="FF0000"/>
              </w:rPr>
              <w:t>02-146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4E7899" w14:textId="6DD277F5" w:rsidR="00375C79" w:rsidRPr="00375C79" w:rsidRDefault="00375C79" w:rsidP="004A3584">
            <w:pPr>
              <w:jc w:val="center"/>
              <w:rPr>
                <w:rFonts w:ascii="Arial" w:hAnsi="Arial" w:cs="Arial"/>
                <w:color w:val="FF0000"/>
              </w:rPr>
            </w:pPr>
            <w:r w:rsidRPr="00375C79">
              <w:rPr>
                <w:rFonts w:ascii="Arial" w:hAnsi="Arial" w:cs="Arial"/>
                <w:color w:val="FF0000"/>
              </w:rPr>
              <w:t>6 060,22 zł</w:t>
            </w:r>
          </w:p>
        </w:tc>
      </w:tr>
      <w:tr w:rsidR="001F3D18" w:rsidRPr="00BB547B" w14:paraId="433061AE" w14:textId="77777777" w:rsidTr="00290A83">
        <w:tc>
          <w:tcPr>
            <w:tcW w:w="993" w:type="dxa"/>
            <w:shd w:val="clear" w:color="auto" w:fill="auto"/>
            <w:vAlign w:val="center"/>
          </w:tcPr>
          <w:p w14:paraId="3CAD78E6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03F05C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028ED56" w14:textId="77777777" w:rsidR="001F3D18" w:rsidRPr="00BB547B" w:rsidRDefault="001F3D18" w:rsidP="004A3584">
            <w:pPr>
              <w:rPr>
                <w:rFonts w:ascii="Arial" w:hAnsi="Arial" w:cs="Arial"/>
              </w:rPr>
            </w:pPr>
            <w:proofErr w:type="spellStart"/>
            <w:r w:rsidRPr="001F3D18">
              <w:rPr>
                <w:rFonts w:ascii="Arial" w:hAnsi="Arial" w:cs="Arial"/>
              </w:rPr>
              <w:t>Amagato</w:t>
            </w:r>
            <w:proofErr w:type="spellEnd"/>
            <w:r w:rsidRPr="001F3D18">
              <w:rPr>
                <w:rFonts w:ascii="Arial" w:hAnsi="Arial" w:cs="Arial"/>
              </w:rPr>
              <w:t xml:space="preserve"> Sp. z o.o.</w:t>
            </w:r>
          </w:p>
          <w:p w14:paraId="649D112A" w14:textId="77777777" w:rsidR="001F3D18" w:rsidRDefault="001F3D18" w:rsidP="00370C67">
            <w:pPr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 xml:space="preserve">ul. </w:t>
            </w:r>
            <w:r w:rsidR="00370C67">
              <w:rPr>
                <w:rFonts w:ascii="Arial" w:hAnsi="Arial" w:cs="Arial"/>
              </w:rPr>
              <w:t>Bydgoska 60</w:t>
            </w:r>
          </w:p>
          <w:p w14:paraId="2F8FD56E" w14:textId="3B6EA9D9" w:rsidR="00370C67" w:rsidRPr="00BB547B" w:rsidRDefault="00370C67" w:rsidP="00370C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86-061 Brzoza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BBA8C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7 484.40 zł</w:t>
            </w:r>
          </w:p>
        </w:tc>
      </w:tr>
      <w:tr w:rsidR="001F3D18" w:rsidRPr="00BB547B" w14:paraId="2BFF953E" w14:textId="77777777" w:rsidTr="00290A83">
        <w:tc>
          <w:tcPr>
            <w:tcW w:w="993" w:type="dxa"/>
            <w:shd w:val="clear" w:color="auto" w:fill="auto"/>
            <w:vAlign w:val="center"/>
          </w:tcPr>
          <w:p w14:paraId="32201B5D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69FBF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2EB1783" w14:textId="77777777" w:rsidR="001F3D18" w:rsidRPr="00BB547B" w:rsidRDefault="001F3D18" w:rsidP="004A3584">
            <w:pPr>
              <w:rPr>
                <w:rFonts w:ascii="Arial" w:hAnsi="Arial" w:cs="Arial"/>
              </w:rPr>
            </w:pPr>
            <w:proofErr w:type="spellStart"/>
            <w:r w:rsidRPr="001F3D18">
              <w:rPr>
                <w:rFonts w:ascii="Arial" w:hAnsi="Arial" w:cs="Arial"/>
              </w:rPr>
              <w:t>Amagato</w:t>
            </w:r>
            <w:proofErr w:type="spellEnd"/>
            <w:r w:rsidRPr="001F3D18">
              <w:rPr>
                <w:rFonts w:ascii="Arial" w:hAnsi="Arial" w:cs="Arial"/>
              </w:rPr>
              <w:t xml:space="preserve"> Sp. z o.o.</w:t>
            </w:r>
          </w:p>
          <w:p w14:paraId="034414DC" w14:textId="77777777" w:rsidR="00370C67" w:rsidRDefault="00370C67" w:rsidP="00370C67">
            <w:pPr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Bydgoska 60</w:t>
            </w:r>
          </w:p>
          <w:p w14:paraId="6A7CF9FC" w14:textId="65E0DCAA" w:rsidR="001F3D18" w:rsidRPr="00BB547B" w:rsidRDefault="00370C67" w:rsidP="00370C6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86-061 Brzoza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8F3560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9 282.00 zł</w:t>
            </w:r>
          </w:p>
        </w:tc>
      </w:tr>
      <w:tr w:rsidR="001F3D18" w:rsidRPr="00BB547B" w14:paraId="096B105A" w14:textId="77777777" w:rsidTr="00290A83">
        <w:tc>
          <w:tcPr>
            <w:tcW w:w="993" w:type="dxa"/>
            <w:shd w:val="clear" w:color="auto" w:fill="auto"/>
            <w:vAlign w:val="center"/>
          </w:tcPr>
          <w:p w14:paraId="070D3E8C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253E3A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9D107D9" w14:textId="77777777" w:rsidR="001F3D18" w:rsidRPr="00BB547B" w:rsidRDefault="001F3D18" w:rsidP="004A3584">
            <w:pPr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GOMI Mirosław Opiela</w:t>
            </w:r>
          </w:p>
          <w:p w14:paraId="3326BBF7" w14:textId="7297BE58" w:rsidR="001F3D18" w:rsidRPr="00BB547B" w:rsidRDefault="00370C67" w:rsidP="004A3584">
            <w:pPr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 xml:space="preserve">ul. </w:t>
            </w:r>
            <w:proofErr w:type="spellStart"/>
            <w:r w:rsidR="001F3D18" w:rsidRPr="001F3D18">
              <w:rPr>
                <w:rFonts w:ascii="Arial" w:hAnsi="Arial" w:cs="Arial"/>
              </w:rPr>
              <w:t>Jabłoniecka</w:t>
            </w:r>
            <w:proofErr w:type="spellEnd"/>
            <w:r w:rsidR="001F3D18" w:rsidRPr="00BB547B">
              <w:rPr>
                <w:rFonts w:ascii="Arial" w:hAnsi="Arial" w:cs="Arial"/>
              </w:rPr>
              <w:t xml:space="preserve"> </w:t>
            </w:r>
            <w:r w:rsidR="001F3D18" w:rsidRPr="001F3D18">
              <w:rPr>
                <w:rFonts w:ascii="Arial" w:hAnsi="Arial" w:cs="Arial"/>
              </w:rPr>
              <w:t>10</w:t>
            </w:r>
            <w:r w:rsidR="001F3D18" w:rsidRPr="00BB547B">
              <w:rPr>
                <w:rFonts w:ascii="Arial" w:hAnsi="Arial" w:cs="Arial"/>
              </w:rPr>
              <w:t xml:space="preserve"> </w:t>
            </w:r>
          </w:p>
          <w:p w14:paraId="7005CC0B" w14:textId="77777777" w:rsidR="001F3D18" w:rsidRPr="00BB547B" w:rsidRDefault="001F3D18" w:rsidP="004A3584">
            <w:pPr>
              <w:jc w:val="both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34-600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F3D18">
              <w:rPr>
                <w:rFonts w:ascii="Arial" w:hAnsi="Arial" w:cs="Arial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71AF9E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8 917.13 zł</w:t>
            </w:r>
          </w:p>
        </w:tc>
      </w:tr>
      <w:tr w:rsidR="001F3D18" w:rsidRPr="00BB547B" w14:paraId="62DDD4ED" w14:textId="77777777" w:rsidTr="00290A83">
        <w:tc>
          <w:tcPr>
            <w:tcW w:w="993" w:type="dxa"/>
            <w:shd w:val="clear" w:color="auto" w:fill="auto"/>
            <w:vAlign w:val="center"/>
          </w:tcPr>
          <w:p w14:paraId="6B5EF8E7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7F9634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AB20C19" w14:textId="77777777" w:rsidR="001F3D18" w:rsidRPr="00BB547B" w:rsidRDefault="001F3D18" w:rsidP="004A3584">
            <w:pPr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GOMI Mirosław Opiela</w:t>
            </w:r>
          </w:p>
          <w:p w14:paraId="1B8718AA" w14:textId="426E34E6" w:rsidR="001F3D18" w:rsidRPr="00BB547B" w:rsidRDefault="00370C67" w:rsidP="004A3584">
            <w:pPr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 xml:space="preserve">ul. </w:t>
            </w:r>
            <w:proofErr w:type="spellStart"/>
            <w:r w:rsidR="001F3D18" w:rsidRPr="001F3D18">
              <w:rPr>
                <w:rFonts w:ascii="Arial" w:hAnsi="Arial" w:cs="Arial"/>
              </w:rPr>
              <w:t>Jabłoniecka</w:t>
            </w:r>
            <w:proofErr w:type="spellEnd"/>
            <w:r w:rsidR="001F3D18" w:rsidRPr="00BB547B">
              <w:rPr>
                <w:rFonts w:ascii="Arial" w:hAnsi="Arial" w:cs="Arial"/>
              </w:rPr>
              <w:t xml:space="preserve"> </w:t>
            </w:r>
            <w:r w:rsidR="001F3D18" w:rsidRPr="001F3D18">
              <w:rPr>
                <w:rFonts w:ascii="Arial" w:hAnsi="Arial" w:cs="Arial"/>
              </w:rPr>
              <w:t>10</w:t>
            </w:r>
            <w:r w:rsidR="001F3D18" w:rsidRPr="00BB547B">
              <w:rPr>
                <w:rFonts w:ascii="Arial" w:hAnsi="Arial" w:cs="Arial"/>
              </w:rPr>
              <w:t xml:space="preserve"> </w:t>
            </w:r>
          </w:p>
          <w:p w14:paraId="28C9F5B8" w14:textId="77777777" w:rsidR="001F3D18" w:rsidRPr="00BB547B" w:rsidRDefault="001F3D18" w:rsidP="004A3584">
            <w:pPr>
              <w:jc w:val="both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34-600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F3D18">
              <w:rPr>
                <w:rFonts w:ascii="Arial" w:hAnsi="Arial" w:cs="Arial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E46404" w14:textId="77777777" w:rsidR="001F3D18" w:rsidRPr="00BB547B" w:rsidRDefault="001F3D18" w:rsidP="004A3584">
            <w:pPr>
              <w:jc w:val="center"/>
              <w:rPr>
                <w:rFonts w:ascii="Arial" w:hAnsi="Arial" w:cs="Arial"/>
              </w:rPr>
            </w:pPr>
            <w:r w:rsidRPr="001F3D18">
              <w:rPr>
                <w:rFonts w:ascii="Arial" w:hAnsi="Arial" w:cs="Arial"/>
              </w:rPr>
              <w:t>11 709.36 zł</w:t>
            </w:r>
          </w:p>
        </w:tc>
      </w:tr>
    </w:tbl>
    <w:p w14:paraId="733E8261" w14:textId="49FA8C3D" w:rsidR="00A80738" w:rsidRDefault="00A80738" w:rsidP="004A358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BE2D641" w14:textId="77777777" w:rsidR="00640FFE" w:rsidRDefault="00640FFE" w:rsidP="004A358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27C2237" w14:textId="77777777" w:rsidR="00640FFE" w:rsidRDefault="00640FFE" w:rsidP="00640FFE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454AC1">
        <w:rPr>
          <w:sz w:val="22"/>
          <w:szCs w:val="22"/>
        </w:rPr>
        <w:lastRenderedPageBreak/>
        <w:t xml:space="preserve">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1F398514" w14:textId="77777777" w:rsidR="00640FFE" w:rsidRDefault="00640FFE" w:rsidP="00640FFE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01CADDD" w14:textId="48CEBEAD" w:rsidR="00C236D3" w:rsidRPr="00640FFE" w:rsidRDefault="00640FFE" w:rsidP="00640FFE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</w:t>
      </w:r>
      <w:r w:rsidR="001F3D18" w:rsidRPr="001F3D18">
        <w:rPr>
          <w:rFonts w:ascii="Arial" w:hAnsi="Arial" w:cs="Arial"/>
          <w:szCs w:val="24"/>
        </w:rPr>
        <w:t xml:space="preserve">  </w:t>
      </w:r>
      <w:bookmarkEnd w:id="0"/>
    </w:p>
    <w:sectPr w:rsidR="00C236D3" w:rsidRPr="00640F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185DB" w14:textId="77777777" w:rsidR="00816853" w:rsidRDefault="00816853">
      <w:r>
        <w:separator/>
      </w:r>
    </w:p>
  </w:endnote>
  <w:endnote w:type="continuationSeparator" w:id="0">
    <w:p w14:paraId="7A9F8FCB" w14:textId="77777777" w:rsidR="00816853" w:rsidRDefault="00816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7B6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0664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43234" w14:textId="6BD137A1" w:rsidR="009F189D" w:rsidRDefault="00370C6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3E475D4" wp14:editId="4DE1D5B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DAA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256C7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2EC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E4A0D0" w14:textId="77777777" w:rsidR="009F189D" w:rsidRDefault="009F189D">
    <w:pPr>
      <w:pStyle w:val="Stopka"/>
      <w:tabs>
        <w:tab w:val="clear" w:pos="4536"/>
      </w:tabs>
      <w:jc w:val="center"/>
    </w:pPr>
  </w:p>
  <w:p w14:paraId="5DF9FA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2C065" w14:textId="77777777" w:rsidR="00816853" w:rsidRDefault="00816853">
      <w:r>
        <w:separator/>
      </w:r>
    </w:p>
  </w:footnote>
  <w:footnote w:type="continuationSeparator" w:id="0">
    <w:p w14:paraId="47568346" w14:textId="77777777" w:rsidR="00816853" w:rsidRDefault="00816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ED708" w14:textId="77777777" w:rsidR="001F3D18" w:rsidRDefault="001F3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ADD4C" w14:textId="77777777" w:rsidR="001F3D18" w:rsidRDefault="001F3D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3DEC2" w14:textId="77777777" w:rsidR="001F3D18" w:rsidRDefault="001F3D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853"/>
    <w:rsid w:val="00007727"/>
    <w:rsid w:val="00017720"/>
    <w:rsid w:val="00035488"/>
    <w:rsid w:val="000D7F25"/>
    <w:rsid w:val="000E00E5"/>
    <w:rsid w:val="00173B20"/>
    <w:rsid w:val="001C69FF"/>
    <w:rsid w:val="001F3D18"/>
    <w:rsid w:val="0023318D"/>
    <w:rsid w:val="00370C67"/>
    <w:rsid w:val="00375C79"/>
    <w:rsid w:val="003D72FD"/>
    <w:rsid w:val="00423179"/>
    <w:rsid w:val="00490DC0"/>
    <w:rsid w:val="00493F8C"/>
    <w:rsid w:val="004A3584"/>
    <w:rsid w:val="004C7E9B"/>
    <w:rsid w:val="005614F2"/>
    <w:rsid w:val="00577BC6"/>
    <w:rsid w:val="005B6BA7"/>
    <w:rsid w:val="00640FFE"/>
    <w:rsid w:val="0069085C"/>
    <w:rsid w:val="006B27ED"/>
    <w:rsid w:val="00816853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895B5D"/>
  <w15:chartTrackingRefBased/>
  <w15:docId w15:val="{BD86B690-A60E-4828-B49B-20B23138B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A358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4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1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7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23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85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0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5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83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9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5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83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57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64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2022-09-22T08:45:00Z</cp:lastPrinted>
  <dcterms:created xsi:type="dcterms:W3CDTF">2022-09-22T08:46:00Z</dcterms:created>
  <dcterms:modified xsi:type="dcterms:W3CDTF">2022-09-22T08:46:00Z</dcterms:modified>
</cp:coreProperties>
</file>