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BCD7A" w14:textId="77777777" w:rsidR="00D665F5" w:rsidRPr="004D57AD" w:rsidRDefault="00EA786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D57AD">
        <w:rPr>
          <w:sz w:val="24"/>
          <w:szCs w:val="24"/>
        </w:rPr>
        <w:t>Poznań</w:t>
      </w:r>
      <w:r w:rsidR="00D665F5" w:rsidRPr="004D57AD">
        <w:rPr>
          <w:sz w:val="24"/>
          <w:szCs w:val="24"/>
        </w:rPr>
        <w:t xml:space="preserve"> dnia: </w:t>
      </w:r>
      <w:r w:rsidRPr="004D57AD">
        <w:rPr>
          <w:sz w:val="24"/>
          <w:szCs w:val="24"/>
        </w:rPr>
        <w:t>2022-09-23</w:t>
      </w:r>
    </w:p>
    <w:p w14:paraId="77067877" w14:textId="77777777" w:rsidR="00D665F5" w:rsidRPr="004D57AD" w:rsidRDefault="00D665F5" w:rsidP="00D665F5">
      <w:pPr>
        <w:spacing w:after="240"/>
        <w:jc w:val="right"/>
        <w:rPr>
          <w:sz w:val="24"/>
          <w:szCs w:val="24"/>
        </w:rPr>
      </w:pPr>
    </w:p>
    <w:p w14:paraId="4E486172" w14:textId="77777777" w:rsidR="00EA7862" w:rsidRPr="004D57AD" w:rsidRDefault="00EA7862" w:rsidP="00577BC6">
      <w:pPr>
        <w:spacing w:after="40"/>
        <w:rPr>
          <w:b/>
          <w:bCs/>
          <w:sz w:val="24"/>
          <w:szCs w:val="24"/>
        </w:rPr>
      </w:pPr>
      <w:r w:rsidRPr="004D57AD">
        <w:rPr>
          <w:b/>
          <w:bCs/>
          <w:sz w:val="24"/>
          <w:szCs w:val="24"/>
        </w:rPr>
        <w:t>Szpital Wojewódzki w Poznaniu</w:t>
      </w:r>
    </w:p>
    <w:p w14:paraId="49CF21C3" w14:textId="77777777" w:rsidR="00D665F5" w:rsidRPr="004D57AD" w:rsidRDefault="00EA7862" w:rsidP="00577BC6">
      <w:pPr>
        <w:spacing w:after="40"/>
        <w:rPr>
          <w:b/>
          <w:bCs/>
          <w:sz w:val="24"/>
          <w:szCs w:val="24"/>
        </w:rPr>
      </w:pPr>
      <w:r w:rsidRPr="004D57AD">
        <w:rPr>
          <w:b/>
          <w:bCs/>
          <w:sz w:val="24"/>
          <w:szCs w:val="24"/>
        </w:rPr>
        <w:t>Dział Zamówień Publicznych</w:t>
      </w:r>
    </w:p>
    <w:p w14:paraId="2A4F1D64" w14:textId="77777777" w:rsidR="00D665F5" w:rsidRPr="004D57AD" w:rsidRDefault="00EA7862" w:rsidP="00D665F5">
      <w:pPr>
        <w:rPr>
          <w:sz w:val="24"/>
          <w:szCs w:val="24"/>
        </w:rPr>
      </w:pPr>
      <w:r w:rsidRPr="004D57AD">
        <w:rPr>
          <w:sz w:val="24"/>
          <w:szCs w:val="24"/>
        </w:rPr>
        <w:t>Juraszów</w:t>
      </w:r>
      <w:r w:rsidR="00D665F5" w:rsidRPr="004D57AD">
        <w:rPr>
          <w:sz w:val="24"/>
          <w:szCs w:val="24"/>
        </w:rPr>
        <w:t xml:space="preserve"> </w:t>
      </w:r>
      <w:r w:rsidRPr="004D57AD">
        <w:rPr>
          <w:sz w:val="24"/>
          <w:szCs w:val="24"/>
        </w:rPr>
        <w:t>7/19</w:t>
      </w:r>
    </w:p>
    <w:p w14:paraId="38276038" w14:textId="77777777" w:rsidR="00D665F5" w:rsidRPr="004D57AD" w:rsidRDefault="00EA7862" w:rsidP="00D665F5">
      <w:pPr>
        <w:rPr>
          <w:sz w:val="24"/>
          <w:szCs w:val="24"/>
        </w:rPr>
      </w:pPr>
      <w:r w:rsidRPr="004D57AD">
        <w:rPr>
          <w:sz w:val="24"/>
          <w:szCs w:val="24"/>
        </w:rPr>
        <w:t>60-479</w:t>
      </w:r>
      <w:r w:rsidR="00D665F5" w:rsidRPr="004D57AD">
        <w:rPr>
          <w:sz w:val="24"/>
          <w:szCs w:val="24"/>
        </w:rPr>
        <w:t xml:space="preserve"> </w:t>
      </w:r>
      <w:r w:rsidRPr="004D57AD">
        <w:rPr>
          <w:sz w:val="24"/>
          <w:szCs w:val="24"/>
        </w:rPr>
        <w:t>Poznań</w:t>
      </w:r>
    </w:p>
    <w:p w14:paraId="53E91247" w14:textId="77777777" w:rsidR="00D665F5" w:rsidRPr="004D57AD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6F14F8" w14:textId="77777777" w:rsidR="00D665F5" w:rsidRPr="004D57A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3844C81" w14:textId="77777777" w:rsidR="00A80738" w:rsidRPr="004D57A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D57AD">
        <w:rPr>
          <w:sz w:val="24"/>
          <w:szCs w:val="24"/>
        </w:rPr>
        <w:t>Znak sprawy:</w:t>
      </w:r>
      <w:r w:rsidRPr="004D57AD">
        <w:rPr>
          <w:b/>
          <w:sz w:val="24"/>
          <w:szCs w:val="24"/>
        </w:rPr>
        <w:t xml:space="preserve"> </w:t>
      </w:r>
      <w:r w:rsidR="00EA7862" w:rsidRPr="004D57AD">
        <w:rPr>
          <w:b/>
          <w:sz w:val="24"/>
          <w:szCs w:val="24"/>
        </w:rPr>
        <w:t>SZW/DZP/42/2022</w:t>
      </w:r>
      <w:r w:rsidR="00A80738" w:rsidRPr="004D57AD">
        <w:rPr>
          <w:sz w:val="24"/>
          <w:szCs w:val="24"/>
        </w:rPr>
        <w:tab/>
        <w:t xml:space="preserve"> </w:t>
      </w:r>
    </w:p>
    <w:p w14:paraId="1577C59C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E4B5DC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2177A4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F78353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4D57AD">
        <w:rPr>
          <w:b/>
          <w:spacing w:val="20"/>
          <w:sz w:val="24"/>
          <w:szCs w:val="24"/>
        </w:rPr>
        <w:t>INFORMACJA Z OTWARCIA OFERT</w:t>
      </w:r>
    </w:p>
    <w:p w14:paraId="27760290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754D0814" w14:textId="77777777" w:rsidR="00C659E2" w:rsidRPr="004D57A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D57AD">
        <w:rPr>
          <w:bCs/>
          <w:sz w:val="24"/>
          <w:szCs w:val="24"/>
        </w:rPr>
        <w:t xml:space="preserve">Dotyczy </w:t>
      </w:r>
      <w:r w:rsidRPr="004D57AD">
        <w:rPr>
          <w:sz w:val="24"/>
          <w:szCs w:val="24"/>
        </w:rPr>
        <w:t xml:space="preserve">postępowania o udzielenie zamówienia publicznego prowadzonego w trybie </w:t>
      </w:r>
      <w:r w:rsidR="00EA7862" w:rsidRPr="004D57AD">
        <w:rPr>
          <w:sz w:val="24"/>
          <w:szCs w:val="24"/>
        </w:rPr>
        <w:t>przetarg nieograniczony</w:t>
      </w:r>
      <w:r w:rsidRPr="004D57AD">
        <w:rPr>
          <w:sz w:val="24"/>
          <w:szCs w:val="24"/>
        </w:rPr>
        <w:t xml:space="preserve"> na:</w:t>
      </w:r>
    </w:p>
    <w:p w14:paraId="273BE931" w14:textId="77777777" w:rsidR="00A80738" w:rsidRPr="004D57AD" w:rsidRDefault="00EA786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D57AD">
        <w:rPr>
          <w:b/>
          <w:szCs w:val="24"/>
        </w:rPr>
        <w:t>Dostawa jednorazowych rękawic diagnostycznych (Filia nr 1,2,3)</w:t>
      </w:r>
    </w:p>
    <w:p w14:paraId="406DD571" w14:textId="7132DB8F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D57AD">
        <w:rPr>
          <w:sz w:val="24"/>
          <w:szCs w:val="24"/>
        </w:rPr>
        <w:t>Zamawiający, działając na podstawie art. 22</w:t>
      </w:r>
      <w:r w:rsidR="00FC7F5E" w:rsidRPr="004D57AD">
        <w:rPr>
          <w:sz w:val="24"/>
          <w:szCs w:val="24"/>
        </w:rPr>
        <w:t>2</w:t>
      </w:r>
      <w:r w:rsidRPr="004D57AD">
        <w:rPr>
          <w:sz w:val="24"/>
          <w:szCs w:val="24"/>
        </w:rPr>
        <w:t xml:space="preserve"> ust. 5 </w:t>
      </w:r>
      <w:r w:rsidRPr="004D57AD">
        <w:rPr>
          <w:bCs/>
          <w:sz w:val="24"/>
          <w:szCs w:val="24"/>
        </w:rPr>
        <w:t>ustawy z dnia 11 września 2019 r. Prawo zamówień publicznych</w:t>
      </w:r>
      <w:r w:rsidRPr="004D57AD">
        <w:rPr>
          <w:sz w:val="24"/>
          <w:szCs w:val="24"/>
        </w:rPr>
        <w:t xml:space="preserve"> </w:t>
      </w:r>
      <w:r w:rsidR="00EA7862" w:rsidRPr="004D57AD">
        <w:rPr>
          <w:sz w:val="24"/>
          <w:szCs w:val="24"/>
        </w:rPr>
        <w:t>(t.j. Dz.U. z 2021r. poz. 1129 z późn. zm.)</w:t>
      </w:r>
      <w:r w:rsidR="00490DC0" w:rsidRPr="004D57AD">
        <w:rPr>
          <w:sz w:val="24"/>
          <w:szCs w:val="24"/>
        </w:rPr>
        <w:t xml:space="preserve"> </w:t>
      </w:r>
      <w:r w:rsidRPr="004D57AD">
        <w:rPr>
          <w:sz w:val="24"/>
          <w:szCs w:val="24"/>
        </w:rPr>
        <w:t>udostępnia</w:t>
      </w:r>
      <w:r w:rsidR="00F95C33" w:rsidRPr="004D57AD">
        <w:rPr>
          <w:sz w:val="24"/>
          <w:szCs w:val="24"/>
        </w:rPr>
        <w:t xml:space="preserve"> </w:t>
      </w:r>
      <w:r w:rsidR="004C7E9B" w:rsidRPr="004D57AD">
        <w:rPr>
          <w:sz w:val="24"/>
          <w:szCs w:val="24"/>
        </w:rPr>
        <w:t>informacj</w:t>
      </w:r>
      <w:r w:rsidR="00577BC6" w:rsidRPr="004D57AD">
        <w:rPr>
          <w:sz w:val="24"/>
          <w:szCs w:val="24"/>
        </w:rPr>
        <w:t>ę</w:t>
      </w:r>
      <w:r w:rsidR="00035488" w:rsidRPr="004D57AD">
        <w:rPr>
          <w:sz w:val="24"/>
          <w:szCs w:val="24"/>
        </w:rPr>
        <w:t xml:space="preserve"> z otwarcia ofert</w:t>
      </w:r>
      <w:r w:rsidR="00577BC6" w:rsidRPr="004D57AD">
        <w:rPr>
          <w:sz w:val="24"/>
          <w:szCs w:val="24"/>
        </w:rPr>
        <w:t>.</w:t>
      </w:r>
    </w:p>
    <w:p w14:paraId="105E22FC" w14:textId="77777777" w:rsidR="004D57AD" w:rsidRPr="004D57AD" w:rsidRDefault="004D57AD" w:rsidP="004D57AD">
      <w:pPr>
        <w:rPr>
          <w:sz w:val="22"/>
          <w:szCs w:val="22"/>
        </w:rPr>
      </w:pPr>
      <w:r w:rsidRPr="004D57AD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34541F38" w14:textId="2BC01B87" w:rsidR="004D57AD" w:rsidRPr="004D57AD" w:rsidRDefault="004D57AD" w:rsidP="004D57AD">
      <w:pPr>
        <w:rPr>
          <w:sz w:val="22"/>
          <w:szCs w:val="22"/>
        </w:rPr>
      </w:pPr>
      <w:r w:rsidRPr="004D57AD">
        <w:rPr>
          <w:sz w:val="22"/>
          <w:szCs w:val="22"/>
        </w:rPr>
        <w:t>Zadanie 1 -520</w:t>
      </w:r>
      <w:r w:rsidR="00EA3284">
        <w:rPr>
          <w:sz w:val="22"/>
          <w:szCs w:val="22"/>
        </w:rPr>
        <w:t xml:space="preserve"> </w:t>
      </w:r>
      <w:r w:rsidRPr="004D57AD">
        <w:rPr>
          <w:sz w:val="22"/>
          <w:szCs w:val="22"/>
        </w:rPr>
        <w:t>000,00 zł brutto</w:t>
      </w:r>
    </w:p>
    <w:p w14:paraId="695F2BB8" w14:textId="03ECDE44" w:rsidR="004D57AD" w:rsidRPr="004D57AD" w:rsidRDefault="004D57AD" w:rsidP="004D57AD">
      <w:pPr>
        <w:rPr>
          <w:sz w:val="22"/>
          <w:szCs w:val="22"/>
        </w:rPr>
      </w:pPr>
      <w:r w:rsidRPr="004D57AD">
        <w:rPr>
          <w:sz w:val="22"/>
          <w:szCs w:val="22"/>
        </w:rPr>
        <w:t>Zadanie 2 -345</w:t>
      </w:r>
      <w:r w:rsidR="00EA3284">
        <w:rPr>
          <w:sz w:val="22"/>
          <w:szCs w:val="22"/>
        </w:rPr>
        <w:t xml:space="preserve"> </w:t>
      </w:r>
      <w:r w:rsidRPr="004D57AD">
        <w:rPr>
          <w:sz w:val="22"/>
          <w:szCs w:val="22"/>
        </w:rPr>
        <w:t>000,00 zł brutto</w:t>
      </w:r>
    </w:p>
    <w:p w14:paraId="119FED56" w14:textId="31179079" w:rsidR="004D57AD" w:rsidRPr="004D57AD" w:rsidRDefault="004D57AD" w:rsidP="004D57AD">
      <w:pPr>
        <w:rPr>
          <w:sz w:val="22"/>
          <w:szCs w:val="22"/>
        </w:rPr>
      </w:pPr>
      <w:r w:rsidRPr="004D57AD">
        <w:rPr>
          <w:sz w:val="22"/>
          <w:szCs w:val="22"/>
        </w:rPr>
        <w:t>Zadanie 3 -24</w:t>
      </w:r>
      <w:r w:rsidR="00EA3284">
        <w:rPr>
          <w:sz w:val="22"/>
          <w:szCs w:val="22"/>
        </w:rPr>
        <w:t xml:space="preserve"> </w:t>
      </w:r>
      <w:r w:rsidRPr="004D57AD">
        <w:rPr>
          <w:sz w:val="22"/>
          <w:szCs w:val="22"/>
        </w:rPr>
        <w:t>480,00 zł brutto</w:t>
      </w:r>
    </w:p>
    <w:p w14:paraId="7D83D485" w14:textId="700E4D84" w:rsidR="004D57AD" w:rsidRPr="004D57AD" w:rsidRDefault="004D57AD" w:rsidP="004D57AD">
      <w:pPr>
        <w:rPr>
          <w:sz w:val="22"/>
          <w:szCs w:val="22"/>
        </w:rPr>
      </w:pPr>
      <w:r w:rsidRPr="004D57AD">
        <w:rPr>
          <w:sz w:val="22"/>
          <w:szCs w:val="22"/>
        </w:rPr>
        <w:t>Zadanie 4 -165</w:t>
      </w:r>
      <w:r w:rsidR="00EA3284">
        <w:rPr>
          <w:sz w:val="22"/>
          <w:szCs w:val="22"/>
        </w:rPr>
        <w:t xml:space="preserve"> </w:t>
      </w:r>
      <w:r w:rsidRPr="004D57AD">
        <w:rPr>
          <w:sz w:val="22"/>
          <w:szCs w:val="22"/>
        </w:rPr>
        <w:t>120,00 zł brutto</w:t>
      </w:r>
    </w:p>
    <w:p w14:paraId="50A22552" w14:textId="77777777" w:rsidR="00A80738" w:rsidRPr="004D57A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D57AD">
        <w:rPr>
          <w:sz w:val="24"/>
          <w:szCs w:val="24"/>
        </w:rPr>
        <w:t>Podczas otwarcia ofert, mającego miejsce</w:t>
      </w:r>
      <w:r w:rsidR="00FF4AB1" w:rsidRPr="004D57AD">
        <w:rPr>
          <w:sz w:val="24"/>
          <w:szCs w:val="24"/>
        </w:rPr>
        <w:t xml:space="preserve"> w dniu </w:t>
      </w:r>
      <w:r w:rsidR="00EA7862" w:rsidRPr="004D57AD">
        <w:rPr>
          <w:sz w:val="24"/>
          <w:szCs w:val="24"/>
        </w:rPr>
        <w:t>23/09/2022</w:t>
      </w:r>
      <w:r w:rsidR="00FF4AB1" w:rsidRPr="004D57AD">
        <w:rPr>
          <w:sz w:val="24"/>
          <w:szCs w:val="24"/>
        </w:rPr>
        <w:t xml:space="preserve"> o godz. </w:t>
      </w:r>
      <w:r w:rsidR="00EA7862" w:rsidRPr="004D57AD">
        <w:rPr>
          <w:sz w:val="24"/>
          <w:szCs w:val="24"/>
        </w:rPr>
        <w:t>10:00</w:t>
      </w:r>
      <w:r w:rsidRPr="004D57A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D57AD" w14:paraId="36DA3BCA" w14:textId="77777777" w:rsidTr="00C82837">
        <w:tc>
          <w:tcPr>
            <w:tcW w:w="993" w:type="dxa"/>
            <w:shd w:val="clear" w:color="auto" w:fill="auto"/>
            <w:vAlign w:val="center"/>
          </w:tcPr>
          <w:p w14:paraId="777E8963" w14:textId="77777777" w:rsidR="006B27ED" w:rsidRPr="004D57A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9898F" w14:textId="77777777" w:rsidR="006B27ED" w:rsidRPr="004D57A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Nr</w:t>
            </w:r>
            <w:r w:rsidR="00C82837" w:rsidRPr="004D57AD">
              <w:rPr>
                <w:sz w:val="24"/>
                <w:szCs w:val="24"/>
              </w:rPr>
              <w:t xml:space="preserve"> </w:t>
            </w:r>
            <w:r w:rsidRPr="004D57AD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7CF10B0" w14:textId="77777777" w:rsidR="006B27ED" w:rsidRPr="004D57AD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BFEC55" w14:textId="77777777" w:rsidR="006B27ED" w:rsidRPr="004D57A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Cena oferty</w:t>
            </w:r>
          </w:p>
        </w:tc>
      </w:tr>
      <w:tr w:rsidR="00EA7862" w:rsidRPr="004D57AD" w14:paraId="5B43E366" w14:textId="77777777" w:rsidTr="002F5301">
        <w:tc>
          <w:tcPr>
            <w:tcW w:w="993" w:type="dxa"/>
            <w:shd w:val="clear" w:color="auto" w:fill="auto"/>
            <w:vAlign w:val="center"/>
          </w:tcPr>
          <w:p w14:paraId="6D349616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EC4CD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580BB39" w14:textId="77777777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Polska Grupa Tekstylna Sp. z o.o.</w:t>
            </w:r>
          </w:p>
          <w:p w14:paraId="469B4FE0" w14:textId="7AE84C36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862" w:rsidRPr="004D57AD">
              <w:rPr>
                <w:sz w:val="24"/>
                <w:szCs w:val="24"/>
              </w:rPr>
              <w:t xml:space="preserve">Zeusa 27 </w:t>
            </w:r>
          </w:p>
          <w:p w14:paraId="4F5419DE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0-497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713D2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574 000.00 zł</w:t>
            </w:r>
          </w:p>
        </w:tc>
      </w:tr>
      <w:tr w:rsidR="00EA7862" w:rsidRPr="004D57AD" w14:paraId="70F269F4" w14:textId="77777777" w:rsidTr="002F5301">
        <w:tc>
          <w:tcPr>
            <w:tcW w:w="993" w:type="dxa"/>
            <w:shd w:val="clear" w:color="auto" w:fill="auto"/>
            <w:vAlign w:val="center"/>
          </w:tcPr>
          <w:p w14:paraId="56779EEA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84F3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DA3295A" w14:textId="4C603563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J.</w:t>
            </w:r>
            <w:r w:rsidR="00AE62BB">
              <w:rPr>
                <w:sz w:val="24"/>
                <w:szCs w:val="24"/>
              </w:rPr>
              <w:t xml:space="preserve"> </w:t>
            </w:r>
            <w:r w:rsidRPr="004D57AD">
              <w:rPr>
                <w:sz w:val="24"/>
                <w:szCs w:val="24"/>
              </w:rPr>
              <w:t>C</w:t>
            </w:r>
            <w:r w:rsidR="00AE62BB">
              <w:rPr>
                <w:sz w:val="24"/>
                <w:szCs w:val="24"/>
              </w:rPr>
              <w:t>hodacki</w:t>
            </w:r>
            <w:r w:rsidRPr="004D57AD">
              <w:rPr>
                <w:sz w:val="24"/>
                <w:szCs w:val="24"/>
              </w:rPr>
              <w:t>, A.M</w:t>
            </w:r>
            <w:r w:rsidR="00AE62BB">
              <w:rPr>
                <w:sz w:val="24"/>
                <w:szCs w:val="24"/>
              </w:rPr>
              <w:t>isztal</w:t>
            </w:r>
            <w:r w:rsidRPr="004D57AD">
              <w:rPr>
                <w:sz w:val="24"/>
                <w:szCs w:val="24"/>
              </w:rPr>
              <w:t xml:space="preserve"> "MEDICA" </w:t>
            </w:r>
            <w:r w:rsidR="00AE62BB">
              <w:rPr>
                <w:sz w:val="24"/>
                <w:szCs w:val="24"/>
              </w:rPr>
              <w:t>Spółka Jawna</w:t>
            </w:r>
          </w:p>
          <w:p w14:paraId="677622A8" w14:textId="0B9E059D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</w:t>
            </w:r>
            <w:r w:rsidR="00EA7862" w:rsidRPr="004D57A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EA7862" w:rsidRPr="004D57A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rzemysłowa</w:t>
            </w:r>
            <w:r w:rsidR="00EA7862" w:rsidRPr="004D57AD">
              <w:rPr>
                <w:sz w:val="24"/>
                <w:szCs w:val="24"/>
              </w:rPr>
              <w:t xml:space="preserve"> 4A </w:t>
            </w:r>
          </w:p>
          <w:p w14:paraId="3A1C7361" w14:textId="130D9872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59-300 L</w:t>
            </w:r>
            <w:r w:rsidR="00AE62BB">
              <w:rPr>
                <w:sz w:val="24"/>
                <w:szCs w:val="24"/>
              </w:rPr>
              <w:t>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831CBD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561 600.00 zł</w:t>
            </w:r>
          </w:p>
        </w:tc>
      </w:tr>
      <w:tr w:rsidR="00EA7862" w:rsidRPr="004D57AD" w14:paraId="40CB95F8" w14:textId="77777777" w:rsidTr="002F5301">
        <w:tc>
          <w:tcPr>
            <w:tcW w:w="993" w:type="dxa"/>
            <w:shd w:val="clear" w:color="auto" w:fill="auto"/>
            <w:vAlign w:val="center"/>
          </w:tcPr>
          <w:p w14:paraId="1ED7BA0B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08E9F9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204D537" w14:textId="4469877B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Zarys International Group </w:t>
            </w:r>
            <w:r w:rsidR="00AE62BB">
              <w:rPr>
                <w:sz w:val="24"/>
                <w:szCs w:val="24"/>
              </w:rPr>
              <w:t>sp. z o.o. sp.k.</w:t>
            </w:r>
          </w:p>
          <w:p w14:paraId="1E747E11" w14:textId="2797F9DF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862" w:rsidRPr="004D57AD">
              <w:rPr>
                <w:sz w:val="24"/>
                <w:szCs w:val="24"/>
              </w:rPr>
              <w:t xml:space="preserve">Pod Borem 18 </w:t>
            </w:r>
          </w:p>
          <w:p w14:paraId="761518E8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69681B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388 800.00 zł</w:t>
            </w:r>
          </w:p>
        </w:tc>
      </w:tr>
      <w:tr w:rsidR="00EA7862" w:rsidRPr="004D57AD" w14:paraId="46E23253" w14:textId="77777777" w:rsidTr="002F5301">
        <w:tc>
          <w:tcPr>
            <w:tcW w:w="993" w:type="dxa"/>
            <w:shd w:val="clear" w:color="auto" w:fill="auto"/>
            <w:vAlign w:val="center"/>
          </w:tcPr>
          <w:p w14:paraId="5D4533D8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E2BCC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CACB2F7" w14:textId="77777777" w:rsidR="00AE62BB" w:rsidRPr="004D57AD" w:rsidRDefault="00AE62BB" w:rsidP="00AE62BB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>sp. z o.o. sp.k.</w:t>
            </w:r>
          </w:p>
          <w:p w14:paraId="085A9C2E" w14:textId="77777777" w:rsidR="00AE62BB" w:rsidRPr="004D57AD" w:rsidRDefault="00AE62BB" w:rsidP="00AE62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D57AD">
              <w:rPr>
                <w:sz w:val="24"/>
                <w:szCs w:val="24"/>
              </w:rPr>
              <w:t xml:space="preserve">Pod Borem 18 </w:t>
            </w:r>
          </w:p>
          <w:p w14:paraId="3C0B0940" w14:textId="17263A4D" w:rsidR="00EA7862" w:rsidRPr="004D57AD" w:rsidRDefault="00AE62BB" w:rsidP="00AE62BB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EACA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78 796.80 zł</w:t>
            </w:r>
          </w:p>
        </w:tc>
      </w:tr>
      <w:tr w:rsidR="00EA7862" w:rsidRPr="004D57AD" w14:paraId="11D924F9" w14:textId="77777777" w:rsidTr="002F5301">
        <w:tc>
          <w:tcPr>
            <w:tcW w:w="993" w:type="dxa"/>
            <w:shd w:val="clear" w:color="auto" w:fill="auto"/>
            <w:vAlign w:val="center"/>
          </w:tcPr>
          <w:p w14:paraId="6EB161B5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E4881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7303822" w14:textId="77777777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Mercator Medical S.A.</w:t>
            </w:r>
          </w:p>
          <w:p w14:paraId="7FE63DD3" w14:textId="3EB9F980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862" w:rsidRPr="004D57AD">
              <w:rPr>
                <w:sz w:val="24"/>
                <w:szCs w:val="24"/>
              </w:rPr>
              <w:t xml:space="preserve">Modrzejewskiej 30 </w:t>
            </w:r>
          </w:p>
          <w:p w14:paraId="3EDEC0D0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97BA7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440 000.00 zł</w:t>
            </w:r>
          </w:p>
        </w:tc>
      </w:tr>
      <w:tr w:rsidR="00EA7862" w:rsidRPr="004D57AD" w14:paraId="2588BFBD" w14:textId="77777777" w:rsidTr="002F5301">
        <w:tc>
          <w:tcPr>
            <w:tcW w:w="993" w:type="dxa"/>
            <w:shd w:val="clear" w:color="auto" w:fill="auto"/>
            <w:vAlign w:val="center"/>
          </w:tcPr>
          <w:p w14:paraId="526C31B6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BE80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2C08D37" w14:textId="77777777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Mercator Medical S.A.</w:t>
            </w:r>
          </w:p>
          <w:p w14:paraId="7FF62D73" w14:textId="53460383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</w:t>
            </w:r>
            <w:r w:rsidR="00C565E2">
              <w:rPr>
                <w:sz w:val="24"/>
                <w:szCs w:val="24"/>
              </w:rPr>
              <w:t xml:space="preserve"> </w:t>
            </w:r>
            <w:r w:rsidR="00EA7862" w:rsidRPr="004D57AD">
              <w:rPr>
                <w:sz w:val="24"/>
                <w:szCs w:val="24"/>
              </w:rPr>
              <w:t xml:space="preserve">Modrzejewskiej 30 </w:t>
            </w:r>
          </w:p>
          <w:p w14:paraId="223A9701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FCF84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21 000.00 zł</w:t>
            </w:r>
          </w:p>
        </w:tc>
      </w:tr>
      <w:tr w:rsidR="00EA7862" w:rsidRPr="004D57AD" w14:paraId="6A907419" w14:textId="77777777" w:rsidTr="002F5301">
        <w:tc>
          <w:tcPr>
            <w:tcW w:w="993" w:type="dxa"/>
            <w:shd w:val="clear" w:color="auto" w:fill="auto"/>
            <w:vAlign w:val="center"/>
          </w:tcPr>
          <w:p w14:paraId="0A3085C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843FD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2C7AD2A" w14:textId="77777777" w:rsidR="00C565E2" w:rsidRPr="004D57AD" w:rsidRDefault="00C565E2" w:rsidP="00C565E2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Mercator Medical S.A.</w:t>
            </w:r>
          </w:p>
          <w:p w14:paraId="414AE24C" w14:textId="77777777" w:rsidR="00C565E2" w:rsidRPr="004D57AD" w:rsidRDefault="00C565E2" w:rsidP="00C56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D57AD">
              <w:rPr>
                <w:sz w:val="24"/>
                <w:szCs w:val="24"/>
              </w:rPr>
              <w:t xml:space="preserve">Modrzejewskiej 30 </w:t>
            </w:r>
          </w:p>
          <w:p w14:paraId="4E08AF3B" w14:textId="70D866BC" w:rsidR="00EA7862" w:rsidRPr="004D57AD" w:rsidRDefault="00C565E2" w:rsidP="00C565E2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374CF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13 920.00 zł</w:t>
            </w:r>
          </w:p>
        </w:tc>
      </w:tr>
      <w:tr w:rsidR="00EA7862" w:rsidRPr="004D57AD" w14:paraId="70D5E4FE" w14:textId="77777777" w:rsidTr="002F5301">
        <w:tc>
          <w:tcPr>
            <w:tcW w:w="993" w:type="dxa"/>
            <w:shd w:val="clear" w:color="auto" w:fill="auto"/>
            <w:vAlign w:val="center"/>
          </w:tcPr>
          <w:p w14:paraId="42C2D12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E987D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99CF73D" w14:textId="77777777" w:rsidR="00C565E2" w:rsidRPr="004D57AD" w:rsidRDefault="00C565E2" w:rsidP="00C565E2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Mercator Medical S.A.</w:t>
            </w:r>
          </w:p>
          <w:p w14:paraId="65C58E83" w14:textId="77777777" w:rsidR="00C565E2" w:rsidRPr="004D57AD" w:rsidRDefault="00C565E2" w:rsidP="00C56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D57AD">
              <w:rPr>
                <w:sz w:val="24"/>
                <w:szCs w:val="24"/>
              </w:rPr>
              <w:t xml:space="preserve">Modrzejewskiej 30 </w:t>
            </w:r>
          </w:p>
          <w:p w14:paraId="2C76A500" w14:textId="66F92FFF" w:rsidR="00EA7862" w:rsidRPr="004D57AD" w:rsidRDefault="00C565E2" w:rsidP="00C565E2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4BC3A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65 280.00 zł</w:t>
            </w:r>
          </w:p>
        </w:tc>
      </w:tr>
      <w:tr w:rsidR="00EA7862" w:rsidRPr="004D57AD" w14:paraId="0E9C38E1" w14:textId="77777777" w:rsidTr="002F5301">
        <w:tc>
          <w:tcPr>
            <w:tcW w:w="993" w:type="dxa"/>
            <w:shd w:val="clear" w:color="auto" w:fill="auto"/>
            <w:vAlign w:val="center"/>
          </w:tcPr>
          <w:p w14:paraId="58BEE200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F11269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45C1C04" w14:textId="22C32B7A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ABOOK </w:t>
            </w:r>
            <w:r w:rsidR="00C565E2">
              <w:rPr>
                <w:sz w:val="24"/>
                <w:szCs w:val="24"/>
              </w:rPr>
              <w:t xml:space="preserve">Sp. z o.o. </w:t>
            </w:r>
          </w:p>
          <w:p w14:paraId="2CAB7F13" w14:textId="5954DE9C" w:rsidR="00EA7862" w:rsidRPr="004D57AD" w:rsidRDefault="00C565E2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862" w:rsidRPr="004D57AD">
              <w:rPr>
                <w:sz w:val="24"/>
                <w:szCs w:val="24"/>
              </w:rPr>
              <w:t xml:space="preserve">Brzostowska 22 </w:t>
            </w:r>
          </w:p>
          <w:p w14:paraId="4A36C987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04-985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DE20C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432 000.00 zł</w:t>
            </w:r>
          </w:p>
        </w:tc>
      </w:tr>
      <w:tr w:rsidR="00EA7862" w:rsidRPr="004D57AD" w14:paraId="73D0A128" w14:textId="77777777" w:rsidTr="002F5301">
        <w:tc>
          <w:tcPr>
            <w:tcW w:w="993" w:type="dxa"/>
            <w:shd w:val="clear" w:color="auto" w:fill="auto"/>
            <w:vAlign w:val="center"/>
          </w:tcPr>
          <w:p w14:paraId="1A3EC74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6F1FAA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31EC427" w14:textId="27ECEEF9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SKAMEX  Spółka z ograniczoną odpowiedzialnością </w:t>
            </w:r>
          </w:p>
          <w:p w14:paraId="0E57EEB4" w14:textId="77777777" w:rsidR="00EA7862" w:rsidRPr="004D57AD" w:rsidRDefault="00EA7862" w:rsidP="002F5301">
            <w:pPr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ul. Częstochowska 38/52 </w:t>
            </w:r>
          </w:p>
          <w:p w14:paraId="5E6D1D65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0D99C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432 000.00 zł</w:t>
            </w:r>
          </w:p>
        </w:tc>
      </w:tr>
      <w:tr w:rsidR="00EA7862" w:rsidRPr="004D57AD" w14:paraId="38DF1F47" w14:textId="77777777" w:rsidTr="002F5301">
        <w:tc>
          <w:tcPr>
            <w:tcW w:w="993" w:type="dxa"/>
            <w:shd w:val="clear" w:color="auto" w:fill="auto"/>
            <w:vAlign w:val="center"/>
          </w:tcPr>
          <w:p w14:paraId="25C37B2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7AE14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B1342D9" w14:textId="77777777" w:rsidR="00C565E2" w:rsidRPr="004D57AD" w:rsidRDefault="00C565E2" w:rsidP="00C565E2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SKAMEX  Spółka z ograniczoną odpowiedzialnością </w:t>
            </w:r>
          </w:p>
          <w:p w14:paraId="0CF86350" w14:textId="77777777" w:rsidR="00C565E2" w:rsidRPr="004D57AD" w:rsidRDefault="00C565E2" w:rsidP="00C565E2">
            <w:pPr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ul. Częstochowska 38/52 </w:t>
            </w:r>
          </w:p>
          <w:p w14:paraId="5F7A8C6E" w14:textId="3006BDCB" w:rsidR="00EA7862" w:rsidRPr="004D57AD" w:rsidRDefault="00C565E2" w:rsidP="00C565E2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6A522A" w14:textId="13FECAC3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19 4</w:t>
            </w:r>
            <w:r w:rsidR="000F78DB">
              <w:rPr>
                <w:sz w:val="24"/>
                <w:szCs w:val="24"/>
              </w:rPr>
              <w:t>4</w:t>
            </w:r>
            <w:r w:rsidRPr="004D57AD">
              <w:rPr>
                <w:sz w:val="24"/>
                <w:szCs w:val="24"/>
              </w:rPr>
              <w:t>0.00 zł</w:t>
            </w:r>
          </w:p>
        </w:tc>
      </w:tr>
      <w:tr w:rsidR="00EA7862" w:rsidRPr="004D57AD" w14:paraId="617F8EC4" w14:textId="77777777" w:rsidTr="002F5301">
        <w:tc>
          <w:tcPr>
            <w:tcW w:w="993" w:type="dxa"/>
            <w:shd w:val="clear" w:color="auto" w:fill="auto"/>
            <w:vAlign w:val="center"/>
          </w:tcPr>
          <w:p w14:paraId="62BFB0BF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C73F0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665D3C1" w14:textId="77777777" w:rsidR="00C565E2" w:rsidRPr="004D57AD" w:rsidRDefault="00C565E2" w:rsidP="00C565E2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SKAMEX  Spółka z ograniczoną odpowiedzialnością </w:t>
            </w:r>
          </w:p>
          <w:p w14:paraId="5B795D84" w14:textId="77777777" w:rsidR="00C565E2" w:rsidRPr="004D57AD" w:rsidRDefault="00C565E2" w:rsidP="00C565E2">
            <w:pPr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ul. Częstochowska 38/52 </w:t>
            </w:r>
          </w:p>
          <w:p w14:paraId="7D724699" w14:textId="5A0578F4" w:rsidR="00EA7862" w:rsidRPr="004D57AD" w:rsidRDefault="00C565E2" w:rsidP="00C565E2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0B5318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62 208.00 zł</w:t>
            </w:r>
          </w:p>
        </w:tc>
      </w:tr>
      <w:tr w:rsidR="00EA7862" w:rsidRPr="004D57AD" w14:paraId="3966C9C8" w14:textId="77777777" w:rsidTr="002F5301">
        <w:tc>
          <w:tcPr>
            <w:tcW w:w="993" w:type="dxa"/>
            <w:shd w:val="clear" w:color="auto" w:fill="auto"/>
            <w:vAlign w:val="center"/>
          </w:tcPr>
          <w:p w14:paraId="7594E73E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820E5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792D645" w14:textId="77777777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KORAKO plus s.r.o.</w:t>
            </w:r>
          </w:p>
          <w:p w14:paraId="3732F041" w14:textId="1EFE06FA" w:rsidR="00EA7862" w:rsidRPr="004D57AD" w:rsidRDefault="00EA7862" w:rsidP="002F5301">
            <w:pPr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Bielická 369 </w:t>
            </w:r>
          </w:p>
          <w:p w14:paraId="3837C9A0" w14:textId="1A7CEBB6" w:rsidR="00C565E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95804 Partizánske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3EDB10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386 208.00 zł</w:t>
            </w:r>
          </w:p>
        </w:tc>
      </w:tr>
    </w:tbl>
    <w:p w14:paraId="3757D6BF" w14:textId="77777777" w:rsidR="00A80738" w:rsidRPr="004D57AD" w:rsidRDefault="00A80738" w:rsidP="004D57AD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  <w:r w:rsidRPr="004D57AD">
        <w:rPr>
          <w:i/>
          <w:szCs w:val="24"/>
        </w:rPr>
        <w:t>Zamawiający</w:t>
      </w:r>
    </w:p>
    <w:p w14:paraId="3FD6361A" w14:textId="0C6EA252" w:rsidR="00C236D3" w:rsidRPr="004D57AD" w:rsidRDefault="00EA7862" w:rsidP="00173B20">
      <w:pPr>
        <w:jc w:val="right"/>
        <w:rPr>
          <w:sz w:val="24"/>
          <w:szCs w:val="24"/>
        </w:rPr>
      </w:pPr>
      <w:r w:rsidRPr="004D57AD">
        <w:rPr>
          <w:sz w:val="24"/>
          <w:szCs w:val="24"/>
        </w:rPr>
        <w:t xml:space="preserve">  </w:t>
      </w:r>
      <w:bookmarkEnd w:id="0"/>
    </w:p>
    <w:sectPr w:rsidR="00C236D3" w:rsidRPr="004D57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B6734" w14:textId="77777777" w:rsidR="0059134F" w:rsidRDefault="0059134F">
      <w:r>
        <w:separator/>
      </w:r>
    </w:p>
  </w:endnote>
  <w:endnote w:type="continuationSeparator" w:id="0">
    <w:p w14:paraId="7D8ED8A0" w14:textId="77777777" w:rsidR="0059134F" w:rsidRDefault="0059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21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EE2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30249" w14:textId="4D0FF1A0" w:rsidR="009F189D" w:rsidRDefault="004B25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B27270" wp14:editId="716F11E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DE9E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ACB64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5F6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12E57" w14:textId="77777777" w:rsidR="009F189D" w:rsidRDefault="009F189D">
    <w:pPr>
      <w:pStyle w:val="Stopka"/>
      <w:tabs>
        <w:tab w:val="clear" w:pos="4536"/>
      </w:tabs>
      <w:jc w:val="center"/>
    </w:pPr>
  </w:p>
  <w:p w14:paraId="406B7E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1ECB8" w14:textId="77777777" w:rsidR="0059134F" w:rsidRDefault="0059134F">
      <w:r>
        <w:separator/>
      </w:r>
    </w:p>
  </w:footnote>
  <w:footnote w:type="continuationSeparator" w:id="0">
    <w:p w14:paraId="79E5268D" w14:textId="77777777" w:rsidR="0059134F" w:rsidRDefault="00591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72E70" w14:textId="77777777" w:rsidR="00EA7862" w:rsidRDefault="00EA7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20CFD" w14:textId="77777777" w:rsidR="00EA7862" w:rsidRDefault="00EA7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7D26D" w14:textId="77777777" w:rsidR="00EA7862" w:rsidRDefault="00EA78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34F"/>
    <w:rsid w:val="00007727"/>
    <w:rsid w:val="00017720"/>
    <w:rsid w:val="00035488"/>
    <w:rsid w:val="000D7F25"/>
    <w:rsid w:val="000E00E5"/>
    <w:rsid w:val="000F78DB"/>
    <w:rsid w:val="00173B20"/>
    <w:rsid w:val="001C69FF"/>
    <w:rsid w:val="0023318D"/>
    <w:rsid w:val="003D72FD"/>
    <w:rsid w:val="00423179"/>
    <w:rsid w:val="00490DC0"/>
    <w:rsid w:val="00493F8C"/>
    <w:rsid w:val="004B2541"/>
    <w:rsid w:val="004C7E9B"/>
    <w:rsid w:val="004D57AD"/>
    <w:rsid w:val="005614F2"/>
    <w:rsid w:val="00577BC6"/>
    <w:rsid w:val="0059134F"/>
    <w:rsid w:val="0069085C"/>
    <w:rsid w:val="006B27ED"/>
    <w:rsid w:val="00843263"/>
    <w:rsid w:val="00861E75"/>
    <w:rsid w:val="009D19BD"/>
    <w:rsid w:val="009F189D"/>
    <w:rsid w:val="00A80738"/>
    <w:rsid w:val="00AE62BB"/>
    <w:rsid w:val="00BB547B"/>
    <w:rsid w:val="00C236D3"/>
    <w:rsid w:val="00C565E2"/>
    <w:rsid w:val="00C659E2"/>
    <w:rsid w:val="00C82837"/>
    <w:rsid w:val="00CA3D66"/>
    <w:rsid w:val="00CB0802"/>
    <w:rsid w:val="00D665F5"/>
    <w:rsid w:val="00D7128F"/>
    <w:rsid w:val="00E87931"/>
    <w:rsid w:val="00EA3284"/>
    <w:rsid w:val="00EA3476"/>
    <w:rsid w:val="00EA786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896DF2"/>
  <w15:chartTrackingRefBased/>
  <w15:docId w15:val="{A6E2768D-0C37-4D43-AC9D-858C9510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D57A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13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4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4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336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2022-09-23T12:05:00Z</cp:lastPrinted>
  <dcterms:created xsi:type="dcterms:W3CDTF">2022-09-23T12:03:00Z</dcterms:created>
  <dcterms:modified xsi:type="dcterms:W3CDTF">2022-09-23T12:13:00Z</dcterms:modified>
</cp:coreProperties>
</file>