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3C3CE" w14:textId="00D1DF93" w:rsidR="00D665F5" w:rsidRPr="00C0709B" w:rsidRDefault="00F66D4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0709B">
        <w:rPr>
          <w:sz w:val="24"/>
          <w:szCs w:val="24"/>
        </w:rPr>
        <w:t>Poznań</w:t>
      </w:r>
      <w:r w:rsidR="00D665F5" w:rsidRPr="00C0709B">
        <w:rPr>
          <w:sz w:val="24"/>
          <w:szCs w:val="24"/>
        </w:rPr>
        <w:t xml:space="preserve"> dnia: </w:t>
      </w:r>
      <w:r w:rsidRPr="00C0709B">
        <w:rPr>
          <w:sz w:val="24"/>
          <w:szCs w:val="24"/>
        </w:rPr>
        <w:t>2022-09-</w:t>
      </w:r>
      <w:r w:rsidR="007B0C27">
        <w:rPr>
          <w:sz w:val="24"/>
          <w:szCs w:val="24"/>
        </w:rPr>
        <w:t>2</w:t>
      </w:r>
      <w:r w:rsidR="00725E04">
        <w:rPr>
          <w:sz w:val="24"/>
          <w:szCs w:val="24"/>
        </w:rPr>
        <w:t>6</w:t>
      </w:r>
    </w:p>
    <w:p w14:paraId="6C3080C7" w14:textId="77777777" w:rsidR="00F66D45" w:rsidRPr="00C0709B" w:rsidRDefault="00F66D45" w:rsidP="00577BC6">
      <w:pPr>
        <w:spacing w:after="40"/>
        <w:rPr>
          <w:b/>
          <w:bCs/>
          <w:sz w:val="24"/>
          <w:szCs w:val="24"/>
        </w:rPr>
      </w:pPr>
      <w:r w:rsidRPr="00C0709B">
        <w:rPr>
          <w:b/>
          <w:bCs/>
          <w:sz w:val="24"/>
          <w:szCs w:val="24"/>
        </w:rPr>
        <w:t>Szpital Wojewódzki w Poznaniu</w:t>
      </w:r>
    </w:p>
    <w:p w14:paraId="1BC9459C" w14:textId="77777777" w:rsidR="00D665F5" w:rsidRPr="00C0709B" w:rsidRDefault="00F66D45" w:rsidP="00577BC6">
      <w:pPr>
        <w:spacing w:after="40"/>
        <w:rPr>
          <w:b/>
          <w:bCs/>
          <w:sz w:val="24"/>
          <w:szCs w:val="24"/>
        </w:rPr>
      </w:pPr>
      <w:r w:rsidRPr="00C0709B">
        <w:rPr>
          <w:b/>
          <w:bCs/>
          <w:sz w:val="24"/>
          <w:szCs w:val="24"/>
        </w:rPr>
        <w:t>Dział Zamówień Publicznych</w:t>
      </w:r>
    </w:p>
    <w:p w14:paraId="13803A21" w14:textId="77777777" w:rsidR="00D665F5" w:rsidRPr="00C0709B" w:rsidRDefault="00F66D45" w:rsidP="00D665F5">
      <w:pPr>
        <w:rPr>
          <w:sz w:val="24"/>
          <w:szCs w:val="24"/>
        </w:rPr>
      </w:pPr>
      <w:r w:rsidRPr="00C0709B">
        <w:rPr>
          <w:sz w:val="24"/>
          <w:szCs w:val="24"/>
        </w:rPr>
        <w:t>Juraszów</w:t>
      </w:r>
      <w:r w:rsidR="00D665F5" w:rsidRPr="00C0709B">
        <w:rPr>
          <w:sz w:val="24"/>
          <w:szCs w:val="24"/>
        </w:rPr>
        <w:t xml:space="preserve"> </w:t>
      </w:r>
      <w:r w:rsidRPr="00C0709B">
        <w:rPr>
          <w:sz w:val="24"/>
          <w:szCs w:val="24"/>
        </w:rPr>
        <w:t>7/19</w:t>
      </w:r>
    </w:p>
    <w:p w14:paraId="3942D044" w14:textId="77777777" w:rsidR="00D665F5" w:rsidRPr="00C0709B" w:rsidRDefault="00F66D45" w:rsidP="00D665F5">
      <w:pPr>
        <w:rPr>
          <w:sz w:val="24"/>
          <w:szCs w:val="24"/>
        </w:rPr>
      </w:pPr>
      <w:r w:rsidRPr="00C0709B">
        <w:rPr>
          <w:sz w:val="24"/>
          <w:szCs w:val="24"/>
        </w:rPr>
        <w:t>60-479</w:t>
      </w:r>
      <w:r w:rsidR="00D665F5" w:rsidRPr="00C0709B">
        <w:rPr>
          <w:sz w:val="24"/>
          <w:szCs w:val="24"/>
        </w:rPr>
        <w:t xml:space="preserve"> </w:t>
      </w:r>
      <w:r w:rsidRPr="00C0709B">
        <w:rPr>
          <w:sz w:val="24"/>
          <w:szCs w:val="24"/>
        </w:rPr>
        <w:t>Poznań</w:t>
      </w:r>
    </w:p>
    <w:p w14:paraId="22907C0B" w14:textId="77777777" w:rsidR="00D665F5" w:rsidRPr="00C0709B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F5B434" w14:textId="77777777" w:rsidR="00A80738" w:rsidRPr="00C0709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0709B">
        <w:rPr>
          <w:sz w:val="24"/>
          <w:szCs w:val="24"/>
        </w:rPr>
        <w:t>Znak sprawy:</w:t>
      </w:r>
      <w:r w:rsidRPr="00C0709B">
        <w:rPr>
          <w:b/>
          <w:sz w:val="24"/>
          <w:szCs w:val="24"/>
        </w:rPr>
        <w:t xml:space="preserve"> </w:t>
      </w:r>
      <w:r w:rsidR="00F66D45" w:rsidRPr="00C0709B">
        <w:rPr>
          <w:b/>
          <w:sz w:val="24"/>
          <w:szCs w:val="24"/>
        </w:rPr>
        <w:t>SZW/DZP/32/2022</w:t>
      </w:r>
      <w:r w:rsidR="00A80738" w:rsidRPr="00C0709B">
        <w:rPr>
          <w:sz w:val="24"/>
          <w:szCs w:val="24"/>
        </w:rPr>
        <w:tab/>
        <w:t xml:space="preserve"> </w:t>
      </w:r>
    </w:p>
    <w:p w14:paraId="410F15FE" w14:textId="77777777" w:rsidR="00A80738" w:rsidRPr="00C0709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48AD58" w14:textId="77777777" w:rsidR="00A80738" w:rsidRPr="00C0709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2EF34B" w14:textId="5CB42FBB" w:rsidR="00A80738" w:rsidRPr="00C070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C0709B">
        <w:rPr>
          <w:b/>
          <w:spacing w:val="20"/>
          <w:sz w:val="24"/>
          <w:szCs w:val="24"/>
        </w:rPr>
        <w:t>INFORMACJA Z OTWARCIA OFERT</w:t>
      </w:r>
      <w:r w:rsidR="007B0C27">
        <w:rPr>
          <w:b/>
          <w:spacing w:val="20"/>
          <w:sz w:val="24"/>
          <w:szCs w:val="24"/>
        </w:rPr>
        <w:t xml:space="preserve"> - </w:t>
      </w:r>
      <w:r w:rsidR="007B0C27" w:rsidRPr="007B0C27">
        <w:rPr>
          <w:b/>
          <w:color w:val="FF0000"/>
          <w:spacing w:val="20"/>
          <w:sz w:val="24"/>
          <w:szCs w:val="24"/>
        </w:rPr>
        <w:t xml:space="preserve">Sprostowanie </w:t>
      </w:r>
    </w:p>
    <w:p w14:paraId="5C38547E" w14:textId="77777777" w:rsidR="00A80738" w:rsidRPr="00C070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80E5437" w14:textId="5E0F688A" w:rsidR="00C659E2" w:rsidRPr="00C0709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0709B">
        <w:rPr>
          <w:bCs/>
          <w:sz w:val="24"/>
          <w:szCs w:val="24"/>
        </w:rPr>
        <w:t xml:space="preserve">Dotyczy </w:t>
      </w:r>
      <w:r w:rsidRPr="00C0709B">
        <w:rPr>
          <w:sz w:val="24"/>
          <w:szCs w:val="24"/>
        </w:rPr>
        <w:t xml:space="preserve">postępowania o udzielenie zamówienia publicznego prowadzonego w trybie </w:t>
      </w:r>
      <w:r w:rsidR="00F66D45" w:rsidRPr="00C0709B">
        <w:rPr>
          <w:sz w:val="24"/>
          <w:szCs w:val="24"/>
        </w:rPr>
        <w:t>podstawowy</w:t>
      </w:r>
      <w:r w:rsidR="00C0709B">
        <w:rPr>
          <w:sz w:val="24"/>
          <w:szCs w:val="24"/>
        </w:rPr>
        <w:t>m</w:t>
      </w:r>
      <w:r w:rsidR="00F66D45" w:rsidRPr="00C0709B">
        <w:rPr>
          <w:sz w:val="24"/>
          <w:szCs w:val="24"/>
        </w:rPr>
        <w:t xml:space="preserve"> bez negocjacji - art. 275 pkt. 1 ustawy Pzp</w:t>
      </w:r>
      <w:r w:rsidRPr="00C0709B">
        <w:rPr>
          <w:sz w:val="24"/>
          <w:szCs w:val="24"/>
        </w:rPr>
        <w:t xml:space="preserve"> na:</w:t>
      </w:r>
    </w:p>
    <w:p w14:paraId="58C1B824" w14:textId="77777777" w:rsidR="00A80738" w:rsidRPr="00C0709B" w:rsidRDefault="00F66D4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0709B">
        <w:rPr>
          <w:b/>
          <w:szCs w:val="24"/>
        </w:rPr>
        <w:t>Sukcesywna dostawa środków do dezynfekcji ran, błon śluzowych i skóry</w:t>
      </w:r>
    </w:p>
    <w:p w14:paraId="1AC22827" w14:textId="102A70F2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0709B">
        <w:rPr>
          <w:sz w:val="24"/>
          <w:szCs w:val="24"/>
        </w:rPr>
        <w:t>Zamawiający, działając na podstawie art. 22</w:t>
      </w:r>
      <w:r w:rsidR="00FC7F5E" w:rsidRPr="00C0709B">
        <w:rPr>
          <w:sz w:val="24"/>
          <w:szCs w:val="24"/>
        </w:rPr>
        <w:t>2</w:t>
      </w:r>
      <w:r w:rsidRPr="00C0709B">
        <w:rPr>
          <w:sz w:val="24"/>
          <w:szCs w:val="24"/>
        </w:rPr>
        <w:t xml:space="preserve"> ust. 5 </w:t>
      </w:r>
      <w:r w:rsidRPr="00C0709B">
        <w:rPr>
          <w:bCs/>
          <w:sz w:val="24"/>
          <w:szCs w:val="24"/>
        </w:rPr>
        <w:t>ustawy z dnia 11 września 2019 r. Prawo zamówień publicznych</w:t>
      </w:r>
      <w:r w:rsidRPr="00C0709B">
        <w:rPr>
          <w:sz w:val="24"/>
          <w:szCs w:val="24"/>
        </w:rPr>
        <w:t xml:space="preserve"> </w:t>
      </w:r>
      <w:r w:rsidR="00F66D45" w:rsidRPr="00C0709B">
        <w:rPr>
          <w:sz w:val="24"/>
          <w:szCs w:val="24"/>
        </w:rPr>
        <w:t>(t.j. Dz.U. z 2021r. poz. 1129 z późn. zm.)</w:t>
      </w:r>
      <w:r w:rsidR="00490DC0" w:rsidRPr="00C0709B">
        <w:rPr>
          <w:sz w:val="24"/>
          <w:szCs w:val="24"/>
        </w:rPr>
        <w:t xml:space="preserve"> </w:t>
      </w:r>
      <w:r w:rsidRPr="00C0709B">
        <w:rPr>
          <w:sz w:val="24"/>
          <w:szCs w:val="24"/>
        </w:rPr>
        <w:t>udostępnia</w:t>
      </w:r>
      <w:r w:rsidR="00F95C33" w:rsidRPr="00C0709B">
        <w:rPr>
          <w:sz w:val="24"/>
          <w:szCs w:val="24"/>
        </w:rPr>
        <w:t xml:space="preserve"> </w:t>
      </w:r>
      <w:r w:rsidR="004C7E9B" w:rsidRPr="00C0709B">
        <w:rPr>
          <w:sz w:val="24"/>
          <w:szCs w:val="24"/>
        </w:rPr>
        <w:t>informacj</w:t>
      </w:r>
      <w:r w:rsidR="00577BC6" w:rsidRPr="00C0709B">
        <w:rPr>
          <w:sz w:val="24"/>
          <w:szCs w:val="24"/>
        </w:rPr>
        <w:t>ę</w:t>
      </w:r>
      <w:r w:rsidR="00035488" w:rsidRPr="00C0709B">
        <w:rPr>
          <w:sz w:val="24"/>
          <w:szCs w:val="24"/>
        </w:rPr>
        <w:t xml:space="preserve"> z otwarcia ofert</w:t>
      </w:r>
      <w:r w:rsidR="00577BC6" w:rsidRPr="00C0709B">
        <w:rPr>
          <w:sz w:val="24"/>
          <w:szCs w:val="24"/>
        </w:rPr>
        <w:t>.</w:t>
      </w:r>
    </w:p>
    <w:p w14:paraId="19F9E45C" w14:textId="77777777" w:rsidR="00C0709B" w:rsidRPr="00C0709B" w:rsidRDefault="00C0709B" w:rsidP="00C0709B">
      <w:pPr>
        <w:rPr>
          <w:sz w:val="24"/>
          <w:szCs w:val="24"/>
        </w:rPr>
      </w:pPr>
      <w:r w:rsidRPr="00C0709B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13433EC" w14:textId="5C481805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1 -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3834,00 zł brutto</w:t>
      </w:r>
    </w:p>
    <w:p w14:paraId="0FCF5869" w14:textId="76BD448E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2 -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53460,00 zł brutto</w:t>
      </w:r>
    </w:p>
    <w:p w14:paraId="51F67919" w14:textId="09720883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3 -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107629,56 zł brutto</w:t>
      </w:r>
    </w:p>
    <w:p w14:paraId="00B27C20" w14:textId="2AA7FBC2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4 -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45191,52 zł brutto</w:t>
      </w:r>
    </w:p>
    <w:p w14:paraId="5DB90458" w14:textId="5B06B058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5 -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49609,80 zł brutto</w:t>
      </w:r>
    </w:p>
    <w:p w14:paraId="7BC79903" w14:textId="4DC6B47B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6 -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1342,44 zł brutto</w:t>
      </w:r>
    </w:p>
    <w:p w14:paraId="226B038B" w14:textId="4DF86850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7 -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6418,17 zł brutto</w:t>
      </w:r>
    </w:p>
    <w:p w14:paraId="35671F77" w14:textId="10D17168" w:rsidR="00C0709B" w:rsidRPr="00C0709B" w:rsidRDefault="00C0709B" w:rsidP="00C0709B">
      <w:pPr>
        <w:rPr>
          <w:sz w:val="22"/>
          <w:szCs w:val="22"/>
        </w:rPr>
      </w:pPr>
      <w:r w:rsidRPr="00C0709B">
        <w:rPr>
          <w:sz w:val="22"/>
          <w:szCs w:val="22"/>
        </w:rPr>
        <w:t>Zadanie 8 -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324,00 zł brutto</w:t>
      </w:r>
    </w:p>
    <w:p w14:paraId="32D8BBEC" w14:textId="64E3C38A" w:rsidR="00C0709B" w:rsidRPr="00C0709B" w:rsidRDefault="00C0709B" w:rsidP="000529AC">
      <w:pPr>
        <w:rPr>
          <w:sz w:val="22"/>
          <w:szCs w:val="22"/>
        </w:rPr>
      </w:pPr>
      <w:r w:rsidRPr="00C0709B">
        <w:rPr>
          <w:sz w:val="22"/>
          <w:szCs w:val="22"/>
        </w:rPr>
        <w:t>Zadanie 9 -</w:t>
      </w:r>
      <w:r w:rsidRPr="000529AC">
        <w:rPr>
          <w:sz w:val="22"/>
          <w:szCs w:val="22"/>
        </w:rPr>
        <w:t xml:space="preserve"> </w:t>
      </w:r>
      <w:r w:rsidRPr="00C0709B">
        <w:rPr>
          <w:sz w:val="22"/>
          <w:szCs w:val="22"/>
        </w:rPr>
        <w:t>5693,59 zł brutto</w:t>
      </w:r>
    </w:p>
    <w:p w14:paraId="473B9C3A" w14:textId="77777777" w:rsidR="00C0709B" w:rsidRPr="00C0709B" w:rsidRDefault="00C0709B" w:rsidP="00C0709B">
      <w:pPr>
        <w:rPr>
          <w:sz w:val="24"/>
          <w:szCs w:val="24"/>
        </w:rPr>
      </w:pPr>
    </w:p>
    <w:p w14:paraId="258B294D" w14:textId="77777777" w:rsidR="00A80738" w:rsidRPr="00C0709B" w:rsidRDefault="00D665F5" w:rsidP="000529AC">
      <w:pPr>
        <w:spacing w:line="276" w:lineRule="auto"/>
        <w:jc w:val="both"/>
        <w:rPr>
          <w:sz w:val="24"/>
          <w:szCs w:val="24"/>
        </w:rPr>
      </w:pPr>
      <w:r w:rsidRPr="00C0709B">
        <w:rPr>
          <w:sz w:val="24"/>
          <w:szCs w:val="24"/>
        </w:rPr>
        <w:t>Podczas otwarcia ofert, mającego miejsce</w:t>
      </w:r>
      <w:r w:rsidR="00FF4AB1" w:rsidRPr="00C0709B">
        <w:rPr>
          <w:sz w:val="24"/>
          <w:szCs w:val="24"/>
        </w:rPr>
        <w:t xml:space="preserve"> w dniu </w:t>
      </w:r>
      <w:r w:rsidR="00F66D45" w:rsidRPr="00C0709B">
        <w:rPr>
          <w:sz w:val="24"/>
          <w:szCs w:val="24"/>
        </w:rPr>
        <w:t>16/09/2022</w:t>
      </w:r>
      <w:r w:rsidR="00FF4AB1" w:rsidRPr="00C0709B">
        <w:rPr>
          <w:sz w:val="24"/>
          <w:szCs w:val="24"/>
        </w:rPr>
        <w:t xml:space="preserve"> o godz. </w:t>
      </w:r>
      <w:r w:rsidR="00F66D45" w:rsidRPr="00C0709B">
        <w:rPr>
          <w:sz w:val="24"/>
          <w:szCs w:val="24"/>
        </w:rPr>
        <w:t>10:00</w:t>
      </w:r>
      <w:r w:rsidRPr="00C0709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423"/>
        <w:gridCol w:w="2522"/>
      </w:tblGrid>
      <w:tr w:rsidR="006B27ED" w:rsidRPr="00C0709B" w14:paraId="3C21D8B8" w14:textId="77777777" w:rsidTr="00321F14">
        <w:tc>
          <w:tcPr>
            <w:tcW w:w="993" w:type="dxa"/>
            <w:shd w:val="clear" w:color="auto" w:fill="auto"/>
            <w:vAlign w:val="center"/>
          </w:tcPr>
          <w:p w14:paraId="66BC2D3C" w14:textId="77777777" w:rsidR="006B27ED" w:rsidRPr="00C0709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054D3" w14:textId="77777777" w:rsidR="006B27ED" w:rsidRPr="00C0709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Nr</w:t>
            </w:r>
            <w:r w:rsidR="00C82837" w:rsidRPr="00C0709B">
              <w:rPr>
                <w:sz w:val="24"/>
                <w:szCs w:val="24"/>
              </w:rPr>
              <w:t xml:space="preserve"> </w:t>
            </w:r>
            <w:r w:rsidRPr="00C0709B">
              <w:rPr>
                <w:sz w:val="24"/>
                <w:szCs w:val="24"/>
              </w:rPr>
              <w:t>zadania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5F63106C" w14:textId="77777777" w:rsidR="006B27ED" w:rsidRPr="00C0709B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7679DD0B" w14:textId="77777777" w:rsidR="006B27ED" w:rsidRPr="00C0709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Cena oferty</w:t>
            </w:r>
          </w:p>
        </w:tc>
      </w:tr>
      <w:tr w:rsidR="00F66D45" w:rsidRPr="00C0709B" w14:paraId="1801538E" w14:textId="77777777" w:rsidTr="00321F14">
        <w:tc>
          <w:tcPr>
            <w:tcW w:w="993" w:type="dxa"/>
            <w:shd w:val="clear" w:color="auto" w:fill="auto"/>
            <w:vAlign w:val="center"/>
          </w:tcPr>
          <w:p w14:paraId="7983F012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DCB96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2</w:t>
            </w:r>
          </w:p>
        </w:tc>
        <w:tc>
          <w:tcPr>
            <w:tcW w:w="4423" w:type="dxa"/>
            <w:shd w:val="clear" w:color="auto" w:fill="auto"/>
          </w:tcPr>
          <w:p w14:paraId="21982CCF" w14:textId="77777777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Euro Trade Technology Sp. z o. o.</w:t>
            </w:r>
          </w:p>
          <w:p w14:paraId="65FBC994" w14:textId="3952C55E" w:rsidR="00F66D45" w:rsidRPr="00C0709B" w:rsidRDefault="006B6A65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Siemiradzkiego 19 </w:t>
            </w:r>
          </w:p>
          <w:p w14:paraId="07711E71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64-920 Piła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19A9893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51 840.00 zł</w:t>
            </w:r>
          </w:p>
        </w:tc>
      </w:tr>
      <w:tr w:rsidR="00F66D45" w:rsidRPr="00C0709B" w14:paraId="4B8115CE" w14:textId="77777777" w:rsidTr="00321F14">
        <w:tc>
          <w:tcPr>
            <w:tcW w:w="993" w:type="dxa"/>
            <w:shd w:val="clear" w:color="auto" w:fill="auto"/>
            <w:vAlign w:val="center"/>
          </w:tcPr>
          <w:p w14:paraId="05EF22E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A3010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01B2A83D" w14:textId="18B39876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Aesculap Chifa </w:t>
            </w:r>
            <w:r w:rsidR="006B6A65">
              <w:rPr>
                <w:sz w:val="24"/>
                <w:szCs w:val="24"/>
              </w:rPr>
              <w:t xml:space="preserve">Sp. z o.o. </w:t>
            </w:r>
          </w:p>
          <w:p w14:paraId="3DECD825" w14:textId="55C12CC9" w:rsidR="00F66D45" w:rsidRPr="00C0709B" w:rsidRDefault="006B6A65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Tysiąclecia 14 </w:t>
            </w:r>
          </w:p>
          <w:p w14:paraId="422CCED2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64-300 Nowy Tomyśl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C0734C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51 883.60 zł</w:t>
            </w:r>
          </w:p>
        </w:tc>
      </w:tr>
      <w:tr w:rsidR="00F66D45" w:rsidRPr="00C0709B" w14:paraId="50394CC0" w14:textId="77777777" w:rsidTr="00321F14">
        <w:tc>
          <w:tcPr>
            <w:tcW w:w="993" w:type="dxa"/>
            <w:shd w:val="clear" w:color="auto" w:fill="auto"/>
            <w:vAlign w:val="center"/>
          </w:tcPr>
          <w:p w14:paraId="322E534F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EBE83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  <w:shd w:val="clear" w:color="auto" w:fill="auto"/>
          </w:tcPr>
          <w:p w14:paraId="4FC6BB61" w14:textId="77777777" w:rsidR="006B6A65" w:rsidRPr="00C0709B" w:rsidRDefault="006B6A65" w:rsidP="006B6A65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160F69C2" w14:textId="77777777" w:rsidR="006B6A65" w:rsidRPr="00C0709B" w:rsidRDefault="006B6A65" w:rsidP="006B6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0709B">
              <w:rPr>
                <w:sz w:val="24"/>
                <w:szCs w:val="24"/>
              </w:rPr>
              <w:t xml:space="preserve">Tysiąclecia 14 </w:t>
            </w:r>
          </w:p>
          <w:p w14:paraId="4EF89D92" w14:textId="6858F211" w:rsidR="00F66D45" w:rsidRPr="00C0709B" w:rsidRDefault="006B6A65" w:rsidP="006B6A65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64-300 Nowy Tomyśl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2C1CF4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45 635.40 zł</w:t>
            </w:r>
          </w:p>
        </w:tc>
      </w:tr>
      <w:tr w:rsidR="00F66D45" w:rsidRPr="00C0709B" w14:paraId="031B11FC" w14:textId="77777777" w:rsidTr="00321F14">
        <w:tc>
          <w:tcPr>
            <w:tcW w:w="993" w:type="dxa"/>
            <w:shd w:val="clear" w:color="auto" w:fill="auto"/>
            <w:vAlign w:val="center"/>
          </w:tcPr>
          <w:p w14:paraId="414254E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075D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4423" w:type="dxa"/>
            <w:shd w:val="clear" w:color="auto" w:fill="auto"/>
          </w:tcPr>
          <w:p w14:paraId="65487610" w14:textId="77777777" w:rsidR="006B6A65" w:rsidRPr="00C0709B" w:rsidRDefault="006B6A65" w:rsidP="006B6A65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7E635A1" w14:textId="77777777" w:rsidR="006B6A65" w:rsidRPr="00C0709B" w:rsidRDefault="006B6A65" w:rsidP="006B6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Pr="00C0709B">
              <w:rPr>
                <w:sz w:val="24"/>
                <w:szCs w:val="24"/>
              </w:rPr>
              <w:t xml:space="preserve">Tysiąclecia 14 </w:t>
            </w:r>
          </w:p>
          <w:p w14:paraId="341D10D9" w14:textId="45A437F5" w:rsidR="00F66D45" w:rsidRPr="00C0709B" w:rsidRDefault="006B6A65" w:rsidP="006B6A65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64-300 Nowy Tomyśl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A1C19E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lastRenderedPageBreak/>
              <w:t>6 542.10 zł</w:t>
            </w:r>
          </w:p>
        </w:tc>
      </w:tr>
      <w:tr w:rsidR="00F66D45" w:rsidRPr="00C0709B" w14:paraId="054EDEE2" w14:textId="77777777" w:rsidTr="00321F14">
        <w:tc>
          <w:tcPr>
            <w:tcW w:w="993" w:type="dxa"/>
            <w:shd w:val="clear" w:color="auto" w:fill="auto"/>
            <w:vAlign w:val="center"/>
          </w:tcPr>
          <w:p w14:paraId="408D9A3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61BCCC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</w:t>
            </w:r>
          </w:p>
        </w:tc>
        <w:tc>
          <w:tcPr>
            <w:tcW w:w="4423" w:type="dxa"/>
            <w:shd w:val="clear" w:color="auto" w:fill="auto"/>
          </w:tcPr>
          <w:p w14:paraId="2794AAEA" w14:textId="6F9DC8CE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Mölnlycke Health Care Polska</w:t>
            </w:r>
            <w:r w:rsidR="00321F14">
              <w:rPr>
                <w:sz w:val="24"/>
                <w:szCs w:val="24"/>
              </w:rPr>
              <w:t xml:space="preserve"> </w:t>
            </w:r>
            <w:r w:rsidR="00321F14">
              <w:rPr>
                <w:sz w:val="24"/>
                <w:szCs w:val="24"/>
              </w:rPr>
              <w:br/>
              <w:t>Sp.</w:t>
            </w:r>
            <w:r w:rsidRPr="00C0709B">
              <w:rPr>
                <w:sz w:val="24"/>
                <w:szCs w:val="24"/>
              </w:rPr>
              <w:t xml:space="preserve"> z o.o.</w:t>
            </w:r>
          </w:p>
          <w:p w14:paraId="0D6D8D75" w14:textId="148ED7B5" w:rsidR="00F66D45" w:rsidRPr="00C0709B" w:rsidRDefault="00321F14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Okopowa 58/72 </w:t>
            </w:r>
          </w:p>
          <w:p w14:paraId="3ED868B1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01-042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11AAD574" w14:textId="77777777" w:rsidR="00F66D45" w:rsidRDefault="00F66D45" w:rsidP="008B730F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7B0C27">
              <w:rPr>
                <w:dstrike/>
                <w:sz w:val="24"/>
                <w:szCs w:val="24"/>
              </w:rPr>
              <w:t>1 369.33 zł</w:t>
            </w:r>
          </w:p>
          <w:p w14:paraId="0F352811" w14:textId="21ACD4FC" w:rsidR="007B0C27" w:rsidRPr="007B0C27" w:rsidRDefault="007B0C27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C27">
              <w:rPr>
                <w:color w:val="FF0000"/>
                <w:sz w:val="24"/>
                <w:szCs w:val="24"/>
              </w:rPr>
              <w:t xml:space="preserve">1 369,30 zł </w:t>
            </w:r>
          </w:p>
        </w:tc>
      </w:tr>
      <w:tr w:rsidR="00F66D45" w:rsidRPr="00C0709B" w14:paraId="17171DAD" w14:textId="77777777" w:rsidTr="00321F14">
        <w:tc>
          <w:tcPr>
            <w:tcW w:w="993" w:type="dxa"/>
            <w:shd w:val="clear" w:color="auto" w:fill="auto"/>
            <w:vAlign w:val="center"/>
          </w:tcPr>
          <w:p w14:paraId="3DC93B40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2D419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9</w:t>
            </w:r>
          </w:p>
        </w:tc>
        <w:tc>
          <w:tcPr>
            <w:tcW w:w="4423" w:type="dxa"/>
            <w:shd w:val="clear" w:color="auto" w:fill="auto"/>
          </w:tcPr>
          <w:p w14:paraId="336BC3D7" w14:textId="77777777" w:rsidR="00321F14" w:rsidRPr="00C0709B" w:rsidRDefault="00321F14" w:rsidP="00321F14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Mölnlycke Health Care Polska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Sp.</w:t>
            </w:r>
            <w:r w:rsidRPr="00C0709B">
              <w:rPr>
                <w:sz w:val="24"/>
                <w:szCs w:val="24"/>
              </w:rPr>
              <w:t xml:space="preserve"> z o.o.</w:t>
            </w:r>
          </w:p>
          <w:p w14:paraId="4844CF78" w14:textId="77777777" w:rsidR="00321F14" w:rsidRPr="00C0709B" w:rsidRDefault="00321F14" w:rsidP="0032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0709B">
              <w:rPr>
                <w:sz w:val="24"/>
                <w:szCs w:val="24"/>
              </w:rPr>
              <w:t xml:space="preserve">Okopowa 58/72 </w:t>
            </w:r>
          </w:p>
          <w:p w14:paraId="68463359" w14:textId="12D8098F" w:rsidR="00F66D45" w:rsidRPr="00C0709B" w:rsidRDefault="00321F14" w:rsidP="00321F14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01-042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682CBB37" w14:textId="1E497935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C27">
              <w:rPr>
                <w:dstrike/>
                <w:sz w:val="24"/>
                <w:szCs w:val="24"/>
              </w:rPr>
              <w:t>5 330.71 zł</w:t>
            </w:r>
            <w:r w:rsidR="007B0C27">
              <w:rPr>
                <w:sz w:val="24"/>
                <w:szCs w:val="24"/>
              </w:rPr>
              <w:br/>
            </w:r>
            <w:r w:rsidR="007B0C27" w:rsidRPr="007B0C27">
              <w:rPr>
                <w:color w:val="FF0000"/>
                <w:sz w:val="24"/>
                <w:szCs w:val="24"/>
              </w:rPr>
              <w:t xml:space="preserve">5 330,88 zł </w:t>
            </w:r>
          </w:p>
        </w:tc>
      </w:tr>
      <w:tr w:rsidR="00F66D45" w:rsidRPr="00C0709B" w14:paraId="5FDD3EEA" w14:textId="77777777" w:rsidTr="00321F14">
        <w:tc>
          <w:tcPr>
            <w:tcW w:w="993" w:type="dxa"/>
            <w:shd w:val="clear" w:color="auto" w:fill="auto"/>
            <w:vAlign w:val="center"/>
          </w:tcPr>
          <w:p w14:paraId="6CDA308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841A6A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  <w:shd w:val="clear" w:color="auto" w:fill="auto"/>
          </w:tcPr>
          <w:p w14:paraId="2BF5FBB2" w14:textId="2E4201C6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H</w:t>
            </w:r>
            <w:r w:rsidR="00321F14">
              <w:rPr>
                <w:sz w:val="24"/>
                <w:szCs w:val="24"/>
              </w:rPr>
              <w:t xml:space="preserve">enry Kruse Sp. z o.o. </w:t>
            </w:r>
          </w:p>
          <w:p w14:paraId="1A00729B" w14:textId="77777777" w:rsidR="00321F14" w:rsidRDefault="00321F14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Kolejowa 3 </w:t>
            </w:r>
          </w:p>
          <w:p w14:paraId="16C5B56E" w14:textId="4E648053" w:rsidR="00F66D45" w:rsidRPr="00C0709B" w:rsidRDefault="00321F14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Bielany Wrocławskie</w:t>
            </w:r>
            <w:r w:rsidR="00F66D45" w:rsidRPr="00C0709B">
              <w:rPr>
                <w:sz w:val="24"/>
                <w:szCs w:val="24"/>
              </w:rPr>
              <w:t xml:space="preserve"> </w:t>
            </w:r>
          </w:p>
          <w:p w14:paraId="39CE07AA" w14:textId="625B5EAF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55-040 </w:t>
            </w:r>
            <w:r w:rsidR="00321F14">
              <w:rPr>
                <w:sz w:val="24"/>
                <w:szCs w:val="24"/>
              </w:rPr>
              <w:t>Kobierzyce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008E24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4 190.00 zł</w:t>
            </w:r>
          </w:p>
        </w:tc>
      </w:tr>
      <w:tr w:rsidR="00F66D45" w:rsidRPr="00C0709B" w14:paraId="3368D6BE" w14:textId="77777777" w:rsidTr="00321F14">
        <w:tc>
          <w:tcPr>
            <w:tcW w:w="993" w:type="dxa"/>
            <w:shd w:val="clear" w:color="auto" w:fill="auto"/>
            <w:vAlign w:val="center"/>
          </w:tcPr>
          <w:p w14:paraId="45C38CA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7768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29CDC140" w14:textId="77777777" w:rsidR="00321F14" w:rsidRPr="00C0709B" w:rsidRDefault="00321F14" w:rsidP="00321F14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 xml:space="preserve">enry Kruse Sp. z o.o. </w:t>
            </w:r>
          </w:p>
          <w:p w14:paraId="557B834C" w14:textId="77777777" w:rsidR="00321F14" w:rsidRDefault="00321F14" w:rsidP="0032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Kolejowa 3 </w:t>
            </w:r>
          </w:p>
          <w:p w14:paraId="7E68ECA6" w14:textId="77777777" w:rsidR="00321F14" w:rsidRPr="00C0709B" w:rsidRDefault="00321F14" w:rsidP="00321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Bielany Wrocławskie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3202DCC2" w14:textId="1A4B87AE" w:rsidR="00F66D45" w:rsidRPr="00C0709B" w:rsidRDefault="00321F14" w:rsidP="00321F14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 xml:space="preserve">55-040 </w:t>
            </w:r>
            <w:r>
              <w:rPr>
                <w:sz w:val="24"/>
                <w:szCs w:val="24"/>
              </w:rPr>
              <w:t>Kobierzyce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2DBC03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47 401.20 zł</w:t>
            </w:r>
          </w:p>
        </w:tc>
      </w:tr>
      <w:tr w:rsidR="00F66D45" w:rsidRPr="00C0709B" w14:paraId="4724FC56" w14:textId="77777777" w:rsidTr="00321F14">
        <w:tc>
          <w:tcPr>
            <w:tcW w:w="993" w:type="dxa"/>
            <w:shd w:val="clear" w:color="auto" w:fill="auto"/>
            <w:vAlign w:val="center"/>
          </w:tcPr>
          <w:p w14:paraId="580300AD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3DDBE5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3</w:t>
            </w:r>
          </w:p>
        </w:tc>
        <w:tc>
          <w:tcPr>
            <w:tcW w:w="4423" w:type="dxa"/>
            <w:shd w:val="clear" w:color="auto" w:fill="auto"/>
          </w:tcPr>
          <w:p w14:paraId="0E299B03" w14:textId="0EE13642" w:rsidR="00F66D45" w:rsidRPr="00C0709B" w:rsidRDefault="00AA2D37" w:rsidP="008B730F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Schulke Polska Sp. z o.o.</w:t>
            </w:r>
          </w:p>
          <w:p w14:paraId="6D2C8C1E" w14:textId="666FE150" w:rsidR="00F66D45" w:rsidRPr="00C0709B" w:rsidRDefault="00F66D45" w:rsidP="008B730F">
            <w:pPr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A</w:t>
            </w:r>
            <w:r w:rsidR="00AA2D37">
              <w:rPr>
                <w:sz w:val="24"/>
                <w:szCs w:val="24"/>
              </w:rPr>
              <w:t>l</w:t>
            </w:r>
            <w:r w:rsidRPr="00C0709B">
              <w:rPr>
                <w:sz w:val="24"/>
                <w:szCs w:val="24"/>
              </w:rPr>
              <w:t xml:space="preserve">. </w:t>
            </w:r>
            <w:r w:rsidR="00AA2D37">
              <w:rPr>
                <w:sz w:val="24"/>
                <w:szCs w:val="24"/>
              </w:rPr>
              <w:t>Jerozolimskie</w:t>
            </w:r>
            <w:r w:rsidRPr="00C0709B">
              <w:rPr>
                <w:sz w:val="24"/>
                <w:szCs w:val="24"/>
              </w:rPr>
              <w:t xml:space="preserve"> 132 </w:t>
            </w:r>
          </w:p>
          <w:p w14:paraId="6108466B" w14:textId="30DC16CA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02-305 W</w:t>
            </w:r>
            <w:r w:rsidR="00AA2D37">
              <w:rPr>
                <w:sz w:val="24"/>
                <w:szCs w:val="24"/>
              </w:rPr>
              <w:t>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20484ABA" w14:textId="77777777" w:rsidR="00F66D45" w:rsidRPr="007B0C27" w:rsidRDefault="00F66D45" w:rsidP="008B730F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7B0C27">
              <w:rPr>
                <w:dstrike/>
                <w:sz w:val="24"/>
                <w:szCs w:val="24"/>
              </w:rPr>
              <w:t>109 234.56 zł</w:t>
            </w:r>
          </w:p>
          <w:p w14:paraId="158269E4" w14:textId="5FCDBE41" w:rsidR="007B0C27" w:rsidRPr="00C0709B" w:rsidRDefault="007B0C27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C27">
              <w:rPr>
                <w:color w:val="FF0000"/>
                <w:sz w:val="24"/>
                <w:szCs w:val="24"/>
              </w:rPr>
              <w:t xml:space="preserve">109 234,90 zł </w:t>
            </w:r>
          </w:p>
        </w:tc>
      </w:tr>
      <w:tr w:rsidR="00F66D45" w:rsidRPr="00C0709B" w14:paraId="7F990328" w14:textId="77777777" w:rsidTr="00321F14">
        <w:tc>
          <w:tcPr>
            <w:tcW w:w="993" w:type="dxa"/>
            <w:shd w:val="clear" w:color="auto" w:fill="auto"/>
            <w:vAlign w:val="center"/>
          </w:tcPr>
          <w:p w14:paraId="70F1450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F2434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75A69F6A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Schulke Polska Sp. z o.o.</w:t>
            </w:r>
          </w:p>
          <w:p w14:paraId="143E8D70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 w:rsidRPr="00C0709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Jerozolimskie</w:t>
            </w:r>
            <w:r w:rsidRPr="00C0709B">
              <w:rPr>
                <w:sz w:val="24"/>
                <w:szCs w:val="24"/>
              </w:rPr>
              <w:t xml:space="preserve"> 132 </w:t>
            </w:r>
          </w:p>
          <w:p w14:paraId="28EDDDCA" w14:textId="3EC4B2C4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02-305 W</w:t>
            </w:r>
            <w:r>
              <w:rPr>
                <w:sz w:val="24"/>
                <w:szCs w:val="24"/>
              </w:rPr>
              <w:t>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862566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50 112.00 zł</w:t>
            </w:r>
          </w:p>
        </w:tc>
      </w:tr>
      <w:tr w:rsidR="00F66D45" w:rsidRPr="00C0709B" w14:paraId="40B8074C" w14:textId="77777777" w:rsidTr="00321F14">
        <w:tc>
          <w:tcPr>
            <w:tcW w:w="993" w:type="dxa"/>
            <w:shd w:val="clear" w:color="auto" w:fill="auto"/>
            <w:vAlign w:val="center"/>
          </w:tcPr>
          <w:p w14:paraId="2C1B04A7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8E3C8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6</w:t>
            </w:r>
          </w:p>
        </w:tc>
        <w:tc>
          <w:tcPr>
            <w:tcW w:w="4423" w:type="dxa"/>
            <w:shd w:val="clear" w:color="auto" w:fill="auto"/>
          </w:tcPr>
          <w:p w14:paraId="22B4FA49" w14:textId="77777777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KIKGEL Sp. z o.o.</w:t>
            </w:r>
          </w:p>
          <w:p w14:paraId="13F283EF" w14:textId="67A70D14" w:rsidR="00F66D45" w:rsidRPr="00C0709B" w:rsidRDefault="00AA2D37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66D45" w:rsidRPr="00C0709B">
              <w:rPr>
                <w:sz w:val="24"/>
                <w:szCs w:val="24"/>
              </w:rPr>
              <w:t xml:space="preserve">Skłodowskiej 7 </w:t>
            </w:r>
          </w:p>
          <w:p w14:paraId="59BC3141" w14:textId="77777777" w:rsidR="00F66D45" w:rsidRPr="00C0709B" w:rsidRDefault="00F66D45" w:rsidP="008B730F">
            <w:pPr>
              <w:spacing w:after="80"/>
              <w:jc w:val="both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97-225 Ujazd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23BA64C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1 220.40 zł</w:t>
            </w:r>
          </w:p>
        </w:tc>
      </w:tr>
      <w:tr w:rsidR="00F66D45" w:rsidRPr="00C0709B" w14:paraId="0819B8C6" w14:textId="77777777" w:rsidTr="00321F14">
        <w:tc>
          <w:tcPr>
            <w:tcW w:w="993" w:type="dxa"/>
            <w:shd w:val="clear" w:color="auto" w:fill="auto"/>
            <w:vAlign w:val="center"/>
          </w:tcPr>
          <w:p w14:paraId="6EFCB783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1912AD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  <w:shd w:val="clear" w:color="auto" w:fill="auto"/>
          </w:tcPr>
          <w:p w14:paraId="0A18DD95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76F946DC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273EF810" w14:textId="54206CCB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5BF5481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4 212.00 zł</w:t>
            </w:r>
          </w:p>
        </w:tc>
      </w:tr>
      <w:tr w:rsidR="00F66D45" w:rsidRPr="00C0709B" w14:paraId="602718F1" w14:textId="77777777" w:rsidTr="00321F14">
        <w:tc>
          <w:tcPr>
            <w:tcW w:w="993" w:type="dxa"/>
            <w:shd w:val="clear" w:color="auto" w:fill="auto"/>
            <w:vAlign w:val="center"/>
          </w:tcPr>
          <w:p w14:paraId="5DD24A96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4415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57CBB98A" w14:textId="77777777" w:rsidR="00F66D45" w:rsidRPr="00C0709B" w:rsidRDefault="00F66D45" w:rsidP="008B730F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3D99C48A" w14:textId="53E8D3A1" w:rsidR="00F66D45" w:rsidRPr="00C0709B" w:rsidRDefault="00AA2D37" w:rsidP="008B73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="00F66D45" w:rsidRPr="00C0709B">
              <w:rPr>
                <w:sz w:val="24"/>
                <w:szCs w:val="24"/>
              </w:rPr>
              <w:t xml:space="preserve"> </w:t>
            </w:r>
          </w:p>
          <w:p w14:paraId="4F15C111" w14:textId="07CF9077" w:rsidR="00F66D45" w:rsidRPr="00C0709B" w:rsidRDefault="00AA2D37" w:rsidP="008B730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9F0BE69" w14:textId="77777777" w:rsidR="00F66D45" w:rsidRPr="007B0C27" w:rsidRDefault="00F66D45" w:rsidP="008B730F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7B0C27">
              <w:rPr>
                <w:dstrike/>
                <w:sz w:val="24"/>
                <w:szCs w:val="24"/>
              </w:rPr>
              <w:t>104 092.56 zł</w:t>
            </w:r>
          </w:p>
          <w:p w14:paraId="109C8857" w14:textId="64CD8DF2" w:rsidR="007B0C27" w:rsidRPr="00C0709B" w:rsidRDefault="007B0C27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C27">
              <w:rPr>
                <w:color w:val="FF0000"/>
                <w:sz w:val="24"/>
                <w:szCs w:val="24"/>
              </w:rPr>
              <w:t xml:space="preserve">104 096,00 zł </w:t>
            </w:r>
          </w:p>
        </w:tc>
      </w:tr>
      <w:tr w:rsidR="00F66D45" w:rsidRPr="00C0709B" w14:paraId="392C4596" w14:textId="77777777" w:rsidTr="00321F14">
        <w:tc>
          <w:tcPr>
            <w:tcW w:w="993" w:type="dxa"/>
            <w:shd w:val="clear" w:color="auto" w:fill="auto"/>
            <w:vAlign w:val="center"/>
          </w:tcPr>
          <w:p w14:paraId="56F4BD40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D2914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  <w:shd w:val="clear" w:color="auto" w:fill="auto"/>
          </w:tcPr>
          <w:p w14:paraId="77052C44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1C801C6C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59645E9A" w14:textId="79CF2E7A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65101F21" w14:textId="77777777" w:rsidR="00F66D45" w:rsidRPr="007B0C27" w:rsidRDefault="00F66D45" w:rsidP="008B730F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7B0C27">
              <w:rPr>
                <w:dstrike/>
                <w:sz w:val="24"/>
                <w:szCs w:val="24"/>
              </w:rPr>
              <w:t>51 126.66 zł</w:t>
            </w:r>
          </w:p>
          <w:p w14:paraId="7A8E1E45" w14:textId="746894FC" w:rsidR="007B0C27" w:rsidRPr="00C0709B" w:rsidRDefault="007B0C27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C27">
              <w:rPr>
                <w:color w:val="FF0000"/>
                <w:sz w:val="24"/>
                <w:szCs w:val="24"/>
              </w:rPr>
              <w:t xml:space="preserve">51 125,80 zł </w:t>
            </w:r>
          </w:p>
        </w:tc>
      </w:tr>
      <w:tr w:rsidR="00F66D45" w:rsidRPr="00C0709B" w14:paraId="7030A893" w14:textId="77777777" w:rsidTr="00321F14">
        <w:tc>
          <w:tcPr>
            <w:tcW w:w="993" w:type="dxa"/>
            <w:shd w:val="clear" w:color="auto" w:fill="auto"/>
            <w:vAlign w:val="center"/>
          </w:tcPr>
          <w:p w14:paraId="7276638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542A8" w14:textId="77777777" w:rsidR="00F66D45" w:rsidRPr="00C0709B" w:rsidRDefault="00F66D45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7</w:t>
            </w:r>
          </w:p>
        </w:tc>
        <w:tc>
          <w:tcPr>
            <w:tcW w:w="4423" w:type="dxa"/>
            <w:shd w:val="clear" w:color="auto" w:fill="auto"/>
          </w:tcPr>
          <w:p w14:paraId="03ACD991" w14:textId="77777777" w:rsidR="00AA2D37" w:rsidRPr="00C0709B" w:rsidRDefault="00AA2D37" w:rsidP="00AA2D37">
            <w:pPr>
              <w:spacing w:before="80"/>
              <w:rPr>
                <w:sz w:val="24"/>
                <w:szCs w:val="24"/>
              </w:rPr>
            </w:pPr>
            <w:r w:rsidRPr="00C0709B">
              <w:rPr>
                <w:sz w:val="24"/>
                <w:szCs w:val="24"/>
              </w:rPr>
              <w:t>Bialmed Sp. z o.o.</w:t>
            </w:r>
          </w:p>
          <w:p w14:paraId="19234ADF" w14:textId="77777777" w:rsidR="00AA2D37" w:rsidRPr="00C0709B" w:rsidRDefault="00AA2D37" w:rsidP="00AA2D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Kazimierzowska 46/48/35</w:t>
            </w:r>
            <w:r w:rsidRPr="00C0709B">
              <w:rPr>
                <w:sz w:val="24"/>
                <w:szCs w:val="24"/>
              </w:rPr>
              <w:t xml:space="preserve"> </w:t>
            </w:r>
          </w:p>
          <w:p w14:paraId="405ADF05" w14:textId="79FC1384" w:rsidR="00F66D45" w:rsidRPr="00C0709B" w:rsidRDefault="00AA2D37" w:rsidP="00AA2D3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02-546 Warszawa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0C93866F" w14:textId="77777777" w:rsidR="00F66D45" w:rsidRPr="007B0C27" w:rsidRDefault="00F66D45" w:rsidP="008B730F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7B0C27">
              <w:rPr>
                <w:dstrike/>
                <w:sz w:val="24"/>
                <w:szCs w:val="24"/>
              </w:rPr>
              <w:t>7 564.86 zł</w:t>
            </w:r>
          </w:p>
          <w:p w14:paraId="792A8B58" w14:textId="527A3443" w:rsidR="007B0C27" w:rsidRPr="00C0709B" w:rsidRDefault="007B0C27" w:rsidP="008B730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C27">
              <w:rPr>
                <w:color w:val="FF0000"/>
                <w:sz w:val="24"/>
                <w:szCs w:val="24"/>
              </w:rPr>
              <w:t xml:space="preserve">7 565,20 zł </w:t>
            </w:r>
          </w:p>
        </w:tc>
      </w:tr>
    </w:tbl>
    <w:p w14:paraId="15C0081D" w14:textId="77777777" w:rsidR="00A80738" w:rsidRPr="00C0709B" w:rsidRDefault="00A80738" w:rsidP="00AC2452">
      <w:pPr>
        <w:pStyle w:val="Tekstpodstawowy"/>
        <w:spacing w:before="240" w:after="240"/>
        <w:ind w:left="4956" w:firstLine="709"/>
        <w:rPr>
          <w:i/>
          <w:szCs w:val="24"/>
        </w:rPr>
      </w:pPr>
      <w:r w:rsidRPr="00C0709B">
        <w:rPr>
          <w:i/>
          <w:szCs w:val="24"/>
        </w:rPr>
        <w:t>Zamawiający</w:t>
      </w:r>
    </w:p>
    <w:bookmarkEnd w:id="0"/>
    <w:sectPr w:rsidR="00A80738" w:rsidRPr="00C07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7AD37" w14:textId="77777777" w:rsidR="00071EF9" w:rsidRDefault="00071EF9">
      <w:r>
        <w:separator/>
      </w:r>
    </w:p>
  </w:endnote>
  <w:endnote w:type="continuationSeparator" w:id="0">
    <w:p w14:paraId="60FB3141" w14:textId="77777777" w:rsidR="00071EF9" w:rsidRDefault="0007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BC9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C53E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E583A" w14:textId="7DD719A7" w:rsidR="009F189D" w:rsidRDefault="00082C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33BFDD" wp14:editId="3AD0F8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597A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2CB9D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0F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E141C8" w14:textId="77777777" w:rsidR="009F189D" w:rsidRDefault="009F189D">
    <w:pPr>
      <w:pStyle w:val="Stopka"/>
      <w:tabs>
        <w:tab w:val="clear" w:pos="4536"/>
      </w:tabs>
      <w:jc w:val="center"/>
    </w:pPr>
  </w:p>
  <w:p w14:paraId="07A557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6BDA0" w14:textId="77777777" w:rsidR="00071EF9" w:rsidRDefault="00071EF9">
      <w:r>
        <w:separator/>
      </w:r>
    </w:p>
  </w:footnote>
  <w:footnote w:type="continuationSeparator" w:id="0">
    <w:p w14:paraId="602924F3" w14:textId="77777777" w:rsidR="00071EF9" w:rsidRDefault="0007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086D5" w14:textId="77777777" w:rsidR="00F66D45" w:rsidRDefault="00F66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AB592" w14:textId="77777777" w:rsidR="00F66D45" w:rsidRDefault="00F66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F453" w14:textId="77777777" w:rsidR="00F66D45" w:rsidRDefault="00F66D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EF9"/>
    <w:rsid w:val="00007727"/>
    <w:rsid w:val="00017720"/>
    <w:rsid w:val="00035488"/>
    <w:rsid w:val="000529AC"/>
    <w:rsid w:val="00071EF9"/>
    <w:rsid w:val="00082CE6"/>
    <w:rsid w:val="000D7F25"/>
    <w:rsid w:val="000E00E5"/>
    <w:rsid w:val="00173B20"/>
    <w:rsid w:val="001C69FF"/>
    <w:rsid w:val="0023318D"/>
    <w:rsid w:val="00321F1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B6A65"/>
    <w:rsid w:val="00725E04"/>
    <w:rsid w:val="007B0C27"/>
    <w:rsid w:val="00843263"/>
    <w:rsid w:val="00861E75"/>
    <w:rsid w:val="009D19BD"/>
    <w:rsid w:val="009F189D"/>
    <w:rsid w:val="00A80738"/>
    <w:rsid w:val="00AA2D37"/>
    <w:rsid w:val="00AC2452"/>
    <w:rsid w:val="00BB547B"/>
    <w:rsid w:val="00C0709B"/>
    <w:rsid w:val="00C236D3"/>
    <w:rsid w:val="00C636DB"/>
    <w:rsid w:val="00C659E2"/>
    <w:rsid w:val="00C82837"/>
    <w:rsid w:val="00CA3D66"/>
    <w:rsid w:val="00CB0802"/>
    <w:rsid w:val="00D665F5"/>
    <w:rsid w:val="00D7128F"/>
    <w:rsid w:val="00EA3476"/>
    <w:rsid w:val="00F16C60"/>
    <w:rsid w:val="00F66D4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0938A"/>
  <w15:chartTrackingRefBased/>
  <w15:docId w15:val="{E4C219A2-21E3-4DB0-8CD7-BC0308040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709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1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7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1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38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1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9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5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1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1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8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439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10</cp:revision>
  <dcterms:created xsi:type="dcterms:W3CDTF">2022-09-16T09:03:00Z</dcterms:created>
  <dcterms:modified xsi:type="dcterms:W3CDTF">2022-09-26T06:22:00Z</dcterms:modified>
</cp:coreProperties>
</file>