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8E6E1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87EEA" w:rsidRPr="00D87EEA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DFDFF6F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43D19EB" w14:textId="77777777" w:rsidR="006676AE" w:rsidRPr="0012157F" w:rsidRDefault="00D87EEA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D87EEA">
        <w:rPr>
          <w:rFonts w:ascii="Arial" w:hAnsi="Arial" w:cs="Arial"/>
        </w:rPr>
        <w:t>Gmina Woźniki</w:t>
      </w:r>
    </w:p>
    <w:p w14:paraId="271828FC" w14:textId="77777777" w:rsidR="006676AE" w:rsidRPr="0012157F" w:rsidRDefault="00D87EEA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87EEA">
        <w:rPr>
          <w:rFonts w:ascii="Arial" w:hAnsi="Arial" w:cs="Arial"/>
        </w:rPr>
        <w:t>Rynek</w:t>
      </w:r>
      <w:r w:rsidR="006676AE" w:rsidRPr="0012157F">
        <w:rPr>
          <w:rFonts w:ascii="Arial" w:hAnsi="Arial" w:cs="Arial"/>
        </w:rPr>
        <w:t xml:space="preserve"> </w:t>
      </w:r>
      <w:r w:rsidRPr="00D87EEA">
        <w:rPr>
          <w:rFonts w:ascii="Arial" w:hAnsi="Arial" w:cs="Arial"/>
        </w:rPr>
        <w:t>11</w:t>
      </w:r>
      <w:r w:rsidR="006676AE" w:rsidRPr="0012157F">
        <w:rPr>
          <w:rFonts w:ascii="Arial" w:hAnsi="Arial" w:cs="Arial"/>
        </w:rPr>
        <w:t xml:space="preserve"> </w:t>
      </w:r>
    </w:p>
    <w:p w14:paraId="64E91281" w14:textId="77777777" w:rsidR="00F90CD1" w:rsidRDefault="00D87EE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87EEA">
        <w:rPr>
          <w:rFonts w:ascii="Arial" w:hAnsi="Arial" w:cs="Arial"/>
        </w:rPr>
        <w:t>42-289</w:t>
      </w:r>
      <w:r w:rsidR="006676AE" w:rsidRPr="0012157F">
        <w:rPr>
          <w:rFonts w:ascii="Arial" w:hAnsi="Arial" w:cs="Arial"/>
        </w:rPr>
        <w:t xml:space="preserve"> </w:t>
      </w:r>
      <w:r w:rsidRPr="00D87EEA">
        <w:rPr>
          <w:rFonts w:ascii="Arial" w:hAnsi="Arial" w:cs="Arial"/>
        </w:rPr>
        <w:t>Woźniki</w:t>
      </w:r>
    </w:p>
    <w:p w14:paraId="5C77B93A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809C227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96A5B70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042A88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848693C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CF9F825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CB152A6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9BC6E6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CE4B69E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87EEA" w:rsidRPr="0012157F" w14:paraId="01852C27" w14:textId="77777777" w:rsidTr="00CD32F7">
        <w:tc>
          <w:tcPr>
            <w:tcW w:w="9104" w:type="dxa"/>
            <w:shd w:val="clear" w:color="auto" w:fill="D9D9D9"/>
          </w:tcPr>
          <w:p w14:paraId="7D3EAAA1" w14:textId="77777777" w:rsidR="00D87EEA" w:rsidRPr="0012157F" w:rsidRDefault="00D87EEA" w:rsidP="00CD32F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824DD85" w14:textId="5BA1A4EC" w:rsidR="00D87EEA" w:rsidRPr="0012157F" w:rsidRDefault="00D87EEA" w:rsidP="00CD32F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87EE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87EE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87EEA">
              <w:rPr>
                <w:rFonts w:ascii="Arial" w:hAnsi="Arial" w:cs="Arial"/>
                <w:sz w:val="24"/>
                <w:szCs w:val="24"/>
              </w:rPr>
              <w:t>. Dz.U. z 202</w:t>
            </w:r>
            <w:r w:rsidR="00DB3717">
              <w:rPr>
                <w:rFonts w:ascii="Arial" w:hAnsi="Arial" w:cs="Arial"/>
                <w:sz w:val="24"/>
                <w:szCs w:val="24"/>
              </w:rPr>
              <w:t>2</w:t>
            </w:r>
            <w:r w:rsidRPr="00D87EEA">
              <w:rPr>
                <w:rFonts w:ascii="Arial" w:hAnsi="Arial" w:cs="Arial"/>
                <w:sz w:val="24"/>
                <w:szCs w:val="24"/>
              </w:rPr>
              <w:t xml:space="preserve">r. poz. </w:t>
            </w:r>
            <w:r w:rsidR="00DB3717">
              <w:rPr>
                <w:rFonts w:ascii="Arial" w:hAnsi="Arial" w:cs="Arial"/>
                <w:sz w:val="24"/>
                <w:szCs w:val="24"/>
              </w:rPr>
              <w:t>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9531B0B" w14:textId="77777777" w:rsidR="00D87EEA" w:rsidRPr="00612283" w:rsidRDefault="00D87EEA" w:rsidP="00CD32F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4416C22" w14:textId="77777777" w:rsidR="00D87EEA" w:rsidRPr="00612283" w:rsidRDefault="00D87EEA" w:rsidP="00CD32F7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CDE26D9" w14:textId="77777777" w:rsidR="00D87EEA" w:rsidRPr="0012157F" w:rsidRDefault="00D87EEA" w:rsidP="00CD32F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CFB750F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5C6B6B1" w14:textId="77777777" w:rsidR="00E50194" w:rsidRDefault="00D87EEA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87EEA">
        <w:rPr>
          <w:rFonts w:ascii="Arial" w:hAnsi="Arial" w:cs="Arial"/>
          <w:b/>
          <w:sz w:val="24"/>
          <w:szCs w:val="24"/>
        </w:rPr>
        <w:t>Budowa sali gimnastycznej przy Szkole Podstawowej w Lubszy</w:t>
      </w:r>
    </w:p>
    <w:p w14:paraId="335B5515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87EEA" w:rsidRPr="00D87EEA">
        <w:rPr>
          <w:rFonts w:ascii="Arial" w:hAnsi="Arial" w:cs="Arial"/>
          <w:b/>
          <w:sz w:val="24"/>
          <w:szCs w:val="24"/>
        </w:rPr>
        <w:t>ZP 271.15.2022</w:t>
      </w:r>
    </w:p>
    <w:p w14:paraId="51DBC39F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87EEA" w:rsidRPr="00D87EEA">
        <w:rPr>
          <w:rFonts w:ascii="Arial" w:hAnsi="Arial" w:cs="Arial"/>
          <w:b/>
          <w:sz w:val="24"/>
          <w:szCs w:val="24"/>
        </w:rPr>
        <w:t>Gmina Woźniki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69D3232F" w14:textId="77777777" w:rsidTr="00650D6C">
        <w:tc>
          <w:tcPr>
            <w:tcW w:w="9104" w:type="dxa"/>
            <w:shd w:val="clear" w:color="auto" w:fill="D9D9D9"/>
          </w:tcPr>
          <w:p w14:paraId="76EC7F0E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3F9BFE0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F42F39A" w14:textId="77777777" w:rsidR="00D87EEA" w:rsidRPr="00992BD8" w:rsidRDefault="00D87EEA" w:rsidP="00D87EEA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688451E" w14:textId="77777777" w:rsidR="002426FF" w:rsidRPr="00A44833" w:rsidRDefault="00D87EEA" w:rsidP="00D87EE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74D07892" w14:textId="77777777" w:rsidR="00D87EEA" w:rsidRPr="0012157F" w:rsidRDefault="00D87EEA" w:rsidP="00D87EE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CAE6FB9" w14:textId="77777777" w:rsidR="00D87EEA" w:rsidRPr="0012157F" w:rsidRDefault="00D87EEA" w:rsidP="00D87EE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14:paraId="4B01019F" w14:textId="77777777" w:rsidR="00D87EEA" w:rsidRPr="0012157F" w:rsidRDefault="00D87EEA" w:rsidP="00D87EE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</w:t>
      </w:r>
      <w:r w:rsidRPr="0012157F">
        <w:rPr>
          <w:rFonts w:ascii="Arial" w:hAnsi="Arial" w:cs="Arial"/>
          <w:sz w:val="24"/>
          <w:szCs w:val="24"/>
        </w:rPr>
        <w:lastRenderedPageBreak/>
        <w:t>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00A7FC85" w14:textId="77777777" w:rsidR="00D87EEA" w:rsidRPr="00A44833" w:rsidRDefault="00D87EEA" w:rsidP="00D87EEA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78F1FEE" w14:textId="77777777" w:rsidR="00D87EEA" w:rsidRPr="0012157F" w:rsidRDefault="00D87EEA" w:rsidP="00D87EE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58C8CE58" w14:textId="77777777" w:rsidR="00D87EEA" w:rsidRPr="0012157F" w:rsidRDefault="00D87EEA" w:rsidP="00D87EEA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AA0E5F4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9A28F43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C5F046F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43A0359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4563E3BB" w14:textId="0839F6C6" w:rsidR="0011306C" w:rsidRDefault="00992BD8" w:rsidP="00DB3717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1A5F5A8" w14:textId="77777777" w:rsidTr="00CD4DD1">
        <w:tc>
          <w:tcPr>
            <w:tcW w:w="9104" w:type="dxa"/>
            <w:shd w:val="clear" w:color="auto" w:fill="D9D9D9"/>
          </w:tcPr>
          <w:p w14:paraId="24245A39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6CDE34D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5B377B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606CB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F8378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87EEA" w:rsidRPr="0012157F" w14:paraId="01FE229D" w14:textId="77777777" w:rsidTr="00CD32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5BC79" w14:textId="77777777" w:rsidR="00D87EEA" w:rsidRPr="0012157F" w:rsidRDefault="00D87EEA" w:rsidP="00CD32F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7EE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C1885" w14:textId="77777777" w:rsidR="00D87EEA" w:rsidRPr="0012157F" w:rsidRDefault="00D87EEA" w:rsidP="00CD32F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87EE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4E56062" w14:textId="77777777" w:rsidR="00D87EEA" w:rsidRPr="00D87EEA" w:rsidRDefault="00D87EEA" w:rsidP="00CD32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EE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4EAF8709" w14:textId="77777777" w:rsidR="00D87EEA" w:rsidRPr="00D87EEA" w:rsidRDefault="00D87EEA" w:rsidP="00CD32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EDC52A4" w14:textId="77777777" w:rsidR="00D87EEA" w:rsidRPr="00D87EEA" w:rsidRDefault="00D87EEA" w:rsidP="00CD32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EEA">
              <w:rPr>
                <w:rFonts w:ascii="Arial" w:hAnsi="Arial" w:cs="Arial"/>
                <w:sz w:val="24"/>
                <w:szCs w:val="24"/>
              </w:rPr>
              <w:t>1. Wykonanie w ciągu ostatnich 5 lat przed upływem terminu składania ofert, a jeżeli okres prowadzenia działalności jest krótszy - w tym okresie:</w:t>
            </w:r>
          </w:p>
          <w:p w14:paraId="255B2669" w14:textId="77777777" w:rsidR="00D87EEA" w:rsidRPr="00D87EEA" w:rsidRDefault="00D87EEA" w:rsidP="00CD32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EEA">
              <w:rPr>
                <w:rFonts w:ascii="Arial" w:hAnsi="Arial" w:cs="Arial"/>
                <w:sz w:val="24"/>
                <w:szCs w:val="24"/>
              </w:rPr>
              <w:t>- minimum 2 robót budowlanych,  polegających na budowie, remoncie bądź przebudowie obiektu kubaturowego (budynku), z których przynajmniej jedna robota obejmuje obiekt o kubaturze  min.2000 m3</w:t>
            </w:r>
          </w:p>
          <w:p w14:paraId="34DD52E7" w14:textId="77777777" w:rsidR="00D87EEA" w:rsidRPr="00D87EEA" w:rsidRDefault="00D87EEA" w:rsidP="00CD32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9C229B5" w14:textId="77777777" w:rsidR="00D87EEA" w:rsidRPr="00D87EEA" w:rsidRDefault="00D87EEA" w:rsidP="00CD32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EEA">
              <w:rPr>
                <w:rFonts w:ascii="Arial" w:hAnsi="Arial" w:cs="Arial"/>
                <w:sz w:val="24"/>
                <w:szCs w:val="24"/>
              </w:rPr>
              <w:t>2. Dysponowanie:</w:t>
            </w:r>
          </w:p>
          <w:p w14:paraId="18C6CAAA" w14:textId="77777777" w:rsidR="00D87EEA" w:rsidRPr="00D87EEA" w:rsidRDefault="00D87EEA" w:rsidP="00CD32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EEA">
              <w:rPr>
                <w:rFonts w:ascii="Arial" w:hAnsi="Arial" w:cs="Arial"/>
                <w:sz w:val="24"/>
                <w:szCs w:val="24"/>
              </w:rPr>
              <w:t>- minimum jedną osobą, która będzie pełniła funkcję kierownika budowy, posiadającą uprawnienia do kierowania robotami budowlanymi w specjalności konstrukcyjno-budowlanej lub odpowiadające im ważne uprawnienia budowlane, które zostały wydane na podstawie wcześniej obowiązujących przepisów,</w:t>
            </w:r>
          </w:p>
          <w:p w14:paraId="1D59A14B" w14:textId="77777777" w:rsidR="00D87EEA" w:rsidRPr="00D87EEA" w:rsidRDefault="00D87EEA" w:rsidP="00CD32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EEA">
              <w:rPr>
                <w:rFonts w:ascii="Arial" w:hAnsi="Arial" w:cs="Arial"/>
                <w:sz w:val="24"/>
                <w:szCs w:val="24"/>
              </w:rPr>
              <w:t>- minimum jedną osobą, która będzie pełniła funkcję kierownika robót, posiadającą uprawnienia do kierowania robotami budowlanymi w specjalności instalacyjnej w zakresie sieci, instalacji i urządzeń elektrycznych i elektroenergetycznych lub odpowiadające im ważne uprawnienia budowlane, które zostały wydane na podstawie wcześniej obowiązujących przepisów,</w:t>
            </w:r>
          </w:p>
          <w:p w14:paraId="128D834E" w14:textId="77777777" w:rsidR="00D87EEA" w:rsidRPr="00D87EEA" w:rsidRDefault="00D87EEA" w:rsidP="00CD32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EEA">
              <w:rPr>
                <w:rFonts w:ascii="Arial" w:hAnsi="Arial" w:cs="Arial"/>
                <w:sz w:val="24"/>
                <w:szCs w:val="24"/>
              </w:rPr>
              <w:t xml:space="preserve">- minimum jedną osobą, która będzie pełniła funkcję kierownika robót, posiadającą uprawnienia do kierowania robotami budowlanymi w specjalności instalacyjnej w zakresie sieci, instalacji i urządzeń cieplnych, wentylacyjnych, gazowych, wodociągowych i kanalizacyjnych lub odpowiadające im ważne uprawnienia budowlane, które zostały wydane na podstawie wcześniej obowiązujących przepisów, </w:t>
            </w:r>
          </w:p>
          <w:p w14:paraId="59F2FEA2" w14:textId="77777777" w:rsidR="00D87EEA" w:rsidRPr="00D87EEA" w:rsidRDefault="00D87EEA" w:rsidP="00CD32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A1F68A3" w14:textId="77777777" w:rsidR="00D87EEA" w:rsidRPr="0012157F" w:rsidRDefault="00D87EEA" w:rsidP="00CD32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EEA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14:paraId="0D829C02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6A7AA54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93E52CC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76FB46BB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20D55FFC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4CFF754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9500E82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F496584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DC8866B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0D98E50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5356BED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7F338AB" w14:textId="77777777" w:rsidTr="00CD4DD1">
        <w:tc>
          <w:tcPr>
            <w:tcW w:w="9104" w:type="dxa"/>
            <w:shd w:val="clear" w:color="auto" w:fill="D9D9D9"/>
          </w:tcPr>
          <w:p w14:paraId="2D7A4D46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8D1C17A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A9C0514" w14:textId="77777777" w:rsidTr="00847232">
        <w:tc>
          <w:tcPr>
            <w:tcW w:w="9104" w:type="dxa"/>
            <w:shd w:val="clear" w:color="auto" w:fill="D9D9D9"/>
          </w:tcPr>
          <w:p w14:paraId="01F8387F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E7B98CD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6A1B45C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490F6A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85243B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6FCE3C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EBA2AE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70C6D7A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2D0DCCD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1B38B81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FFB7DF9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E1C9672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9C46DDA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A6C3A" w14:textId="77777777" w:rsidR="00443763" w:rsidRDefault="00443763" w:rsidP="0038231F">
      <w:pPr>
        <w:spacing w:after="0" w:line="240" w:lineRule="auto"/>
      </w:pPr>
      <w:r>
        <w:separator/>
      </w:r>
    </w:p>
  </w:endnote>
  <w:endnote w:type="continuationSeparator" w:id="0">
    <w:p w14:paraId="0985CB8A" w14:textId="77777777" w:rsidR="00443763" w:rsidRDefault="004437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BC9B3" w14:textId="77777777" w:rsidR="00D87EEA" w:rsidRDefault="00D87E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5D54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3549B7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49907" w14:textId="77777777" w:rsidR="00D87EEA" w:rsidRDefault="00D87E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B0DF6" w14:textId="77777777" w:rsidR="00443763" w:rsidRDefault="00443763" w:rsidP="0038231F">
      <w:pPr>
        <w:spacing w:after="0" w:line="240" w:lineRule="auto"/>
      </w:pPr>
      <w:r>
        <w:separator/>
      </w:r>
    </w:p>
  </w:footnote>
  <w:footnote w:type="continuationSeparator" w:id="0">
    <w:p w14:paraId="0CC5B40E" w14:textId="77777777" w:rsidR="00443763" w:rsidRDefault="0044376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2B669" w14:textId="77777777" w:rsidR="00D87EEA" w:rsidRDefault="00D87E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B2A2F" w14:textId="77777777" w:rsidR="00D87EEA" w:rsidRDefault="00D87E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F3069" w14:textId="77777777" w:rsidR="00D87EEA" w:rsidRDefault="00D87E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248913">
    <w:abstractNumId w:val="11"/>
  </w:num>
  <w:num w:numId="2" w16cid:durableId="1756659608">
    <w:abstractNumId w:val="0"/>
  </w:num>
  <w:num w:numId="3" w16cid:durableId="1349792636">
    <w:abstractNumId w:val="10"/>
  </w:num>
  <w:num w:numId="4" w16cid:durableId="1750494035">
    <w:abstractNumId w:val="13"/>
  </w:num>
  <w:num w:numId="5" w16cid:durableId="213976228">
    <w:abstractNumId w:val="12"/>
  </w:num>
  <w:num w:numId="6" w16cid:durableId="936908343">
    <w:abstractNumId w:val="9"/>
  </w:num>
  <w:num w:numId="7" w16cid:durableId="2001498689">
    <w:abstractNumId w:val="1"/>
  </w:num>
  <w:num w:numId="8" w16cid:durableId="77992655">
    <w:abstractNumId w:val="6"/>
  </w:num>
  <w:num w:numId="9" w16cid:durableId="1033922729">
    <w:abstractNumId w:val="4"/>
  </w:num>
  <w:num w:numId="10" w16cid:durableId="1485898631">
    <w:abstractNumId w:val="7"/>
  </w:num>
  <w:num w:numId="11" w16cid:durableId="3440052">
    <w:abstractNumId w:val="5"/>
  </w:num>
  <w:num w:numId="12" w16cid:durableId="986477521">
    <w:abstractNumId w:val="8"/>
  </w:num>
  <w:num w:numId="13" w16cid:durableId="1815753936">
    <w:abstractNumId w:val="3"/>
  </w:num>
  <w:num w:numId="14" w16cid:durableId="16127387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76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4376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66C8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7EEA"/>
    <w:rsid w:val="00DA6EC7"/>
    <w:rsid w:val="00DB371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21CDAB"/>
  <w15:docId w15:val="{F18A5648-5A1E-4F86-9623-78C049F8D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978</Words>
  <Characters>5872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2022-09-28T06:08:00Z</dcterms:created>
  <dcterms:modified xsi:type="dcterms:W3CDTF">2022-09-28T06:08:00Z</dcterms:modified>
</cp:coreProperties>
</file>