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F10E6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20BCF" w:rsidRPr="00F20BC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355806F2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0D0F3F05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1CF152C6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710132FE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60E3BE6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B1CC9AE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A722454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7E877C5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760B474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477E76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DCB29B0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BBA400" w14:textId="0D8A285A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20BCF" w:rsidRPr="00F20BCF">
        <w:rPr>
          <w:rFonts w:ascii="Arial" w:hAnsi="Arial" w:cs="Arial"/>
          <w:sz w:val="24"/>
          <w:szCs w:val="24"/>
        </w:rPr>
        <w:t>(</w:t>
      </w:r>
      <w:proofErr w:type="spellStart"/>
      <w:r w:rsidR="00F20BCF" w:rsidRPr="00F20BCF">
        <w:rPr>
          <w:rFonts w:ascii="Arial" w:hAnsi="Arial" w:cs="Arial"/>
          <w:sz w:val="24"/>
          <w:szCs w:val="24"/>
        </w:rPr>
        <w:t>t.j</w:t>
      </w:r>
      <w:proofErr w:type="spellEnd"/>
      <w:r w:rsidR="00F20BCF" w:rsidRPr="00F20BCF">
        <w:rPr>
          <w:rFonts w:ascii="Arial" w:hAnsi="Arial" w:cs="Arial"/>
          <w:sz w:val="24"/>
          <w:szCs w:val="24"/>
        </w:rPr>
        <w:t>. Dz.U. z 202</w:t>
      </w:r>
      <w:r w:rsidR="004B4423">
        <w:rPr>
          <w:rFonts w:ascii="Arial" w:hAnsi="Arial" w:cs="Arial"/>
          <w:sz w:val="24"/>
          <w:szCs w:val="24"/>
        </w:rPr>
        <w:t>2</w:t>
      </w:r>
      <w:r w:rsidR="00F20BCF" w:rsidRPr="00F20BCF">
        <w:rPr>
          <w:rFonts w:ascii="Arial" w:hAnsi="Arial" w:cs="Arial"/>
          <w:sz w:val="24"/>
          <w:szCs w:val="24"/>
        </w:rPr>
        <w:t>r. poz. 1</w:t>
      </w:r>
      <w:r w:rsidR="004B4423">
        <w:rPr>
          <w:rFonts w:ascii="Arial" w:hAnsi="Arial" w:cs="Arial"/>
          <w:sz w:val="24"/>
          <w:szCs w:val="24"/>
        </w:rPr>
        <w:t>710</w:t>
      </w:r>
      <w:r w:rsidR="00F20BCF" w:rsidRPr="00F20BCF">
        <w:rPr>
          <w:rFonts w:ascii="Arial" w:hAnsi="Arial" w:cs="Arial"/>
          <w:sz w:val="24"/>
          <w:szCs w:val="24"/>
        </w:rPr>
        <w:t xml:space="preserve"> 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1E8F690C" w14:textId="77777777" w:rsidR="0071340C" w:rsidRDefault="00F20BC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20BCF">
        <w:rPr>
          <w:rFonts w:ascii="Arial" w:eastAsia="Times New Roman" w:hAnsi="Arial" w:cs="Arial"/>
          <w:b/>
          <w:sz w:val="24"/>
          <w:szCs w:val="24"/>
          <w:lang w:eastAsia="pl-PL"/>
        </w:rPr>
        <w:t>Budowa sali gimnastycznej przy Szkole Podstawowej w Lubszy</w:t>
      </w:r>
    </w:p>
    <w:p w14:paraId="7EBDAB0D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20BCF" w:rsidRPr="00F20BCF">
        <w:rPr>
          <w:rFonts w:ascii="Arial" w:eastAsia="Times New Roman" w:hAnsi="Arial" w:cs="Arial"/>
          <w:b/>
          <w:sz w:val="24"/>
          <w:szCs w:val="24"/>
          <w:lang w:eastAsia="pl-PL"/>
        </w:rPr>
        <w:t>ZP 271.15.2022</w:t>
      </w:r>
    </w:p>
    <w:p w14:paraId="4D580CA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5EB4BE6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ECB847A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0A638E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3E2B8A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BD2053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31E7A6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4349909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83CB0E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B5C23D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8D74A9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65657A1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96C993A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63F0276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A4E5224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9B210DC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F3DA356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AAFE4CC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8E935AE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5BD50AA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0303142D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ACC7EA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2236791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3490788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3B2CEF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DB9A18E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577B2A9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C0DAA6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34FF7CF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DE27C5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4C9F684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2829BD5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D8FA8" w14:textId="77777777" w:rsidR="003D126F" w:rsidRDefault="003D126F" w:rsidP="00025386">
      <w:pPr>
        <w:spacing w:after="0" w:line="240" w:lineRule="auto"/>
      </w:pPr>
      <w:r>
        <w:separator/>
      </w:r>
    </w:p>
  </w:endnote>
  <w:endnote w:type="continuationSeparator" w:id="0">
    <w:p w14:paraId="317DC337" w14:textId="77777777" w:rsidR="003D126F" w:rsidRDefault="003D12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8C827" w14:textId="77777777" w:rsidR="00F20BCF" w:rsidRDefault="00F20B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ED47B" w14:textId="764ABD54" w:rsidR="00025386" w:rsidRDefault="004B442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4339BD7" wp14:editId="5791252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72776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FEA4AF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A4A251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7B807" w14:textId="77777777" w:rsidR="00F20BCF" w:rsidRDefault="00F20B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F8A9D" w14:textId="77777777" w:rsidR="003D126F" w:rsidRDefault="003D126F" w:rsidP="00025386">
      <w:pPr>
        <w:spacing w:after="0" w:line="240" w:lineRule="auto"/>
      </w:pPr>
      <w:r>
        <w:separator/>
      </w:r>
    </w:p>
  </w:footnote>
  <w:footnote w:type="continuationSeparator" w:id="0">
    <w:p w14:paraId="73AEC24A" w14:textId="77777777" w:rsidR="003D126F" w:rsidRDefault="003D12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5574C" w14:textId="77777777" w:rsidR="00F20BCF" w:rsidRDefault="00F20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2F34A" w14:textId="77777777" w:rsidR="00F20BCF" w:rsidRDefault="00F20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8D5F7" w14:textId="77777777" w:rsidR="00F20BCF" w:rsidRDefault="00F20B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257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26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D126F"/>
    <w:rsid w:val="004374F2"/>
    <w:rsid w:val="00460705"/>
    <w:rsid w:val="00485239"/>
    <w:rsid w:val="004B4423"/>
    <w:rsid w:val="004E27D7"/>
    <w:rsid w:val="004F1F35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0BC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B6678"/>
  <w15:chartTrackingRefBased/>
  <w15:docId w15:val="{9B95891D-6E84-426F-9239-A09A499F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2022-09-28T06:12:00Z</dcterms:created>
  <dcterms:modified xsi:type="dcterms:W3CDTF">2022-09-28T06:12:00Z</dcterms:modified>
</cp:coreProperties>
</file>