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1CE40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E6FE0" w:rsidRPr="00AE6FE0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9D26968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82293DF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18FAABA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E6FE0" w:rsidRPr="00AE6FE0">
        <w:rPr>
          <w:rFonts w:ascii="Arial" w:hAnsi="Arial" w:cs="Arial"/>
        </w:rPr>
        <w:t>Gmina Woźniki</w:t>
      </w:r>
    </w:p>
    <w:p w14:paraId="0F957DCF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E6FE0" w:rsidRPr="00AE6FE0">
        <w:rPr>
          <w:rFonts w:ascii="Arial" w:hAnsi="Arial" w:cs="Arial"/>
        </w:rPr>
        <w:t>Rynek</w:t>
      </w:r>
      <w:r w:rsidRPr="0012157F">
        <w:rPr>
          <w:rFonts w:ascii="Arial" w:hAnsi="Arial" w:cs="Arial"/>
        </w:rPr>
        <w:t xml:space="preserve"> </w:t>
      </w:r>
      <w:r w:rsidR="00AE6FE0" w:rsidRPr="00AE6FE0">
        <w:rPr>
          <w:rFonts w:ascii="Arial" w:hAnsi="Arial" w:cs="Arial"/>
        </w:rPr>
        <w:t>11</w:t>
      </w:r>
      <w:r w:rsidRPr="0012157F">
        <w:rPr>
          <w:rFonts w:ascii="Arial" w:hAnsi="Arial" w:cs="Arial"/>
        </w:rPr>
        <w:t xml:space="preserve"> </w:t>
      </w:r>
    </w:p>
    <w:p w14:paraId="750838AD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E6FE0" w:rsidRPr="00AE6FE0">
        <w:rPr>
          <w:rFonts w:ascii="Arial" w:hAnsi="Arial" w:cs="Arial"/>
        </w:rPr>
        <w:t>42-289</w:t>
      </w:r>
      <w:r w:rsidRPr="0012157F">
        <w:rPr>
          <w:rFonts w:ascii="Arial" w:hAnsi="Arial" w:cs="Arial"/>
        </w:rPr>
        <w:t xml:space="preserve"> </w:t>
      </w:r>
      <w:r w:rsidR="00AE6FE0" w:rsidRPr="00AE6FE0">
        <w:rPr>
          <w:rFonts w:ascii="Arial" w:hAnsi="Arial" w:cs="Arial"/>
        </w:rPr>
        <w:t>Woźniki</w:t>
      </w:r>
    </w:p>
    <w:p w14:paraId="577333D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997B33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BC31A19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6CD181C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522BAA5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05F28E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B1F5E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F333E50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2BEA610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E6FE0" w:rsidRPr="0012157F" w14:paraId="6AF95D95" w14:textId="77777777" w:rsidTr="00CD32F7">
        <w:tc>
          <w:tcPr>
            <w:tcW w:w="9104" w:type="dxa"/>
            <w:shd w:val="clear" w:color="auto" w:fill="D9D9D9"/>
          </w:tcPr>
          <w:p w14:paraId="5998F47A" w14:textId="77777777" w:rsidR="00AE6FE0" w:rsidRPr="00D762C5" w:rsidRDefault="00AE6FE0" w:rsidP="00CD32F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5BE7C93B" w14:textId="3F6FF6DD" w:rsidR="00AE6FE0" w:rsidRDefault="00AE6FE0" w:rsidP="00CD32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AE6F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E6F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E6FE0">
              <w:rPr>
                <w:rFonts w:ascii="Arial" w:hAnsi="Arial" w:cs="Arial"/>
                <w:sz w:val="24"/>
                <w:szCs w:val="24"/>
              </w:rPr>
              <w:t>. Dz.U. z 202</w:t>
            </w:r>
            <w:r w:rsidR="00A16419">
              <w:rPr>
                <w:rFonts w:ascii="Arial" w:hAnsi="Arial" w:cs="Arial"/>
                <w:sz w:val="24"/>
                <w:szCs w:val="24"/>
              </w:rPr>
              <w:t>2</w:t>
            </w:r>
            <w:r w:rsidRPr="00AE6FE0">
              <w:rPr>
                <w:rFonts w:ascii="Arial" w:hAnsi="Arial" w:cs="Arial"/>
                <w:sz w:val="24"/>
                <w:szCs w:val="24"/>
              </w:rPr>
              <w:t>r. poz. 1</w:t>
            </w:r>
            <w:r w:rsidR="00A16419">
              <w:rPr>
                <w:rFonts w:ascii="Arial" w:hAnsi="Arial" w:cs="Arial"/>
                <w:sz w:val="24"/>
                <w:szCs w:val="24"/>
              </w:rPr>
              <w:t>710</w:t>
            </w:r>
            <w:r w:rsidRPr="00AE6FE0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1FBF43" w14:textId="77777777" w:rsidR="00AE6FE0" w:rsidRPr="00534752" w:rsidRDefault="00AE6FE0" w:rsidP="00CD32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87FA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AAA1360" w14:textId="77777777" w:rsidR="00E50194" w:rsidRDefault="00AE6FE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E6FE0">
        <w:rPr>
          <w:rFonts w:ascii="Arial" w:hAnsi="Arial" w:cs="Arial"/>
          <w:b/>
          <w:sz w:val="24"/>
          <w:szCs w:val="24"/>
        </w:rPr>
        <w:t>Budowa sali gimnastycznej przy Szkole Podstawowej w Lubszy</w:t>
      </w:r>
    </w:p>
    <w:p w14:paraId="59B61C12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E6FE0" w:rsidRPr="00AE6FE0">
        <w:rPr>
          <w:rFonts w:ascii="Arial" w:hAnsi="Arial" w:cs="Arial"/>
          <w:b/>
          <w:sz w:val="24"/>
          <w:szCs w:val="24"/>
        </w:rPr>
        <w:t>ZP 271.15.2022</w:t>
      </w:r>
    </w:p>
    <w:p w14:paraId="3A5FC25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E6FE0" w:rsidRPr="00AE6FE0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60FF17F" w14:textId="77777777" w:rsidTr="00650D6C">
        <w:tc>
          <w:tcPr>
            <w:tcW w:w="9104" w:type="dxa"/>
            <w:shd w:val="clear" w:color="auto" w:fill="D9D9D9"/>
          </w:tcPr>
          <w:p w14:paraId="06AF81B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B04876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1D8C0F8" w14:textId="77777777" w:rsidR="00AE6FE0" w:rsidRPr="00992BD8" w:rsidRDefault="00AE6FE0" w:rsidP="00AE6F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36FA55D" w14:textId="77777777" w:rsidR="002426FF" w:rsidRPr="00922A11" w:rsidRDefault="00AE6FE0" w:rsidP="00AE6FE0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D27AE43" w14:textId="77777777" w:rsidR="00AE6FE0" w:rsidRPr="0012157F" w:rsidRDefault="00AE6FE0" w:rsidP="00AE6FE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6551322" w14:textId="77777777" w:rsidR="00AE6FE0" w:rsidRPr="0012157F" w:rsidRDefault="00AE6FE0" w:rsidP="00AE6FE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68CBF48A" w14:textId="77777777" w:rsidR="00AE6FE0" w:rsidRPr="0012157F" w:rsidRDefault="00AE6FE0" w:rsidP="00AE6FE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</w:t>
      </w:r>
      <w:r w:rsidRPr="0012157F">
        <w:rPr>
          <w:rFonts w:ascii="Arial" w:hAnsi="Arial" w:cs="Arial"/>
          <w:sz w:val="24"/>
          <w:szCs w:val="24"/>
        </w:rPr>
        <w:lastRenderedPageBreak/>
        <w:t>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3712F44" w14:textId="77777777" w:rsidR="00AE6FE0" w:rsidRPr="00922A11" w:rsidRDefault="00AE6FE0" w:rsidP="00AE6F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82F3B70" w14:textId="77777777" w:rsidR="00AE6FE0" w:rsidRPr="0012157F" w:rsidRDefault="00AE6FE0" w:rsidP="00AE6FE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7081BB8" w14:textId="77777777" w:rsidR="00AE6FE0" w:rsidRPr="0012157F" w:rsidRDefault="00AE6FE0" w:rsidP="00AE6FE0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C3C3C00" w14:textId="367E0B8C" w:rsidR="0011306C" w:rsidRDefault="0011306C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ECD38F7" w14:textId="77777777" w:rsidTr="00CD4DD1">
        <w:tc>
          <w:tcPr>
            <w:tcW w:w="9104" w:type="dxa"/>
            <w:shd w:val="clear" w:color="auto" w:fill="D9D9D9"/>
          </w:tcPr>
          <w:p w14:paraId="6DD6A6E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20F4828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39720B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D3A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FB6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E6FE0" w:rsidRPr="0012157F" w14:paraId="0C2CF92A" w14:textId="77777777" w:rsidTr="00CD32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FE4B4" w14:textId="77777777" w:rsidR="00AE6FE0" w:rsidRPr="0012157F" w:rsidRDefault="00AE6FE0" w:rsidP="00CD32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5928D" w14:textId="77777777" w:rsidR="00AE6FE0" w:rsidRPr="0012157F" w:rsidRDefault="00AE6FE0" w:rsidP="00CD32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FE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853F7CD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8563F5F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CA1FCA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>1. Wykonanie w ciągu ostatnich 5 lat przed upływem terminu składania ofert, a jeżeli okres prowadzenia działalności jest krótszy - w tym okresie:</w:t>
            </w:r>
          </w:p>
          <w:p w14:paraId="18326107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>- minimum 2 robót budowlanych,  polegających na budowie, remoncie bądź przebudowie obiektu kubaturowego (budynku), z których przynajmniej jedna robota obejmuje obiekt o kubaturze  min.2000 m3</w:t>
            </w:r>
          </w:p>
          <w:p w14:paraId="5FC0F872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082261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>2. Dysponowanie:</w:t>
            </w:r>
          </w:p>
          <w:p w14:paraId="181BAB79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>- minimum jedną osobą, która będzie pełniła funkcję kierownika budowy, posiadającą uprawnienia do kierowania robotami budowlanymi w specjalności konstrukcyjno-budowlanej lub odpowiadające im ważne uprawnienia budowlane, które zostały wydane na podstawie wcześniej obowiązujących przepisów,</w:t>
            </w:r>
          </w:p>
          <w:p w14:paraId="788DF853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>- minimum jedną osobą, która będzie pełniła funkcję kierownika robót, posiadającą uprawnienia do kierowania robotami budowlanymi w specjalności instalacyjnej w zakresie sieci, instalacji i urządzeń elektrycznych i elektroenergetycznych lub odpowiadające im ważne uprawnienia budowlane, które zostały wydane na podstawie wcześniej obowiązujących przepisów,</w:t>
            </w:r>
          </w:p>
          <w:p w14:paraId="797C9145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 xml:space="preserve">- minimum jedną osobą, która będzie pełniła funkcję kierownika robót, posiadającą uprawnienia do kierowania robotami budowlanymi w specjalności instalacyjnej w zakresie sieci, instalacji i urządzeń cieplnych, wentylacyjnych, gazowych, wodociągowych i kanalizacyjnych lub odpowiadające im ważne uprawnienia budowlane, które zostały wydane na podstawie wcześniej obowiązujących przepisów, </w:t>
            </w:r>
          </w:p>
          <w:p w14:paraId="3ADDED7E" w14:textId="77777777" w:rsidR="00AE6FE0" w:rsidRPr="00AE6FE0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ECC420" w14:textId="77777777" w:rsidR="00AE6FE0" w:rsidRPr="0012157F" w:rsidRDefault="00AE6FE0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6FE0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345F6559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DACCC7A" w14:textId="77777777" w:rsidTr="00CD4DD1">
        <w:tc>
          <w:tcPr>
            <w:tcW w:w="9104" w:type="dxa"/>
            <w:shd w:val="clear" w:color="auto" w:fill="D9D9D9"/>
          </w:tcPr>
          <w:p w14:paraId="4ABFDDC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92D3758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BCDFC05" w14:textId="77777777" w:rsidTr="00847232">
        <w:tc>
          <w:tcPr>
            <w:tcW w:w="9104" w:type="dxa"/>
            <w:shd w:val="clear" w:color="auto" w:fill="D9D9D9"/>
          </w:tcPr>
          <w:p w14:paraId="46B0E85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849F7F2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B9FE9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268D47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AC1C3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C275C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A2CC49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27F576F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4A111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7EA26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3293DC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033FEDF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05C562FE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A3441" w14:textId="77777777" w:rsidR="000F682D" w:rsidRDefault="000F682D" w:rsidP="0038231F">
      <w:pPr>
        <w:spacing w:after="0" w:line="240" w:lineRule="auto"/>
      </w:pPr>
      <w:r>
        <w:separator/>
      </w:r>
    </w:p>
  </w:endnote>
  <w:endnote w:type="continuationSeparator" w:id="0">
    <w:p w14:paraId="287B495A" w14:textId="77777777" w:rsidR="000F682D" w:rsidRDefault="000F6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2CEE9" w14:textId="77777777" w:rsidR="00AE6FE0" w:rsidRDefault="00AE6F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4E0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1C7D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C10E" w14:textId="77777777" w:rsidR="00AE6FE0" w:rsidRDefault="00AE6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3A2C2" w14:textId="77777777" w:rsidR="000F682D" w:rsidRDefault="000F682D" w:rsidP="0038231F">
      <w:pPr>
        <w:spacing w:after="0" w:line="240" w:lineRule="auto"/>
      </w:pPr>
      <w:r>
        <w:separator/>
      </w:r>
    </w:p>
  </w:footnote>
  <w:footnote w:type="continuationSeparator" w:id="0">
    <w:p w14:paraId="649783CD" w14:textId="77777777" w:rsidR="000F682D" w:rsidRDefault="000F6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E872" w14:textId="77777777" w:rsidR="00AE6FE0" w:rsidRDefault="00AE6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C8D46" w14:textId="77777777" w:rsidR="00AE6FE0" w:rsidRDefault="00AE6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84457" w14:textId="77777777" w:rsidR="00AE6FE0" w:rsidRDefault="00AE6F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233670">
    <w:abstractNumId w:val="11"/>
  </w:num>
  <w:num w:numId="2" w16cid:durableId="1658874164">
    <w:abstractNumId w:val="0"/>
  </w:num>
  <w:num w:numId="3" w16cid:durableId="1303580732">
    <w:abstractNumId w:val="10"/>
  </w:num>
  <w:num w:numId="4" w16cid:durableId="336345131">
    <w:abstractNumId w:val="13"/>
  </w:num>
  <w:num w:numId="5" w16cid:durableId="2095399418">
    <w:abstractNumId w:val="12"/>
  </w:num>
  <w:num w:numId="6" w16cid:durableId="1123231860">
    <w:abstractNumId w:val="9"/>
  </w:num>
  <w:num w:numId="7" w16cid:durableId="664094398">
    <w:abstractNumId w:val="1"/>
  </w:num>
  <w:num w:numId="8" w16cid:durableId="964775603">
    <w:abstractNumId w:val="6"/>
  </w:num>
  <w:num w:numId="9" w16cid:durableId="1855998108">
    <w:abstractNumId w:val="4"/>
  </w:num>
  <w:num w:numId="10" w16cid:durableId="1440952469">
    <w:abstractNumId w:val="7"/>
  </w:num>
  <w:num w:numId="11" w16cid:durableId="2059158663">
    <w:abstractNumId w:val="5"/>
  </w:num>
  <w:num w:numId="12" w16cid:durableId="651449872">
    <w:abstractNumId w:val="8"/>
  </w:num>
  <w:num w:numId="13" w16cid:durableId="1950311548">
    <w:abstractNumId w:val="3"/>
  </w:num>
  <w:num w:numId="14" w16cid:durableId="1064066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82D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682D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75FDE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419"/>
    <w:rsid w:val="00A166B0"/>
    <w:rsid w:val="00A22DCF"/>
    <w:rsid w:val="00A24C2D"/>
    <w:rsid w:val="00A261A3"/>
    <w:rsid w:val="00A276E4"/>
    <w:rsid w:val="00A3062E"/>
    <w:rsid w:val="00A347DE"/>
    <w:rsid w:val="00AC5247"/>
    <w:rsid w:val="00AE6FE0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3F66A5"/>
  <w15:docId w15:val="{1BA08EFE-BE56-4FC7-911D-9505B0CD5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749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2022-09-28T06:15:00Z</dcterms:created>
  <dcterms:modified xsi:type="dcterms:W3CDTF">2022-09-28T06:15:00Z</dcterms:modified>
</cp:coreProperties>
</file>