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BBDBB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043449" w:rsidRPr="00043449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372A92BD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74C3466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043449" w:rsidRPr="00043449">
        <w:rPr>
          <w:rFonts w:ascii="Arial" w:hAnsi="Arial" w:cs="Arial"/>
          <w:b/>
          <w:sz w:val="24"/>
          <w:szCs w:val="24"/>
        </w:rPr>
        <w:t>ZP 271.15.2022</w:t>
      </w:r>
    </w:p>
    <w:p w14:paraId="418321CB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5EB44295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46B462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26F92A5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6D59B887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609052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317C1F2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17848C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7E8C5799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43449" w:rsidRPr="004B1027" w14:paraId="36A33134" w14:textId="77777777" w:rsidTr="00CD32F7">
        <w:tc>
          <w:tcPr>
            <w:tcW w:w="9104" w:type="dxa"/>
            <w:shd w:val="clear" w:color="auto" w:fill="D9D9D9"/>
          </w:tcPr>
          <w:p w14:paraId="690984F6" w14:textId="77777777" w:rsidR="00043449" w:rsidRPr="004B1027" w:rsidRDefault="00043449" w:rsidP="00CD32F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D3ECAD4" w14:textId="0FC99836" w:rsidR="00043449" w:rsidRPr="004B1027" w:rsidRDefault="00043449" w:rsidP="00CD32F7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043449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043449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043449">
              <w:rPr>
                <w:rFonts w:ascii="Arial" w:hAnsi="Arial" w:cs="Arial"/>
                <w:sz w:val="22"/>
                <w:szCs w:val="22"/>
              </w:rPr>
              <w:t>. Dz.U. z 202</w:t>
            </w:r>
            <w:r w:rsidR="00352038">
              <w:rPr>
                <w:rFonts w:ascii="Arial" w:hAnsi="Arial" w:cs="Arial"/>
                <w:sz w:val="22"/>
                <w:szCs w:val="22"/>
              </w:rPr>
              <w:t>2</w:t>
            </w:r>
            <w:r w:rsidRPr="00043449">
              <w:rPr>
                <w:rFonts w:ascii="Arial" w:hAnsi="Arial" w:cs="Arial"/>
                <w:sz w:val="22"/>
                <w:szCs w:val="22"/>
              </w:rPr>
              <w:t>r. poz. 1</w:t>
            </w:r>
            <w:r w:rsidR="00352038">
              <w:rPr>
                <w:rFonts w:ascii="Arial" w:hAnsi="Arial" w:cs="Arial"/>
                <w:sz w:val="22"/>
                <w:szCs w:val="22"/>
              </w:rPr>
              <w:t>710</w:t>
            </w:r>
            <w:r w:rsidRPr="00043449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CF7EB59" w14:textId="77777777" w:rsidR="00043449" w:rsidRPr="004B1027" w:rsidRDefault="00043449" w:rsidP="00CD32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E0CA859" w14:textId="77777777" w:rsidR="00043449" w:rsidRPr="004B1027" w:rsidRDefault="00043449" w:rsidP="00CD32F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DA36DAF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1B3AB9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4CA919B" w14:textId="77777777" w:rsidR="006E0FAA" w:rsidRPr="004B1027" w:rsidRDefault="0004344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043449">
        <w:rPr>
          <w:rFonts w:ascii="Arial" w:hAnsi="Arial" w:cs="Arial"/>
          <w:b/>
          <w:sz w:val="24"/>
          <w:szCs w:val="24"/>
        </w:rPr>
        <w:t>Budowa sali gimnastycznej przy Szkole Podstawowej w Lubszy</w:t>
      </w:r>
    </w:p>
    <w:p w14:paraId="3A40A161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5C7BD74F" w14:textId="237A68F3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52038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352038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5FFE012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443DB5F" w14:textId="111F636F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52038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352038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73E45820" w14:textId="77777777" w:rsidTr="00C37CD2">
        <w:trPr>
          <w:trHeight w:val="321"/>
        </w:trPr>
        <w:tc>
          <w:tcPr>
            <w:tcW w:w="516" w:type="dxa"/>
          </w:tcPr>
          <w:p w14:paraId="0A43944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5D9BDCD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3F74837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3CD3EB36" w14:textId="77777777" w:rsidTr="009A4CD3">
        <w:tc>
          <w:tcPr>
            <w:tcW w:w="516" w:type="dxa"/>
          </w:tcPr>
          <w:p w14:paraId="1A15B30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4D828AB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4110AB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60851B2D" w14:textId="77777777" w:rsidTr="009A4CD3">
        <w:tc>
          <w:tcPr>
            <w:tcW w:w="516" w:type="dxa"/>
          </w:tcPr>
          <w:p w14:paraId="28F3585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1A903C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A71884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7066F6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0C2ACE80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140C3F6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0CAAAECE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3ED06" w14:textId="77777777" w:rsidR="007A6F08" w:rsidRDefault="007A6F08">
      <w:r>
        <w:separator/>
      </w:r>
    </w:p>
  </w:endnote>
  <w:endnote w:type="continuationSeparator" w:id="0">
    <w:p w14:paraId="4475951A" w14:textId="77777777" w:rsidR="007A6F08" w:rsidRDefault="007A6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381B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53E0C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835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549C838" w14:textId="7331CA30" w:rsidR="009A4CD3" w:rsidRDefault="0035203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D6FA2" wp14:editId="0FBD7B5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9D19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92F2E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28F4" w14:textId="77777777" w:rsidR="00043449" w:rsidRDefault="000434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3084E" w14:textId="77777777" w:rsidR="007A6F08" w:rsidRDefault="007A6F08">
      <w:r>
        <w:separator/>
      </w:r>
    </w:p>
  </w:footnote>
  <w:footnote w:type="continuationSeparator" w:id="0">
    <w:p w14:paraId="2158AF5C" w14:textId="77777777" w:rsidR="007A6F08" w:rsidRDefault="007A6F08">
      <w:r>
        <w:continuationSeparator/>
      </w:r>
    </w:p>
  </w:footnote>
  <w:footnote w:id="1">
    <w:p w14:paraId="7C40884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4F9C9" w14:textId="77777777" w:rsidR="00043449" w:rsidRDefault="00043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E214" w14:textId="77777777" w:rsidR="00043449" w:rsidRDefault="00043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F4C30" w14:textId="77777777" w:rsidR="00043449" w:rsidRDefault="000434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6694637">
    <w:abstractNumId w:val="13"/>
  </w:num>
  <w:num w:numId="2" w16cid:durableId="157700548">
    <w:abstractNumId w:val="0"/>
  </w:num>
  <w:num w:numId="3" w16cid:durableId="341474133">
    <w:abstractNumId w:val="11"/>
  </w:num>
  <w:num w:numId="4" w16cid:durableId="1291204718">
    <w:abstractNumId w:val="8"/>
  </w:num>
  <w:num w:numId="5" w16cid:durableId="583031500">
    <w:abstractNumId w:val="7"/>
  </w:num>
  <w:num w:numId="6" w16cid:durableId="408116389">
    <w:abstractNumId w:val="1"/>
  </w:num>
  <w:num w:numId="7" w16cid:durableId="1816098877">
    <w:abstractNumId w:val="6"/>
  </w:num>
  <w:num w:numId="8" w16cid:durableId="35546918">
    <w:abstractNumId w:val="3"/>
  </w:num>
  <w:num w:numId="9" w16cid:durableId="2009670618">
    <w:abstractNumId w:val="2"/>
  </w:num>
  <w:num w:numId="10" w16cid:durableId="168524723">
    <w:abstractNumId w:val="5"/>
  </w:num>
  <w:num w:numId="11" w16cid:durableId="1223373901">
    <w:abstractNumId w:val="10"/>
  </w:num>
  <w:num w:numId="12" w16cid:durableId="739332550">
    <w:abstractNumId w:val="4"/>
  </w:num>
  <w:num w:numId="13" w16cid:durableId="1830706291">
    <w:abstractNumId w:val="9"/>
  </w:num>
  <w:num w:numId="14" w16cid:durableId="19173538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F08"/>
    <w:rsid w:val="0000184A"/>
    <w:rsid w:val="00012997"/>
    <w:rsid w:val="0004344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2038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6F0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716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EA179"/>
  <w15:chartTrackingRefBased/>
  <w15:docId w15:val="{715E0B12-66F9-492C-80D7-CF6B9D47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2022-09-28T06:19:00Z</dcterms:created>
  <dcterms:modified xsi:type="dcterms:W3CDTF">2022-09-28T06:19:00Z</dcterms:modified>
</cp:coreProperties>
</file>