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4E15ECB7" w:rsidR="00281DC6" w:rsidRPr="00D55D7C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D55D7C">
        <w:rPr>
          <w:bCs/>
          <w:sz w:val="22"/>
          <w:szCs w:val="22"/>
        </w:rPr>
        <w:t xml:space="preserve">Załącznik nr </w:t>
      </w:r>
      <w:r w:rsidR="00D55D7C" w:rsidRPr="00D55D7C">
        <w:rPr>
          <w:bCs/>
          <w:sz w:val="22"/>
          <w:szCs w:val="22"/>
        </w:rPr>
        <w:t>2</w:t>
      </w:r>
      <w:r w:rsidRPr="00D55D7C">
        <w:rPr>
          <w:b/>
          <w:bCs/>
          <w:sz w:val="22"/>
          <w:szCs w:val="22"/>
        </w:rPr>
        <w:t xml:space="preserve"> </w:t>
      </w:r>
      <w:r w:rsidRPr="00D55D7C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2264483" w14:textId="50DCC342" w:rsidR="00281DC6" w:rsidRPr="00281DC6" w:rsidRDefault="00B1114B" w:rsidP="00B1114B">
      <w:pPr>
        <w:spacing w:after="120"/>
        <w:jc w:val="both"/>
        <w:rPr>
          <w:sz w:val="22"/>
          <w:szCs w:val="22"/>
        </w:rPr>
      </w:pPr>
      <w:r w:rsidRPr="00B1114B">
        <w:rPr>
          <w:noProof/>
        </w:rPr>
        <w:drawing>
          <wp:inline distT="0" distB="0" distL="0" distR="0" wp14:anchorId="29C85BE3" wp14:editId="4C148A54">
            <wp:extent cx="5759450" cy="6115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1DC6" w:rsidRPr="00281DC6">
        <w:rPr>
          <w:sz w:val="22"/>
          <w:szCs w:val="22"/>
        </w:rPr>
        <w:t>my niżej podpisani:</w:t>
      </w:r>
    </w:p>
    <w:p w14:paraId="211F3307" w14:textId="37AE98B1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0192A8C2" w:rsidR="00917D11" w:rsidRDefault="00917D11" w:rsidP="00436F39">
      <w:pPr>
        <w:spacing w:line="360" w:lineRule="auto"/>
        <w:jc w:val="both"/>
      </w:pPr>
      <w:bookmarkStart w:id="2" w:name="_Hlk64876004"/>
    </w:p>
    <w:p w14:paraId="7260DCC9" w14:textId="6E8F3FAF" w:rsidR="00D55D7C" w:rsidRPr="00D55D7C" w:rsidRDefault="00D55D7C" w:rsidP="00436F39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>Zadanie częściowe nr 1:</w:t>
      </w:r>
      <w:r w:rsidR="009F3A42">
        <w:rPr>
          <w:b/>
          <w:bCs/>
          <w:u w:val="single"/>
        </w:rPr>
        <w:t xml:space="preserve"> </w:t>
      </w:r>
      <w:r w:rsidR="009F3A42" w:rsidRPr="009F3A42">
        <w:t>Monitor do pomiarów hemodynamicznych</w:t>
      </w:r>
    </w:p>
    <w:p w14:paraId="25E14E5C" w14:textId="77777777" w:rsidR="00A81184" w:rsidRDefault="00A81184" w:rsidP="00A81184">
      <w:pPr>
        <w:jc w:val="both"/>
      </w:pPr>
      <w:r>
        <w:t xml:space="preserve">wartość  netto za wykonanie całości przedmiotu zamówienia wynosi....................... zł  </w:t>
      </w:r>
    </w:p>
    <w:p w14:paraId="4F87E627" w14:textId="77777777" w:rsidR="00A81184" w:rsidRDefault="00A81184" w:rsidP="00A81184">
      <w:pPr>
        <w:jc w:val="both"/>
      </w:pPr>
      <w:r>
        <w:t>stawka podatku VAT wynosi  ......%</w:t>
      </w:r>
    </w:p>
    <w:p w14:paraId="2B9551FE" w14:textId="77777777" w:rsidR="00A81184" w:rsidRDefault="00A81184" w:rsidP="00A81184">
      <w:pPr>
        <w:jc w:val="both"/>
      </w:pPr>
      <w:r>
        <w:t>kwota podatku VAT wynosi ................................ zł</w:t>
      </w:r>
    </w:p>
    <w:p w14:paraId="68B819E5" w14:textId="063EB960" w:rsidR="0042681A" w:rsidRDefault="00A81184" w:rsidP="00A81184">
      <w:pPr>
        <w:jc w:val="both"/>
        <w:rPr>
          <w:b/>
          <w:bCs/>
        </w:rPr>
      </w:pPr>
      <w:r w:rsidRPr="0042681A">
        <w:rPr>
          <w:b/>
          <w:bCs/>
        </w:rPr>
        <w:lastRenderedPageBreak/>
        <w:t>wartość  brutto za wykonanie całości przedmiotu zamówienia wynosi....................... zł</w:t>
      </w:r>
    </w:p>
    <w:p w14:paraId="500CF483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367108B6" w14:textId="5FBD903D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4CECF451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39659FEB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0AB4C1B5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2F5A4E0D" w14:textId="77777777" w:rsidR="00D1662B" w:rsidRPr="0042681A" w:rsidRDefault="00D1662B" w:rsidP="00A81184">
      <w:pPr>
        <w:jc w:val="both"/>
        <w:rPr>
          <w:b/>
          <w:bCs/>
        </w:rPr>
      </w:pPr>
    </w:p>
    <w:p w14:paraId="6BC68E33" w14:textId="270AA8B6" w:rsidR="00A81184" w:rsidRDefault="00D55D7C" w:rsidP="00A81184">
      <w:pPr>
        <w:jc w:val="both"/>
      </w:pPr>
      <w:r>
        <w:t>warunki płatności: 60 dni</w:t>
      </w:r>
    </w:p>
    <w:p w14:paraId="5EF7215C" w14:textId="7D3C0AA5" w:rsidR="00D55D7C" w:rsidRDefault="00D55D7C" w:rsidP="00A81184">
      <w:pPr>
        <w:jc w:val="both"/>
      </w:pPr>
      <w:r>
        <w:t xml:space="preserve">termin wykonania umowy: </w:t>
      </w:r>
      <w:r w:rsidR="009F3A42" w:rsidRPr="009F3A42">
        <w:t>do 6 tygodni od daty złożenia zamówienia</w:t>
      </w:r>
    </w:p>
    <w:p w14:paraId="28285B41" w14:textId="77777777" w:rsidR="0042681A" w:rsidRDefault="0042681A" w:rsidP="0042681A">
      <w:pPr>
        <w:jc w:val="both"/>
        <w:rPr>
          <w:b/>
          <w:sz w:val="22"/>
          <w:szCs w:val="22"/>
        </w:rPr>
      </w:pPr>
    </w:p>
    <w:p w14:paraId="2B55E2F1" w14:textId="23B97A30" w:rsidR="001D0F7F" w:rsidRPr="00D55D7C" w:rsidRDefault="001D0F7F" w:rsidP="001D0F7F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>
        <w:rPr>
          <w:b/>
          <w:bCs/>
          <w:u w:val="single"/>
        </w:rPr>
        <w:t>2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>
        <w:t>Aparat do masażu serca</w:t>
      </w:r>
    </w:p>
    <w:p w14:paraId="1BB387FF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5174F629" w14:textId="77777777" w:rsidR="00D1662B" w:rsidRDefault="00D1662B" w:rsidP="00D1662B">
      <w:pPr>
        <w:jc w:val="both"/>
      </w:pPr>
      <w:r>
        <w:t>stawka podatku VAT wynosi  ......%</w:t>
      </w:r>
    </w:p>
    <w:p w14:paraId="0F146966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1D1C341D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5E081001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765ADD89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16F1D58C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569A0A3D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6E87B0B5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6692F4D5" w14:textId="77777777" w:rsidR="00D1662B" w:rsidRPr="0042681A" w:rsidRDefault="00D1662B" w:rsidP="00D1662B">
      <w:pPr>
        <w:jc w:val="both"/>
        <w:rPr>
          <w:b/>
          <w:bCs/>
        </w:rPr>
      </w:pPr>
    </w:p>
    <w:p w14:paraId="2EC76A91" w14:textId="77777777" w:rsidR="00D1662B" w:rsidRDefault="00D1662B" w:rsidP="00D1662B">
      <w:pPr>
        <w:jc w:val="both"/>
      </w:pPr>
      <w:r>
        <w:t>warunki płatności: 60 dni</w:t>
      </w:r>
    </w:p>
    <w:p w14:paraId="335018B0" w14:textId="77777777" w:rsidR="00D1662B" w:rsidRDefault="00D1662B" w:rsidP="00D1662B">
      <w:pPr>
        <w:jc w:val="both"/>
      </w:pPr>
      <w:r>
        <w:t xml:space="preserve">termin wykonania umowy: </w:t>
      </w:r>
      <w:r w:rsidRPr="009F3A42">
        <w:t>do 6 tygodni od daty złożenia zamówienia</w:t>
      </w:r>
    </w:p>
    <w:p w14:paraId="37F1B080" w14:textId="1E9B5B2C" w:rsidR="009F3A42" w:rsidRDefault="009F3A42" w:rsidP="00A81184">
      <w:pPr>
        <w:jc w:val="both"/>
      </w:pPr>
    </w:p>
    <w:p w14:paraId="7106E906" w14:textId="35D57F86" w:rsidR="009F3A42" w:rsidRPr="00D55D7C" w:rsidRDefault="009F3A42" w:rsidP="009F3A42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>
        <w:rPr>
          <w:b/>
          <w:bCs/>
          <w:u w:val="single"/>
        </w:rPr>
        <w:t>3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 w:rsidRPr="002E199F">
        <w:t>Urządzenie do terapii wątrobowej</w:t>
      </w:r>
    </w:p>
    <w:p w14:paraId="22CFF3E0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1ECBAD59" w14:textId="77777777" w:rsidR="00D1662B" w:rsidRDefault="00D1662B" w:rsidP="00D1662B">
      <w:pPr>
        <w:jc w:val="both"/>
      </w:pPr>
      <w:r>
        <w:t>stawka podatku VAT wynosi  ......%</w:t>
      </w:r>
    </w:p>
    <w:p w14:paraId="06C5E210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707E3229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3457517F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14DE3FB1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2D3E38E0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4718BF78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1B762D1F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1FADBF87" w14:textId="77777777" w:rsidR="00D1662B" w:rsidRPr="0042681A" w:rsidRDefault="00D1662B" w:rsidP="00D1662B">
      <w:pPr>
        <w:jc w:val="both"/>
        <w:rPr>
          <w:b/>
          <w:bCs/>
        </w:rPr>
      </w:pPr>
    </w:p>
    <w:p w14:paraId="67995989" w14:textId="77777777" w:rsidR="00D1662B" w:rsidRDefault="00D1662B" w:rsidP="00D1662B">
      <w:pPr>
        <w:jc w:val="both"/>
      </w:pPr>
      <w:r>
        <w:t>warunki płatności: 60 dni</w:t>
      </w:r>
    </w:p>
    <w:p w14:paraId="010CBF28" w14:textId="77777777" w:rsidR="00D1662B" w:rsidRDefault="00D1662B" w:rsidP="00D1662B">
      <w:pPr>
        <w:jc w:val="both"/>
      </w:pPr>
      <w:r>
        <w:t xml:space="preserve">termin wykonania umowy: </w:t>
      </w:r>
      <w:r w:rsidRPr="009F3A42">
        <w:t>do 6 tygodni od daty złożenia zamówienia</w:t>
      </w:r>
    </w:p>
    <w:p w14:paraId="49057283" w14:textId="390AE38D" w:rsidR="009F3A42" w:rsidRDefault="009F3A42" w:rsidP="00A81184">
      <w:pPr>
        <w:jc w:val="both"/>
      </w:pPr>
    </w:p>
    <w:p w14:paraId="32455C0E" w14:textId="70778071" w:rsidR="009F3A42" w:rsidRPr="00D55D7C" w:rsidRDefault="009F3A42" w:rsidP="009F3A42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>
        <w:rPr>
          <w:b/>
          <w:bCs/>
          <w:u w:val="single"/>
        </w:rPr>
        <w:t>4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 w:rsidRPr="002E199F">
        <w:t>Monitor transportowy</w:t>
      </w:r>
    </w:p>
    <w:p w14:paraId="610E0199" w14:textId="77777777" w:rsidR="00D1662B" w:rsidRDefault="00D1662B" w:rsidP="00D1662B">
      <w:pPr>
        <w:jc w:val="both"/>
      </w:pPr>
      <w:r>
        <w:lastRenderedPageBreak/>
        <w:t xml:space="preserve">wartość  netto za wykonanie całości przedmiotu zamówienia wynosi....................... zł  </w:t>
      </w:r>
    </w:p>
    <w:p w14:paraId="716040E4" w14:textId="77777777" w:rsidR="00D1662B" w:rsidRDefault="00D1662B" w:rsidP="00D1662B">
      <w:pPr>
        <w:jc w:val="both"/>
      </w:pPr>
      <w:r>
        <w:t>stawka podatku VAT wynosi  ......%</w:t>
      </w:r>
    </w:p>
    <w:p w14:paraId="14A66F3B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5005DC69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0BE587E8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7F9B8800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0CBD5519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5676658A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17224796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192100EA" w14:textId="77777777" w:rsidR="00D1662B" w:rsidRPr="0042681A" w:rsidRDefault="00D1662B" w:rsidP="00D1662B">
      <w:pPr>
        <w:jc w:val="both"/>
        <w:rPr>
          <w:b/>
          <w:bCs/>
        </w:rPr>
      </w:pPr>
    </w:p>
    <w:p w14:paraId="222CC60F" w14:textId="77777777" w:rsidR="00D1662B" w:rsidRDefault="00D1662B" w:rsidP="00D1662B">
      <w:pPr>
        <w:jc w:val="both"/>
      </w:pPr>
      <w:r>
        <w:t>warunki płatności: 60 dni</w:t>
      </w:r>
    </w:p>
    <w:p w14:paraId="2AB6F801" w14:textId="77777777" w:rsidR="00D1662B" w:rsidRDefault="00D1662B" w:rsidP="00D1662B">
      <w:pPr>
        <w:jc w:val="both"/>
      </w:pPr>
      <w:r>
        <w:t xml:space="preserve">termin wykonania umowy: </w:t>
      </w:r>
      <w:r w:rsidRPr="009F3A42">
        <w:t>do 6 tygodni od daty złożenia zamówienia</w:t>
      </w:r>
    </w:p>
    <w:p w14:paraId="71C87535" w14:textId="37720433" w:rsidR="009F3A42" w:rsidRDefault="009F3A42" w:rsidP="00A81184">
      <w:pPr>
        <w:jc w:val="both"/>
      </w:pPr>
    </w:p>
    <w:p w14:paraId="2C722091" w14:textId="6DA64C29" w:rsidR="009F3A42" w:rsidRPr="00D55D7C" w:rsidRDefault="009F3A42" w:rsidP="009F3A42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>
        <w:rPr>
          <w:b/>
          <w:bCs/>
          <w:u w:val="single"/>
        </w:rPr>
        <w:t>5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 w:rsidRPr="002E199F">
        <w:t>Aparat do znieczulenia</w:t>
      </w:r>
    </w:p>
    <w:p w14:paraId="48550DF0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02048649" w14:textId="77777777" w:rsidR="00D1662B" w:rsidRDefault="00D1662B" w:rsidP="00D1662B">
      <w:pPr>
        <w:jc w:val="both"/>
      </w:pPr>
      <w:r>
        <w:t>stawka podatku VAT wynosi  ......%</w:t>
      </w:r>
    </w:p>
    <w:p w14:paraId="02A046AF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59C468D6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5EF6D298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3DFA0941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3C41DC01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45A1E097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6E31CC9B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078348A7" w14:textId="77777777" w:rsidR="00D1662B" w:rsidRPr="0042681A" w:rsidRDefault="00D1662B" w:rsidP="00D1662B">
      <w:pPr>
        <w:jc w:val="both"/>
        <w:rPr>
          <w:b/>
          <w:bCs/>
        </w:rPr>
      </w:pPr>
    </w:p>
    <w:p w14:paraId="5286E956" w14:textId="77777777" w:rsidR="00D1662B" w:rsidRDefault="00D1662B" w:rsidP="00D1662B">
      <w:pPr>
        <w:jc w:val="both"/>
      </w:pPr>
      <w:r>
        <w:t>warunki płatności: 60 dni</w:t>
      </w:r>
    </w:p>
    <w:p w14:paraId="1CB26AB3" w14:textId="77777777" w:rsidR="00D1662B" w:rsidRDefault="00D1662B" w:rsidP="00D1662B">
      <w:pPr>
        <w:jc w:val="both"/>
      </w:pPr>
      <w:r>
        <w:t xml:space="preserve">termin wykonania umowy: </w:t>
      </w:r>
      <w:r w:rsidRPr="009F3A42">
        <w:t>do 6 tygodni od daty złożenia zamówienia</w:t>
      </w:r>
    </w:p>
    <w:p w14:paraId="2C17E9D3" w14:textId="28E92CBE" w:rsidR="009F3A42" w:rsidRDefault="009F3A42" w:rsidP="00A81184">
      <w:pPr>
        <w:jc w:val="both"/>
      </w:pPr>
    </w:p>
    <w:p w14:paraId="2F041E79" w14:textId="489C04E3" w:rsidR="009F3A42" w:rsidRPr="00D55D7C" w:rsidRDefault="009F3A42" w:rsidP="009F3A42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>
        <w:rPr>
          <w:b/>
          <w:bCs/>
          <w:u w:val="single"/>
        </w:rPr>
        <w:t>6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 w:rsidRPr="002E199F">
        <w:t>Respirator</w:t>
      </w:r>
    </w:p>
    <w:p w14:paraId="03B4226F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3099A1CA" w14:textId="77777777" w:rsidR="00D1662B" w:rsidRDefault="00D1662B" w:rsidP="00D1662B">
      <w:pPr>
        <w:jc w:val="both"/>
      </w:pPr>
      <w:r>
        <w:t>stawka podatku VAT wynosi  ......%</w:t>
      </w:r>
    </w:p>
    <w:p w14:paraId="10E09555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12CD9448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73BE3CAF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642AFE0F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60616249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13046662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2AD88B9B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50707028" w14:textId="77777777" w:rsidR="00D1662B" w:rsidRPr="0042681A" w:rsidRDefault="00D1662B" w:rsidP="00D1662B">
      <w:pPr>
        <w:jc w:val="both"/>
        <w:rPr>
          <w:b/>
          <w:bCs/>
        </w:rPr>
      </w:pPr>
    </w:p>
    <w:p w14:paraId="048B86E0" w14:textId="77777777" w:rsidR="00D1662B" w:rsidRDefault="00D1662B" w:rsidP="00D1662B">
      <w:pPr>
        <w:jc w:val="both"/>
      </w:pPr>
      <w:r>
        <w:t>warunki płatności: 60 dni</w:t>
      </w:r>
    </w:p>
    <w:p w14:paraId="77C1F8C4" w14:textId="77777777" w:rsidR="00D1662B" w:rsidRDefault="00D1662B" w:rsidP="00D1662B">
      <w:pPr>
        <w:jc w:val="both"/>
      </w:pPr>
      <w:r>
        <w:t xml:space="preserve">termin wykonania umowy: </w:t>
      </w:r>
      <w:r w:rsidRPr="009F3A42">
        <w:t>do 6 tygodni od daty złożenia zamówienia</w:t>
      </w:r>
    </w:p>
    <w:p w14:paraId="14662E1F" w14:textId="2C2DA6C4" w:rsidR="009F3A42" w:rsidRDefault="009F3A42" w:rsidP="00A81184">
      <w:pPr>
        <w:jc w:val="both"/>
      </w:pP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D29762C" w:rsidR="00D74BC1" w:rsidRDefault="00281DC6">
    <w:pPr>
      <w:pStyle w:val="Nagwek"/>
    </w:pPr>
    <w:r>
      <w:t>Znak sprawy: SZW/DZP/</w:t>
    </w:r>
    <w:r w:rsidR="00D55D7C">
      <w:t>76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1625F4"/>
    <w:rsid w:val="0018410E"/>
    <w:rsid w:val="001863C8"/>
    <w:rsid w:val="001D0F7F"/>
    <w:rsid w:val="00255408"/>
    <w:rsid w:val="0027501A"/>
    <w:rsid w:val="00277C16"/>
    <w:rsid w:val="00281DC6"/>
    <w:rsid w:val="002939E6"/>
    <w:rsid w:val="002D527C"/>
    <w:rsid w:val="002E7F72"/>
    <w:rsid w:val="0030391A"/>
    <w:rsid w:val="00314EA6"/>
    <w:rsid w:val="0032207E"/>
    <w:rsid w:val="00336136"/>
    <w:rsid w:val="003A652F"/>
    <w:rsid w:val="003C47D8"/>
    <w:rsid w:val="0042681A"/>
    <w:rsid w:val="00434E1F"/>
    <w:rsid w:val="00436F39"/>
    <w:rsid w:val="00443C09"/>
    <w:rsid w:val="00496B62"/>
    <w:rsid w:val="004A2566"/>
    <w:rsid w:val="00535E57"/>
    <w:rsid w:val="005A70C7"/>
    <w:rsid w:val="005F6A0F"/>
    <w:rsid w:val="00613B65"/>
    <w:rsid w:val="006A7A85"/>
    <w:rsid w:val="006B27D0"/>
    <w:rsid w:val="00734AFF"/>
    <w:rsid w:val="00740C0B"/>
    <w:rsid w:val="00764D26"/>
    <w:rsid w:val="007717C3"/>
    <w:rsid w:val="007A5C07"/>
    <w:rsid w:val="00825030"/>
    <w:rsid w:val="00917D11"/>
    <w:rsid w:val="00960DD9"/>
    <w:rsid w:val="00973A41"/>
    <w:rsid w:val="0097796A"/>
    <w:rsid w:val="00983529"/>
    <w:rsid w:val="009F3A42"/>
    <w:rsid w:val="00A552BA"/>
    <w:rsid w:val="00A60BC9"/>
    <w:rsid w:val="00A81184"/>
    <w:rsid w:val="00A82944"/>
    <w:rsid w:val="00B1114B"/>
    <w:rsid w:val="00B55D12"/>
    <w:rsid w:val="00C41BC1"/>
    <w:rsid w:val="00C71FE1"/>
    <w:rsid w:val="00CA0475"/>
    <w:rsid w:val="00CA3C7F"/>
    <w:rsid w:val="00CA7C6C"/>
    <w:rsid w:val="00D12A37"/>
    <w:rsid w:val="00D1658C"/>
    <w:rsid w:val="00D1662B"/>
    <w:rsid w:val="00D55D7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5</Pages>
  <Words>1125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53</cp:revision>
  <cp:lastPrinted>2007-10-05T06:59:00Z</cp:lastPrinted>
  <dcterms:created xsi:type="dcterms:W3CDTF">2021-03-05T08:11:00Z</dcterms:created>
  <dcterms:modified xsi:type="dcterms:W3CDTF">2022-09-28T11:24:00Z</dcterms:modified>
</cp:coreProperties>
</file>