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444444"/>
          <w:sz w:val="20"/>
          <w:szCs w:val="20"/>
        </w:rPr>
        <w:t>30/09/2022    S189</w:t>
      </w:r>
    </w:p>
    <w:p w:rsidR="00D67911" w:rsidRPr="00D67911" w:rsidRDefault="00D67911" w:rsidP="00D6791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D67911" w:rsidRPr="00D67911" w:rsidRDefault="00D67911" w:rsidP="00D6791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D67911" w:rsidRPr="00D67911" w:rsidRDefault="00D67911" w:rsidP="00D6791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D67911" w:rsidRPr="00D67911" w:rsidRDefault="00D67911" w:rsidP="00D6791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D67911" w:rsidRPr="00D67911" w:rsidRDefault="00D67911" w:rsidP="00D67911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D67911" w:rsidRPr="00D67911" w:rsidRDefault="00D67911" w:rsidP="00D679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Przyrządy do fizykoterapii</w:t>
      </w:r>
    </w:p>
    <w:p w:rsidR="00D67911" w:rsidRPr="00D67911" w:rsidRDefault="00D67911" w:rsidP="00D679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189-532161</w:t>
      </w:r>
    </w:p>
    <w:p w:rsidR="00D67911" w:rsidRPr="00D67911" w:rsidRDefault="00D67911" w:rsidP="00D679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D67911" w:rsidRPr="00D67911" w:rsidRDefault="00D67911" w:rsidP="00D67911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D67911" w:rsidRPr="00D67911" w:rsidRDefault="00D67911" w:rsidP="00D679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D67911" w:rsidRPr="00D67911" w:rsidRDefault="00D67911" w:rsidP="00D679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Dostawa zestawu do treningu i analizy chodu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142/2022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33155000 Przyrządy do fizykoterapii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Dostawa zestawu do treningu i analizy chodu zgodnie z zapisami SWZ i specyfikacją techniczną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Zgodnie z zapisami SWZ i specyfikacją techniczną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Kryterium jakości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 - Nazwa: Długość okresu gwarancji / Waga: 40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Koniec: 02/12/2022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Zamawiający wymaga wniesienia wadium w wysokości 3 000.00 PLN.</w:t>
      </w:r>
    </w:p>
    <w:p w:rsidR="00D67911" w:rsidRPr="00D67911" w:rsidRDefault="00D67911" w:rsidP="00D679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SWZ) odpowiadających przedmiotowi zamówienia wraz z dokumentami 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wskazanymi w pkt. 9.2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brutto: 110 000,00 zł.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Zgodnie z projektem umowy stanowiącym załącznik do SWZ</w:t>
      </w:r>
    </w:p>
    <w:p w:rsidR="00D67911" w:rsidRPr="00D67911" w:rsidRDefault="00D67911" w:rsidP="00D679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pilny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 zakup wobec aneksu zmieniającego zakres przedmiotowy (wprowadzenie nowych zadań) w umowie dotacyjnej MON 15/3300021337/110/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DWSZdr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/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WNiI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/PMT/22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Data: 14/10/2022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11/01/2023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Data: 14/10/2022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r:id="rId16" w:tgtFrame="_blank" w:history="1"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och otwarcie, które jest jednoznaczne z ich upublicznieniem.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Wszyscy zainteresowani</w:t>
      </w:r>
    </w:p>
    <w:p w:rsidR="00D67911" w:rsidRPr="00D67911" w:rsidRDefault="00D67911" w:rsidP="00D67911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67911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Formularz oferty - Załącznik nr 1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Specyfikacja techniczna - załącznik nr 2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- Oświadczenie, o którym mowa w art. 125 ust. 1 ustawy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 - Jednolity europejski dokument zamówienia - załącznik nr 3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Oświadczenie wykonawcy dotyczące odrębnych przesłanek wykluczenia (procedura pełna) - załącznik nr 4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Zobowiązanie podmiotu udostępniającego zasoby - załącznik nr 5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Przedmiotowe środki dowodowe składane wraz z ofertą: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karty techniczne, katalogi, foldery lub opisy przedmiotu zamówienia potwierdzające parametry techniczne opisane w specyfikacji technicznej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instrukcja obsługi w języku polskim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deklaracja zgodności CE (WE) na zaoferowane urządzenie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-- wpis/zgłoszenie do rejestru wyrobów medycznych i produktów biobójczych na zaoferowane urządzenie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Wykaz dostaw - załącznik nr 6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w sprawie grupy kapitałowej - załącznik nr 7 do SWZ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Informacja z Krajowego Rejestru Karnego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Odpis lub informacja z KRS lub CEIDG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Oświadczenie wykonawcy o aktualności informacji zawartych w oświadczeniu o niepodleganiu wykluczeniu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Zaświadczenie właściwego naczelnika urzędu skarbowego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Zaświadczenie z ZUS lub KRUS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Informacja z odpowiedniego rejestru lub inny równoważny dokument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 niezaleganie z opłacaniem podatków, opłat lub składek na ubezpieczenie społeczne lub zdrowotne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- Dokument potwierdzający, że nie otwarto likwidacji wykonawcy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 art. 108 ust. 1 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pkt 1-6 , </w:t>
      </w:r>
      <w:proofErr w:type="gram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, 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Nie wymaga się wniesienia zabezpieczenia należytego wykonania umowy.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Zamawiający może unieważnić postępowania o udzielenie zamówienia, jeżeli środki, które Zamawiający zamierza przeznaczyć na sfinansowanie zamówienia nie zostaną mu przyznane.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VI.4.2)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Krucza 36/Wspólna 6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D67911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</w:t>
        </w:r>
      </w:hyperlink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D67911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D67911" w:rsidRPr="00D67911" w:rsidRDefault="00D67911" w:rsidP="00D6791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67911">
        <w:rPr>
          <w:rFonts w:ascii="Lucida Sans Unicode" w:hAnsi="Lucida Sans Unicode" w:cs="Lucida Sans Unicode"/>
          <w:color w:val="000000"/>
          <w:sz w:val="20"/>
          <w:szCs w:val="20"/>
        </w:rPr>
        <w:t>27/09/2022</w:t>
      </w:r>
    </w:p>
    <w:p w:rsidR="00A450B2" w:rsidRDefault="00A450B2" w:rsidP="00D67911">
      <w:pPr>
        <w:rPr>
          <w:rFonts w:ascii="Arial Narrow" w:hAnsi="Arial Narrow"/>
          <w:sz w:val="22"/>
        </w:rPr>
      </w:pPr>
    </w:p>
    <w:p w:rsidR="00D67911" w:rsidRDefault="00D67911" w:rsidP="00D67911">
      <w:pPr>
        <w:rPr>
          <w:rFonts w:ascii="Arial Narrow" w:hAnsi="Arial Narrow"/>
          <w:sz w:val="22"/>
        </w:rPr>
      </w:pPr>
    </w:p>
    <w:p w:rsidR="00D67911" w:rsidRDefault="00D67911" w:rsidP="00D67911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D67911" w:rsidRDefault="00D67911" w:rsidP="00D67911">
      <w:pPr>
        <w:rPr>
          <w:rFonts w:ascii="Arial Narrow" w:hAnsi="Arial Narrow"/>
          <w:sz w:val="22"/>
        </w:rPr>
      </w:pPr>
    </w:p>
    <w:p w:rsidR="00D67911" w:rsidRDefault="00D67911" w:rsidP="00D67911">
      <w:pPr>
        <w:rPr>
          <w:rFonts w:ascii="Arial Narrow" w:hAnsi="Arial Narrow"/>
          <w:sz w:val="22"/>
        </w:rPr>
      </w:pPr>
    </w:p>
    <w:p w:rsidR="00D67911" w:rsidRDefault="00D67911" w:rsidP="00D67911">
      <w:pPr>
        <w:rPr>
          <w:rFonts w:ascii="Arial Narrow" w:hAnsi="Arial Narrow"/>
          <w:sz w:val="20"/>
        </w:rPr>
      </w:pPr>
    </w:p>
    <w:p w:rsidR="00D67911" w:rsidRDefault="00D67911" w:rsidP="00D67911">
      <w:pPr>
        <w:rPr>
          <w:rFonts w:ascii="Arial Narrow" w:hAnsi="Arial Narrow"/>
          <w:sz w:val="20"/>
        </w:rPr>
      </w:pPr>
    </w:p>
    <w:p w:rsidR="00D67911" w:rsidRDefault="00D67911" w:rsidP="00D67911">
      <w:pPr>
        <w:rPr>
          <w:rFonts w:ascii="Arial Narrow" w:hAnsi="Arial Narrow"/>
          <w:sz w:val="20"/>
        </w:rPr>
      </w:pPr>
    </w:p>
    <w:p w:rsidR="00D67911" w:rsidRPr="00D67911" w:rsidRDefault="00D67911" w:rsidP="00D67911">
      <w:pPr>
        <w:rPr>
          <w:rFonts w:ascii="Arial Narrow" w:hAnsi="Arial Narrow"/>
          <w:sz w:val="20"/>
        </w:rPr>
      </w:pPr>
      <w:bookmarkStart w:id="0" w:name="_GoBack"/>
      <w:bookmarkEnd w:id="0"/>
      <w:r w:rsidRPr="00D67911">
        <w:rPr>
          <w:rFonts w:ascii="Arial Narrow" w:hAnsi="Arial Narrow"/>
          <w:sz w:val="20"/>
        </w:rPr>
        <w:t>Wykonano w 2 egz. na 3 ark.</w:t>
      </w:r>
    </w:p>
    <w:p w:rsidR="00D67911" w:rsidRPr="00D67911" w:rsidRDefault="00D67911" w:rsidP="00D67911">
      <w:pPr>
        <w:rPr>
          <w:rFonts w:ascii="Arial Narrow" w:hAnsi="Arial Narrow"/>
          <w:sz w:val="20"/>
        </w:rPr>
      </w:pPr>
      <w:r w:rsidRPr="00D67911">
        <w:rPr>
          <w:rFonts w:ascii="Arial Narrow" w:hAnsi="Arial Narrow"/>
          <w:sz w:val="20"/>
        </w:rPr>
        <w:t>Egz. 1 – biuro przepustek</w:t>
      </w:r>
    </w:p>
    <w:p w:rsidR="00D67911" w:rsidRPr="00D67911" w:rsidRDefault="00D67911" w:rsidP="00D67911">
      <w:pPr>
        <w:rPr>
          <w:rFonts w:ascii="Arial Narrow" w:hAnsi="Arial Narrow"/>
          <w:sz w:val="20"/>
        </w:rPr>
      </w:pPr>
      <w:r w:rsidRPr="00D67911">
        <w:rPr>
          <w:rFonts w:ascii="Arial Narrow" w:hAnsi="Arial Narrow"/>
          <w:sz w:val="20"/>
        </w:rPr>
        <w:t xml:space="preserve">Egz. 2 - </w:t>
      </w:r>
      <w:r w:rsidRPr="00D67911">
        <w:rPr>
          <w:rFonts w:ascii="Arial Narrow" w:hAnsi="Arial Narrow"/>
          <w:sz w:val="20"/>
        </w:rPr>
        <w:t>hol szpitala</w:t>
      </w:r>
    </w:p>
    <w:p w:rsidR="00D67911" w:rsidRPr="00D67911" w:rsidRDefault="00D67911" w:rsidP="00D67911">
      <w:pPr>
        <w:rPr>
          <w:rFonts w:ascii="Arial Narrow" w:hAnsi="Arial Narrow"/>
          <w:sz w:val="20"/>
        </w:rPr>
      </w:pPr>
      <w:r w:rsidRPr="00D67911">
        <w:rPr>
          <w:rFonts w:ascii="Arial Narrow" w:hAnsi="Arial Narrow"/>
          <w:sz w:val="20"/>
        </w:rPr>
        <w:t>Wyk. A. Przykłota – tel. 261 417 449</w:t>
      </w:r>
    </w:p>
    <w:p w:rsidR="00D67911" w:rsidRPr="00D67911" w:rsidRDefault="00D67911" w:rsidP="00D67911">
      <w:pPr>
        <w:rPr>
          <w:rFonts w:ascii="Arial Narrow" w:hAnsi="Arial Narrow"/>
          <w:sz w:val="20"/>
        </w:rPr>
      </w:pPr>
      <w:proofErr w:type="gramStart"/>
      <w:r w:rsidRPr="00D67911">
        <w:rPr>
          <w:rFonts w:ascii="Arial Narrow" w:hAnsi="Arial Narrow"/>
          <w:sz w:val="20"/>
        </w:rPr>
        <w:t>data</w:t>
      </w:r>
      <w:proofErr w:type="gramEnd"/>
      <w:r w:rsidRPr="00D67911">
        <w:rPr>
          <w:rFonts w:ascii="Arial Narrow" w:hAnsi="Arial Narrow"/>
          <w:sz w:val="20"/>
        </w:rPr>
        <w:t xml:space="preserve">: 30.09.2022 </w:t>
      </w:r>
      <w:proofErr w:type="gramStart"/>
      <w:r w:rsidRPr="00D67911">
        <w:rPr>
          <w:rFonts w:ascii="Arial Narrow" w:hAnsi="Arial Narrow"/>
          <w:sz w:val="20"/>
        </w:rPr>
        <w:t>r</w:t>
      </w:r>
      <w:proofErr w:type="gramEnd"/>
      <w:r w:rsidRPr="00D67911">
        <w:rPr>
          <w:rFonts w:ascii="Arial Narrow" w:hAnsi="Arial Narrow"/>
          <w:sz w:val="20"/>
        </w:rPr>
        <w:t>.</w:t>
      </w:r>
    </w:p>
    <w:sectPr w:rsidR="00D67911" w:rsidRPr="00D67911" w:rsidSect="00D67911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851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8BB" w:rsidRDefault="005818BB">
      <w:r>
        <w:separator/>
      </w:r>
    </w:p>
  </w:endnote>
  <w:endnote w:type="continuationSeparator" w:id="0">
    <w:p w:rsidR="005818BB" w:rsidRDefault="0058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DA" w:rsidRDefault="00A06E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D67911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DA" w:rsidRDefault="00A06E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8BB" w:rsidRDefault="005818BB">
      <w:r>
        <w:separator/>
      </w:r>
    </w:p>
  </w:footnote>
  <w:footnote w:type="continuationSeparator" w:id="0">
    <w:p w:rsidR="005818BB" w:rsidRDefault="00581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DA" w:rsidRDefault="00A06E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DA" w:rsidRPr="00D67911" w:rsidRDefault="00D67911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142/2022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EDA" w:rsidRDefault="00A06E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3D703674"/>
    <w:multiLevelType w:val="multilevel"/>
    <w:tmpl w:val="80B8A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8B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18BB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06EDA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6791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470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880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98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9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61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1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5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98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346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02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79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929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79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54146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72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654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90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1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020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56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022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47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268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4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451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10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222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61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6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119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98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91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87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140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6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6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8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2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82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79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52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0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03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99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68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28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6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9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53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801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4906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287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539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00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739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34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919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34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23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740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8077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00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59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23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46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2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350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1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0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909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78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17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34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628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0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24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43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54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38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23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9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77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0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56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742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0795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19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537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134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130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82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10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6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59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33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77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3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89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7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98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970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12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48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2161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/krajowa-izba-odwolawcza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532161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www.gov.pl/web/sp-prokuratoria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32161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532161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32161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1297</Words>
  <Characters>10139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2022-09-30T07:28:00Z</dcterms:created>
  <dcterms:modified xsi:type="dcterms:W3CDTF">2022-09-30T07:29:00Z</dcterms:modified>
</cp:coreProperties>
</file>