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B6AA4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37C13" w:rsidRPr="00037C13">
        <w:rPr>
          <w:rFonts w:ascii="Arial" w:hAnsi="Arial" w:cs="Arial"/>
          <w:b/>
          <w:sz w:val="24"/>
          <w:szCs w:val="24"/>
        </w:rPr>
        <w:t>141/2022</w:t>
      </w:r>
      <w:bookmarkStart w:id="0" w:name="_GoBack"/>
      <w:bookmarkEnd w:id="0"/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37C13" w:rsidRPr="00037C13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037C13" w:rsidRPr="00037C13">
        <w:rPr>
          <w:rFonts w:ascii="Arial" w:hAnsi="Arial" w:cs="Arial"/>
        </w:rPr>
        <w:t>ul</w:t>
      </w:r>
      <w:proofErr w:type="gramEnd"/>
      <w:r w:rsidR="00037C13" w:rsidRPr="00037C13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037C13" w:rsidRPr="00037C13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37C13" w:rsidRPr="00037C13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037C13" w:rsidRPr="00037C13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37C13" w:rsidRPr="0012157F" w:rsidTr="003354FB">
        <w:tc>
          <w:tcPr>
            <w:tcW w:w="9104" w:type="dxa"/>
            <w:shd w:val="clear" w:color="auto" w:fill="D9D9D9"/>
          </w:tcPr>
          <w:p w:rsidR="00037C13" w:rsidRPr="0012157F" w:rsidRDefault="00037C13" w:rsidP="003354F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37C13" w:rsidRDefault="00037C13" w:rsidP="003354F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r.  Prawo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zamówień publicznych </w:t>
            </w:r>
            <w:r w:rsidRPr="00037C1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37C1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37C13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037C13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37C13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037C13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37C13">
              <w:rPr>
                <w:rFonts w:ascii="Arial" w:hAnsi="Arial" w:cs="Arial"/>
                <w:sz w:val="24"/>
                <w:szCs w:val="24"/>
              </w:rPr>
              <w:t xml:space="preserve"> 2021r. poz. 1129 z </w:t>
            </w:r>
            <w:proofErr w:type="spellStart"/>
            <w:r w:rsidRPr="00037C13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37C13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037C13" w:rsidRPr="00C86421" w:rsidRDefault="00037C13" w:rsidP="003354F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037C13" w:rsidRDefault="00037C13" w:rsidP="003354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037C13" w:rsidRPr="00C86421" w:rsidRDefault="00037C13" w:rsidP="003354F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Default="00037C13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37C13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37C13">
        <w:rPr>
          <w:rFonts w:ascii="Arial" w:hAnsi="Arial" w:cs="Arial"/>
          <w:b/>
          <w:sz w:val="24"/>
          <w:szCs w:val="24"/>
        </w:rPr>
        <w:t xml:space="preserve">Dostawa </w:t>
      </w:r>
      <w:proofErr w:type="spellStart"/>
      <w:r w:rsidRPr="00037C13">
        <w:rPr>
          <w:rFonts w:ascii="Arial" w:hAnsi="Arial" w:cs="Arial"/>
          <w:b/>
          <w:sz w:val="24"/>
          <w:szCs w:val="24"/>
        </w:rPr>
        <w:t>egzoszkieletu</w:t>
      </w:r>
      <w:proofErr w:type="spellEnd"/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037C13" w:rsidRPr="00037C13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37C13" w:rsidRPr="0012157F" w:rsidTr="00335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C13" w:rsidRPr="0012157F" w:rsidRDefault="00037C13" w:rsidP="003354F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7C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C13" w:rsidRPr="0012157F" w:rsidRDefault="00037C13" w:rsidP="003354F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7C1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37C13" w:rsidRPr="0012157F" w:rsidRDefault="00037C13" w:rsidP="00DB6A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7C13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zdolności technicznej lub zawodowej. Ocena spełniania warunków udziału w postępowaniu będzie dokonana na </w:t>
            </w:r>
            <w:r w:rsidRPr="00037C13">
              <w:rPr>
                <w:rFonts w:ascii="Arial" w:hAnsi="Arial" w:cs="Arial"/>
                <w:sz w:val="24"/>
                <w:szCs w:val="24"/>
              </w:rPr>
              <w:lastRenderedPageBreak/>
              <w:t>zasadzie spełnia/nie spełnia.</w:t>
            </w:r>
          </w:p>
        </w:tc>
      </w:tr>
    </w:tbl>
    <w:p w:rsidR="00122954" w:rsidRDefault="00037C13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 xml:space="preserve"> </w:t>
      </w:r>
      <w:proofErr w:type="gramStart"/>
      <w:r w:rsidR="00122954" w:rsidRPr="00122954">
        <w:rPr>
          <w:rFonts w:ascii="Arial" w:hAnsi="Arial" w:cs="Arial"/>
          <w:sz w:val="24"/>
          <w:szCs w:val="24"/>
        </w:rPr>
        <w:t>polegam</w:t>
      </w:r>
      <w:proofErr w:type="gramEnd"/>
      <w:r w:rsidR="00122954" w:rsidRPr="00122954">
        <w:rPr>
          <w:rFonts w:ascii="Arial" w:hAnsi="Arial" w:cs="Arial"/>
          <w:sz w:val="24"/>
          <w:szCs w:val="24"/>
        </w:rPr>
        <w:t xml:space="preserve">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34A77">
        <w:rPr>
          <w:rFonts w:ascii="Arial" w:hAnsi="Arial" w:cs="Arial"/>
          <w:sz w:val="24"/>
          <w:szCs w:val="24"/>
        </w:rPr>
        <w:t>co</w:t>
      </w:r>
      <w:proofErr w:type="gramEnd"/>
      <w:r w:rsidRPr="00334A77">
        <w:rPr>
          <w:rFonts w:ascii="Arial" w:hAnsi="Arial" w:cs="Arial"/>
          <w:sz w:val="24"/>
          <w:szCs w:val="24"/>
        </w:rPr>
        <w:t xml:space="preserve">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560F5C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747CEE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:rsidR="00DB6AA4" w:rsidRDefault="00DB6AA4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62E" w:rsidRDefault="00E4062E" w:rsidP="0038231F">
      <w:pPr>
        <w:spacing w:after="0" w:line="240" w:lineRule="auto"/>
      </w:pPr>
      <w:r>
        <w:separator/>
      </w:r>
    </w:p>
  </w:endnote>
  <w:endnote w:type="continuationSeparator" w:id="0">
    <w:p w:rsidR="00E4062E" w:rsidRDefault="00E406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C13" w:rsidRDefault="00037C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B6AA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B6AA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C13" w:rsidRDefault="00037C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62E" w:rsidRDefault="00E4062E" w:rsidP="0038231F">
      <w:pPr>
        <w:spacing w:after="0" w:line="240" w:lineRule="auto"/>
      </w:pPr>
      <w:r>
        <w:separator/>
      </w:r>
    </w:p>
  </w:footnote>
  <w:footnote w:type="continuationSeparator" w:id="0">
    <w:p w:rsidR="00E4062E" w:rsidRDefault="00E4062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C13" w:rsidRDefault="00037C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C13" w:rsidRDefault="00037C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C13" w:rsidRDefault="00037C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062E"/>
    <w:rsid w:val="00023477"/>
    <w:rsid w:val="000247FF"/>
    <w:rsid w:val="00025C8D"/>
    <w:rsid w:val="000303EE"/>
    <w:rsid w:val="00037C13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B6AA4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062E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3369A-EFBE-49AD-857B-A07C3FC85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892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2022-09-29T10:20:00Z</cp:lastPrinted>
  <dcterms:created xsi:type="dcterms:W3CDTF">2022-09-29T10:19:00Z</dcterms:created>
  <dcterms:modified xsi:type="dcterms:W3CDTF">2022-09-29T10:20:00Z</dcterms:modified>
</cp:coreProperties>
</file>