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B27DDC">
        <w:rPr>
          <w:rFonts w:ascii="Times New Roman" w:hAnsi="Times New Roman" w:cs="Times New Roman"/>
          <w:b/>
          <w:bCs/>
          <w:sz w:val="24"/>
          <w:szCs w:val="24"/>
        </w:rPr>
        <w:t>114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6C0CFB">
      <w:pPr>
        <w:pStyle w:val="Tekstpodstawowywcity"/>
        <w:spacing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80AE0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80AE0">
        <w:rPr>
          <w:b/>
        </w:rPr>
        <w:t xml:space="preserve">„ Pełnienie funkcji inwestora zastępczego przy przebudowie budynku regionalnego  "Stara Polana"  wraz z wewnętrznymi instalacjami elektrycznymi i sanitarnymi, parkingami, układem komunikacyjnym , kanalizacją deszczową ze studniami chłonnymi i separatorem  substancji </w:t>
      </w:r>
      <w:proofErr w:type="spellStart"/>
      <w:r w:rsidR="00E80AE0">
        <w:rPr>
          <w:b/>
        </w:rPr>
        <w:t>ropopoch</w:t>
      </w:r>
      <w:proofErr w:type="spellEnd"/>
      <w:r w:rsidR="00E80AE0">
        <w:rPr>
          <w:b/>
        </w:rPr>
        <w:t xml:space="preserve">., przebudową przyłącza </w:t>
      </w:r>
      <w:proofErr w:type="spellStart"/>
      <w:r w:rsidR="00E80AE0">
        <w:rPr>
          <w:b/>
        </w:rPr>
        <w:t>nn</w:t>
      </w:r>
      <w:proofErr w:type="spellEnd"/>
      <w:r w:rsidR="00E80AE0">
        <w:rPr>
          <w:b/>
        </w:rPr>
        <w:t xml:space="preserve">  z zewn. linią zasilającą budynek i oświetleniem terenu oraz przebudową ogrodzenia w strefie wjazdu w ramach  zadania inwestycyjnego pn." Przebudowa budynku regionalnego Stara Polana PZ(33-1) ul. Nowotarska 59, Zakopane" ”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190908" w:rsidRDefault="00190908" w:rsidP="00190908">
      <w:pPr>
        <w:ind w:left="2124" w:firstLine="708"/>
        <w:jc w:val="right"/>
      </w:pPr>
      <w:r>
        <w:t>.................................. , dnia ............................................</w:t>
      </w:r>
    </w:p>
    <w:p w:rsidR="00190908" w:rsidRDefault="00190908" w:rsidP="00190908">
      <w:pPr>
        <w:tabs>
          <w:tab w:val="left" w:pos="0"/>
        </w:tabs>
        <w:suppressAutoHyphens/>
        <w:ind w:left="720" w:right="1"/>
        <w:contextualSpacing/>
        <w:jc w:val="center"/>
      </w:pPr>
      <w:r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  <w:r>
        <w:t xml:space="preserve"> </w:t>
      </w: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  <w:bookmarkStart w:id="0" w:name="_GoBack"/>
      <w:bookmarkEnd w:id="0"/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0000" w:rsidRDefault="009E0000" w:rsidP="00E60836">
      <w:pPr>
        <w:spacing w:after="0" w:line="240" w:lineRule="auto"/>
      </w:pPr>
      <w:r>
        <w:separator/>
      </w:r>
    </w:p>
  </w:endnote>
  <w:endnote w:type="continuationSeparator" w:id="0">
    <w:p w:rsidR="009E0000" w:rsidRDefault="009E0000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190908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0000" w:rsidRDefault="009E0000" w:rsidP="00E60836">
      <w:pPr>
        <w:spacing w:after="0" w:line="240" w:lineRule="auto"/>
      </w:pPr>
      <w:r>
        <w:separator/>
      </w:r>
    </w:p>
  </w:footnote>
  <w:footnote w:type="continuationSeparator" w:id="0">
    <w:p w:rsidR="009E0000" w:rsidRDefault="009E0000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90908"/>
    <w:rsid w:val="001B152E"/>
    <w:rsid w:val="0023483D"/>
    <w:rsid w:val="00345809"/>
    <w:rsid w:val="003C6947"/>
    <w:rsid w:val="003D29AC"/>
    <w:rsid w:val="00512454"/>
    <w:rsid w:val="00522735"/>
    <w:rsid w:val="005D6490"/>
    <w:rsid w:val="00653B60"/>
    <w:rsid w:val="006C0CFB"/>
    <w:rsid w:val="006C416E"/>
    <w:rsid w:val="006D61E6"/>
    <w:rsid w:val="00965290"/>
    <w:rsid w:val="009E0000"/>
    <w:rsid w:val="00A57E4A"/>
    <w:rsid w:val="00A91C6B"/>
    <w:rsid w:val="00AA3E7E"/>
    <w:rsid w:val="00AC5AE6"/>
    <w:rsid w:val="00B27DDC"/>
    <w:rsid w:val="00C50684"/>
    <w:rsid w:val="00CE4499"/>
    <w:rsid w:val="00E60836"/>
    <w:rsid w:val="00E80AE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2022-09-20T11:40:00Z</dcterms:created>
  <dcterms:modified xsi:type="dcterms:W3CDTF">2022-09-21T07:18:00Z</dcterms:modified>
</cp:coreProperties>
</file>