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CD039" w14:textId="77777777" w:rsidR="00CF3A06" w:rsidRPr="00E0118F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>Załącznik nr 2 do SWZ</w:t>
      </w:r>
    </w:p>
    <w:p w14:paraId="400CF61F" w14:textId="6D38CA0A" w:rsidR="00CF3A06" w:rsidRPr="00E0118F" w:rsidRDefault="00CF3A06" w:rsidP="00CF3A06">
      <w:pPr>
        <w:spacing w:line="48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KA-2/</w:t>
      </w:r>
      <w:r w:rsidR="009820BF">
        <w:rPr>
          <w:rFonts w:ascii="Arial" w:hAnsi="Arial" w:cs="Arial"/>
          <w:b/>
          <w:sz w:val="20"/>
          <w:szCs w:val="20"/>
        </w:rPr>
        <w:t>106</w:t>
      </w:r>
      <w:r w:rsidRPr="00E0118F">
        <w:rPr>
          <w:rFonts w:ascii="Arial" w:hAnsi="Arial" w:cs="Arial"/>
          <w:b/>
          <w:sz w:val="20"/>
          <w:szCs w:val="20"/>
        </w:rPr>
        <w:t>/2022</w:t>
      </w:r>
    </w:p>
    <w:p w14:paraId="4C4ACDD1" w14:textId="77777777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 xml:space="preserve"> 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177ED70E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77777777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 xml:space="preserve">składane na podstawie art. 125 ust. 1 ustawy z dnia 11 września 2019 r.  Prawo zamówień publicznych (Dz.U. 2019 poz. 2019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10DD7816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298F4427" w14:textId="229FE49E" w:rsidR="00CF3A06" w:rsidRPr="0019658F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Politechnikę Krakowską im. Tadeusza Kościuszki, pn</w:t>
      </w:r>
      <w:r w:rsidRPr="0019658F">
        <w:rPr>
          <w:rFonts w:ascii="Arial" w:hAnsi="Arial" w:cs="Arial"/>
          <w:sz w:val="20"/>
          <w:szCs w:val="20"/>
        </w:rPr>
        <w:t>.:</w:t>
      </w:r>
      <w:r w:rsidRPr="0019658F">
        <w:rPr>
          <w:rFonts w:ascii="Arial" w:hAnsi="Arial" w:cs="Arial"/>
          <w:b/>
          <w:sz w:val="20"/>
          <w:szCs w:val="20"/>
        </w:rPr>
        <w:t xml:space="preserve"> </w:t>
      </w:r>
      <w:r w:rsidR="0019658F" w:rsidRPr="0019658F">
        <w:rPr>
          <w:rStyle w:val="StylArial1"/>
          <w:b/>
          <w:szCs w:val="20"/>
        </w:rPr>
        <w:t>Dostawa dylatometr</w:t>
      </w:r>
      <w:r w:rsidR="00587CF7">
        <w:rPr>
          <w:rStyle w:val="StylArial1"/>
          <w:b/>
          <w:szCs w:val="20"/>
        </w:rPr>
        <w:t>u</w:t>
      </w:r>
      <w:r w:rsidR="0019658F" w:rsidRPr="0019658F">
        <w:rPr>
          <w:rStyle w:val="StylArial1"/>
          <w:b/>
          <w:szCs w:val="20"/>
        </w:rPr>
        <w:t xml:space="preserve"> do wyznaczania wspó</w:t>
      </w:r>
      <w:r w:rsidR="00587CF7">
        <w:rPr>
          <w:rStyle w:val="StylArial1"/>
          <w:b/>
          <w:szCs w:val="20"/>
        </w:rPr>
        <w:t>ł</w:t>
      </w:r>
      <w:r w:rsidR="0019658F" w:rsidRPr="0019658F">
        <w:rPr>
          <w:rStyle w:val="StylArial1"/>
          <w:b/>
          <w:szCs w:val="20"/>
        </w:rPr>
        <w:t>czynnika rozszerzalności termicznej materiałów</w:t>
      </w:r>
    </w:p>
    <w:p w14:paraId="78364616" w14:textId="77777777" w:rsidR="00CF3A06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552BA37E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062BE907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75342" w14:textId="38F5D73B" w:rsidR="00CF3A06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</w:t>
      </w:r>
    </w:p>
    <w:p w14:paraId="49E3036A" w14:textId="77777777" w:rsidR="00D04D23" w:rsidRPr="00D04D23" w:rsidRDefault="00D04D23" w:rsidP="00D04D23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E0118F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D04D23">
        <w:rPr>
          <w:rFonts w:ascii="Arial" w:hAnsi="Arial" w:cs="Arial"/>
          <w:sz w:val="20"/>
          <w:szCs w:val="20"/>
        </w:rPr>
        <w:t xml:space="preserve"> .</w:t>
      </w:r>
    </w:p>
    <w:p w14:paraId="4A4EBE30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2F2FD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AC7AF6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597B2B" w14:textId="30B0CCC5" w:rsidR="00CF3A06" w:rsidRPr="00D04D23" w:rsidRDefault="00CF3A06" w:rsidP="00D04D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</w:t>
      </w:r>
      <w:r w:rsidRPr="00D04D23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D04D23">
        <w:rPr>
          <w:rFonts w:ascii="Arial" w:hAnsi="Arial" w:cs="Arial"/>
          <w:i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i/>
          <w:sz w:val="20"/>
          <w:szCs w:val="20"/>
        </w:rPr>
        <w:t>).</w:t>
      </w:r>
      <w:r w:rsidRPr="00D04D23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podjąłem następujące środki naprawcze: </w:t>
      </w:r>
    </w:p>
    <w:p w14:paraId="14D6FAFD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166771A3" w14:textId="77777777" w:rsidR="00CF3A06" w:rsidRPr="00E0118F" w:rsidRDefault="00CF3A06" w:rsidP="00CF3A06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97F36C2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……….……. </w:t>
      </w:r>
      <w:r w:rsidRPr="00E0118F">
        <w:rPr>
          <w:rFonts w:ascii="Arial" w:hAnsi="Arial" w:cs="Arial"/>
          <w:i/>
          <w:sz w:val="20"/>
          <w:szCs w:val="20"/>
        </w:rPr>
        <w:t>(miejscowość),</w:t>
      </w:r>
      <w:r w:rsidRPr="00E0118F">
        <w:rPr>
          <w:rFonts w:ascii="Arial" w:hAnsi="Arial" w:cs="Arial"/>
          <w:sz w:val="20"/>
          <w:szCs w:val="20"/>
        </w:rPr>
        <w:t xml:space="preserve"> dnia ………….……. r. </w:t>
      </w:r>
    </w:p>
    <w:p w14:paraId="40648153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6AC2269D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154ADD8D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74222138" w14:textId="77777777" w:rsidR="00CF3A06" w:rsidRPr="00E0118F" w:rsidRDefault="00CF3A06" w:rsidP="00CF3A06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E0118F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C61479F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05765B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  <w:bookmarkStart w:id="1" w:name="_Hlk106709829"/>
      <w:r w:rsidRPr="00E0118F">
        <w:rPr>
          <w:rFonts w:ascii="Arial" w:hAnsi="Arial" w:cs="Arial"/>
          <w:sz w:val="20"/>
          <w:szCs w:val="20"/>
        </w:rPr>
        <w:t xml:space="preserve">…………….……. </w:t>
      </w:r>
      <w:r w:rsidRPr="00E0118F">
        <w:rPr>
          <w:rFonts w:ascii="Arial" w:hAnsi="Arial" w:cs="Arial"/>
          <w:i/>
          <w:sz w:val="20"/>
          <w:szCs w:val="20"/>
        </w:rPr>
        <w:t xml:space="preserve">(miejscowość), </w:t>
      </w:r>
      <w:r w:rsidRPr="00E0118F">
        <w:rPr>
          <w:rFonts w:ascii="Arial" w:hAnsi="Arial" w:cs="Arial"/>
          <w:sz w:val="20"/>
          <w:szCs w:val="20"/>
        </w:rPr>
        <w:t>dnia ………….……. r.</w:t>
      </w:r>
      <w:bookmarkEnd w:id="1"/>
    </w:p>
    <w:p w14:paraId="3B9A417F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27CF8712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5F7D8086" w14:textId="77777777" w:rsidR="00CF3A06" w:rsidRPr="00E0118F" w:rsidRDefault="00CF3A06" w:rsidP="00CF3A06">
      <w:pPr>
        <w:jc w:val="both"/>
        <w:rPr>
          <w:rFonts w:ascii="Arial" w:eastAsia="MS Mincho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Dokument podpisany kwalifikowanym podpisem elektronicznym/podpisem zaufanym/podpisem osobistym</w:t>
      </w:r>
    </w:p>
    <w:p w14:paraId="6CB87D5A" w14:textId="77777777" w:rsidR="00CF3A06" w:rsidRPr="00E0118F" w:rsidRDefault="00CF3A06" w:rsidP="00CF3A06">
      <w:pPr>
        <w:rPr>
          <w:rFonts w:ascii="Arial" w:hAnsi="Arial" w:cs="Arial"/>
          <w:sz w:val="20"/>
          <w:szCs w:val="20"/>
        </w:rPr>
      </w:pPr>
    </w:p>
    <w:p w14:paraId="27509CDC" w14:textId="26DF2C60" w:rsidR="006676AE" w:rsidRPr="00F85143" w:rsidRDefault="00CF3A06" w:rsidP="00CF3A06">
      <w:pPr>
        <w:pStyle w:val="Nagwek4"/>
        <w:jc w:val="center"/>
        <w:rPr>
          <w:rFonts w:ascii="Arial" w:hAnsi="Arial" w:cs="Arial"/>
          <w:bCs/>
          <w:i w:val="0"/>
          <w:sz w:val="20"/>
        </w:rPr>
      </w:pPr>
      <w:r w:rsidRPr="00E0118F">
        <w:rPr>
          <w:rFonts w:ascii="Arial" w:hAnsi="Arial" w:cs="Arial"/>
          <w:b/>
          <w:bCs/>
          <w:sz w:val="20"/>
          <w:u w:val="single"/>
        </w:rPr>
        <w:t>Uwaga: w przypadku oferty wspólnej (konsorcjum, spółka cywilna) dokument składa każdy z Wykona</w:t>
      </w:r>
      <w:r>
        <w:rPr>
          <w:rFonts w:ascii="Arial" w:hAnsi="Arial" w:cs="Arial"/>
          <w:b/>
          <w:bCs/>
          <w:sz w:val="20"/>
          <w:u w:val="single"/>
        </w:rPr>
        <w:t xml:space="preserve">wców </w:t>
      </w:r>
      <w:r w:rsidR="00275E0C">
        <w:rPr>
          <w:rFonts w:ascii="Arial" w:hAnsi="Arial" w:cs="Arial"/>
          <w:b/>
          <w:bCs/>
          <w:sz w:val="20"/>
          <w:u w:val="single"/>
        </w:rPr>
        <w:t>we własnym imieniu.</w:t>
      </w:r>
    </w:p>
    <w:sectPr w:rsidR="006676AE" w:rsidRPr="00F85143" w:rsidSect="001F35C7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6" w:h="16838"/>
      <w:pgMar w:top="616" w:right="1417" w:bottom="993" w:left="1417" w:header="708" w:footer="14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8BF0F4" w14:textId="77777777" w:rsidR="00B606E4" w:rsidRDefault="00B606E4" w:rsidP="0038231F">
      <w:pPr>
        <w:spacing w:after="0" w:line="240" w:lineRule="auto"/>
      </w:pPr>
      <w:r>
        <w:separator/>
      </w:r>
    </w:p>
  </w:endnote>
  <w:endnote w:type="continuationSeparator" w:id="0">
    <w:p w14:paraId="754BEFF8" w14:textId="77777777" w:rsidR="00B606E4" w:rsidRDefault="00B606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7F54D" w14:textId="557FEF3C" w:rsidR="001F35C7" w:rsidRDefault="001F35C7" w:rsidP="001F35C7">
    <w:pPr>
      <w:pStyle w:val="Stopka"/>
    </w:pPr>
  </w:p>
  <w:p w14:paraId="13DB68C7" w14:textId="77777777" w:rsidR="0084595B" w:rsidRPr="0084595B" w:rsidRDefault="0084595B" w:rsidP="0084595B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hAnsi="Arial" w:cs="Arial"/>
        <w:b/>
        <w:sz w:val="20"/>
        <w:lang w:eastAsia="zh-CN"/>
      </w:rPr>
    </w:pPr>
    <w:r w:rsidRPr="0084595B">
      <w:rPr>
        <w:rFonts w:ascii="Arial" w:hAnsi="Arial" w:cs="Arial"/>
        <w:b/>
        <w:sz w:val="20"/>
        <w:lang w:eastAsia="zh-CN"/>
      </w:rPr>
      <w:t xml:space="preserve">Projekt pt. „Utworzenie Regionalnego Zespołu Akredytowanych Laboratoriów Badawczych </w:t>
    </w:r>
    <w:r w:rsidRPr="0084595B">
      <w:rPr>
        <w:rFonts w:ascii="Arial" w:hAnsi="Arial" w:cs="Arial"/>
        <w:b/>
        <w:sz w:val="20"/>
        <w:lang w:eastAsia="zh-CN"/>
      </w:rPr>
      <w:br/>
      <w:t>i Wzorcujących Politechniki Krakowskiej” nr RPMP.01.01.00-12-0077/19-00-XVII/20/FE/20</w:t>
    </w:r>
  </w:p>
  <w:p w14:paraId="42A7A59C" w14:textId="77777777" w:rsidR="001F35C7" w:rsidRDefault="001F35C7" w:rsidP="001F35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7F6587" w14:textId="77777777" w:rsidR="00B606E4" w:rsidRDefault="00B606E4" w:rsidP="0038231F">
      <w:pPr>
        <w:spacing w:after="0" w:line="240" w:lineRule="auto"/>
      </w:pPr>
      <w:r>
        <w:separator/>
      </w:r>
    </w:p>
  </w:footnote>
  <w:footnote w:type="continuationSeparator" w:id="0">
    <w:p w14:paraId="4231D946" w14:textId="77777777" w:rsidR="00B606E4" w:rsidRDefault="00B606E4" w:rsidP="0038231F">
      <w:pPr>
        <w:spacing w:after="0" w:line="240" w:lineRule="auto"/>
      </w:pPr>
      <w:r>
        <w:continuationSeparator/>
      </w:r>
    </w:p>
  </w:footnote>
  <w:footnote w:id="1">
    <w:p w14:paraId="2506DA64" w14:textId="77777777" w:rsidR="00D04D23" w:rsidRPr="0011306C" w:rsidRDefault="00D04D23" w:rsidP="00D04D2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2F502DA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7B1479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CD5765" w14:textId="77777777" w:rsidR="00D04D23" w:rsidRPr="0011306C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5788D" w14:textId="7F8A085E" w:rsidR="0081002F" w:rsidRDefault="0081002F">
    <w:pPr>
      <w:pStyle w:val="Nagwek"/>
    </w:pPr>
  </w:p>
  <w:p w14:paraId="407A8FB6" w14:textId="77777777" w:rsidR="0081002F" w:rsidRDefault="008100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38C62" w14:textId="67D4C9BC" w:rsidR="001F35C7" w:rsidRPr="001F35C7" w:rsidRDefault="0084595B" w:rsidP="001F35C7">
    <w:pPr>
      <w:pStyle w:val="Nagwek"/>
    </w:pPr>
    <w:r w:rsidRPr="004C2FB4">
      <w:rPr>
        <w:noProof/>
        <w:lang w:eastAsia="zh-CN"/>
      </w:rPr>
      <w:drawing>
        <wp:inline distT="0" distB="0" distL="0" distR="0" wp14:anchorId="774E269B" wp14:editId="633101AE">
          <wp:extent cx="5760720" cy="5048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769E"/>
    <w:rsid w:val="001902D2"/>
    <w:rsid w:val="0019658F"/>
    <w:rsid w:val="001C6945"/>
    <w:rsid w:val="001F027E"/>
    <w:rsid w:val="001F35C7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87CF7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7509"/>
    <w:rsid w:val="006E53B0"/>
    <w:rsid w:val="006F0034"/>
    <w:rsid w:val="006F3D32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02F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20BF"/>
    <w:rsid w:val="00992BD8"/>
    <w:rsid w:val="00997D0F"/>
    <w:rsid w:val="009C7756"/>
    <w:rsid w:val="00A15F7E"/>
    <w:rsid w:val="00A166B0"/>
    <w:rsid w:val="00A22DCF"/>
    <w:rsid w:val="00A24C2D"/>
    <w:rsid w:val="00A261A3"/>
    <w:rsid w:val="00A2627D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5143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Arial1">
    <w:name w:val="Styl Arial1"/>
    <w:rsid w:val="0019658F"/>
    <w:rPr>
      <w:rFonts w:ascii="Arial" w:hAnsi="Arial" w:cs="Arial" w:hint="default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0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1ECC8-BF50-4314-88D2-6D04D0549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</Template>
  <TotalTime>0</TotalTime>
  <Pages>2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Sylwia Banach</cp:lastModifiedBy>
  <cp:revision>2</cp:revision>
  <cp:lastPrinted>2016-07-26T10:32:00Z</cp:lastPrinted>
  <dcterms:created xsi:type="dcterms:W3CDTF">2022-09-08T08:10:00Z</dcterms:created>
  <dcterms:modified xsi:type="dcterms:W3CDTF">2022-09-08T08:10:00Z</dcterms:modified>
</cp:coreProperties>
</file>