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A46C92" w:rsidRPr="00A46C92" w:rsidRDefault="005E622E" w:rsidP="00A46C9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A46C92" w:rsidRPr="00A46C92">
        <w:rPr>
          <w:rFonts w:ascii="Arial" w:hAnsi="Arial" w:cs="Arial"/>
          <w:b/>
          <w:sz w:val="22"/>
        </w:rPr>
        <w:t>dostawa mebli wraz z montażem do  Uniwersytetu im. Adama Mickiewicza w Poznaniu. Przedmiot zamówienia został podzielony na 2 części:</w:t>
      </w:r>
    </w:p>
    <w:p w:rsidR="00A46C92" w:rsidRPr="00A46C92" w:rsidRDefault="00A46C92" w:rsidP="00A46C9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</w:rPr>
      </w:pPr>
      <w:r w:rsidRPr="00A46C92">
        <w:rPr>
          <w:rFonts w:ascii="Arial" w:hAnsi="Arial" w:cs="Arial"/>
          <w:sz w:val="22"/>
        </w:rPr>
        <w:t xml:space="preserve">Część 1: dostawa wraz z montażem pierwszego wyposażenia w meble do pokoi studenckich do DS. </w:t>
      </w:r>
      <w:proofErr w:type="spellStart"/>
      <w:r w:rsidRPr="00A46C92">
        <w:rPr>
          <w:rFonts w:ascii="Arial" w:hAnsi="Arial" w:cs="Arial"/>
          <w:sz w:val="22"/>
        </w:rPr>
        <w:t>Morasko</w:t>
      </w:r>
      <w:proofErr w:type="spellEnd"/>
      <w:r w:rsidRPr="00A46C92">
        <w:rPr>
          <w:rFonts w:ascii="Arial" w:hAnsi="Arial" w:cs="Arial"/>
          <w:sz w:val="22"/>
        </w:rPr>
        <w:t>.</w:t>
      </w:r>
    </w:p>
    <w:p w:rsidR="00F50D78" w:rsidRDefault="00A46C92" w:rsidP="00A46C9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46C92">
        <w:rPr>
          <w:rFonts w:ascii="Arial" w:hAnsi="Arial" w:cs="Arial"/>
          <w:sz w:val="22"/>
        </w:rPr>
        <w:t>Część 2: dostawa mebli do Wydziału Matematyki i Informatyki</w:t>
      </w:r>
      <w:bookmarkStart w:id="0" w:name="_GoBack"/>
      <w:bookmarkEnd w:id="0"/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A5337">
      <w:rPr>
        <w:rFonts w:ascii="Arial" w:hAnsi="Arial" w:cs="Arial"/>
        <w:i/>
      </w:rPr>
      <w:t>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28942-278F-4794-B194-DDB0F69D9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213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22</cp:revision>
  <cp:lastPrinted>2022-09-21T12:57:00Z</cp:lastPrinted>
  <dcterms:created xsi:type="dcterms:W3CDTF">2021-02-09T08:53:00Z</dcterms:created>
  <dcterms:modified xsi:type="dcterms:W3CDTF">2022-09-21T12:57:00Z</dcterms:modified>
</cp:coreProperties>
</file>