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6CE7" w:rsidRPr="00176CE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76CE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76CE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176CE7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176CE7">
        <w:rPr>
          <w:rFonts w:ascii="Arial" w:hAnsi="Arial" w:cs="Arial"/>
        </w:rPr>
        <w:t>ul</w:t>
      </w:r>
      <w:proofErr w:type="gramEnd"/>
      <w:r w:rsidRPr="00176CE7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176CE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76CE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6CE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176CE7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6CE7" w:rsidRPr="0012157F" w:rsidTr="0057651C">
        <w:tc>
          <w:tcPr>
            <w:tcW w:w="9104" w:type="dxa"/>
            <w:shd w:val="clear" w:color="auto" w:fill="D9D9D9"/>
          </w:tcPr>
          <w:p w:rsidR="00176CE7" w:rsidRPr="0012157F" w:rsidRDefault="00176CE7" w:rsidP="0057651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76CE7" w:rsidRPr="0012157F" w:rsidRDefault="00176CE7" w:rsidP="005765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176CE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76CE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76CE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76CE7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176CE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176CE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76CE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76CE7" w:rsidRPr="00612283" w:rsidRDefault="00176CE7" w:rsidP="0057651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176CE7" w:rsidRPr="00612283" w:rsidRDefault="00176CE7" w:rsidP="0057651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176CE7" w:rsidRPr="0012157F" w:rsidRDefault="00176CE7" w:rsidP="0057651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76CE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76CE7">
        <w:rPr>
          <w:rFonts w:ascii="Arial" w:hAnsi="Arial" w:cs="Arial"/>
          <w:b/>
          <w:sz w:val="24"/>
          <w:szCs w:val="24"/>
        </w:rPr>
        <w:t xml:space="preserve">Przebudowa istniejącego oddziału COVID-19 na potrzeby kliniki rehabilitacji i rehabilitacji </w:t>
      </w:r>
      <w:proofErr w:type="spellStart"/>
      <w:r w:rsidRPr="00176CE7">
        <w:rPr>
          <w:rFonts w:ascii="Arial" w:hAnsi="Arial" w:cs="Arial"/>
          <w:b/>
          <w:sz w:val="24"/>
          <w:szCs w:val="24"/>
        </w:rPr>
        <w:t>postcovidowej</w:t>
      </w:r>
      <w:proofErr w:type="spellEnd"/>
      <w:r w:rsidRPr="00176CE7">
        <w:rPr>
          <w:rFonts w:ascii="Arial" w:hAnsi="Arial" w:cs="Arial"/>
          <w:b/>
          <w:sz w:val="24"/>
          <w:szCs w:val="24"/>
        </w:rPr>
        <w:t xml:space="preserve"> wraz z wyposażeniem w systemie „zaprojektuj i wybuduj”.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76CE7" w:rsidRPr="00176CE7">
        <w:rPr>
          <w:rFonts w:ascii="Arial" w:hAnsi="Arial" w:cs="Arial"/>
          <w:b/>
          <w:sz w:val="24"/>
          <w:szCs w:val="24"/>
        </w:rPr>
        <w:t>147/2022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176CE7" w:rsidRPr="00176CE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76CE7" w:rsidRPr="00992BD8" w:rsidRDefault="00176CE7" w:rsidP="00176CE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176CE7" w:rsidP="00176CE7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176CE7" w:rsidRPr="0012157F" w:rsidRDefault="00176CE7" w:rsidP="00176CE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76CE7" w:rsidRPr="0012157F" w:rsidRDefault="00176CE7" w:rsidP="00176CE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176CE7" w:rsidRPr="0012157F" w:rsidRDefault="00176CE7" w:rsidP="00176CE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76CE7" w:rsidRPr="00A44833" w:rsidRDefault="00176CE7" w:rsidP="00176CE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176CE7" w:rsidRPr="0012157F" w:rsidRDefault="00176CE7" w:rsidP="00176CE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176CE7" w:rsidRPr="0012157F" w:rsidRDefault="00176CE7" w:rsidP="00176CE7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76CE7" w:rsidRPr="0012157F" w:rsidTr="005765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CE7" w:rsidRPr="0012157F" w:rsidRDefault="00176CE7" w:rsidP="005765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CE7" w:rsidRPr="0012157F" w:rsidRDefault="00176CE7" w:rsidP="005765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6CE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76CE7" w:rsidRPr="00176CE7" w:rsidRDefault="00176CE7" w:rsidP="005765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176CE7" w:rsidRPr="0012157F" w:rsidRDefault="00176CE7" w:rsidP="005765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 xml:space="preserve">Potwierdzenie, że wykonawca jest ubezpieczony od odpowiedzialności cywilnej w zakresie prowadzonej działalności związanej z przedmiotem zamówienia na sumę gwarancyjną określoną przez zamawiającego. Przedstawienie polisy lub innego dokumentu ubezpieczenia OC w zakresie robót budowlanych na sumę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gwarancyjną co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najmniej 200 000,00 PLN</w:t>
            </w:r>
          </w:p>
        </w:tc>
      </w:tr>
      <w:tr w:rsidR="00176CE7" w:rsidRPr="0012157F" w:rsidTr="005765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CE7" w:rsidRPr="0012157F" w:rsidRDefault="00176CE7" w:rsidP="0057651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CE7" w:rsidRPr="0012157F" w:rsidRDefault="00176CE7" w:rsidP="0057651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6CE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76CE7" w:rsidRPr="00176CE7" w:rsidRDefault="00176CE7" w:rsidP="005765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176CE7" w:rsidRPr="00176CE7" w:rsidRDefault="00176CE7" w:rsidP="005765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 xml:space="preserve">Wykaz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rzecz których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wykonywane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, a jeżeli z uzasadnionej przyczyny o obiektywnym charakterze wykonawca nie jest w stanie uzyskać tych dokumentów - inne dokumenty. </w:t>
            </w:r>
          </w:p>
          <w:p w:rsidR="00176CE7" w:rsidRPr="00176CE7" w:rsidRDefault="00176CE7" w:rsidP="0057651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 xml:space="preserve">Przedstawienie zrealizowanych co najmniej 2 robót w placówkach medycznych w tym min. jedna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robota  o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wartości co najmniej  700 000,00 PLN brutto wraz z załączeniem dokumentów potwierdzających ich należyte wykonanie.</w:t>
            </w:r>
          </w:p>
          <w:p w:rsidR="00176CE7" w:rsidRPr="0012157F" w:rsidRDefault="00176CE7" w:rsidP="005F550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76CE7">
              <w:rPr>
                <w:rFonts w:ascii="Arial" w:hAnsi="Arial" w:cs="Arial"/>
                <w:sz w:val="24"/>
                <w:szCs w:val="24"/>
              </w:rPr>
              <w:t xml:space="preserve">Przedstawienie Wykazu osób skierowanych do realizacji zamówienia w szczególności odpowiedzialnych za kierowanie pracami projektowymi i robotami budowlanymi wraz z informacją na temat ich kwalifikacji zawodowych, uprawnień, doświadczenia i wykształcenia niezbędnych do wykonania zamówienia, a także zakresu wykonywanych przez nich czynności oraz informacją o podstawie dysonowania tymi osobami w 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tym:  osoby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koordyn</w:t>
            </w:r>
            <w:r w:rsidR="005F5509">
              <w:rPr>
                <w:rFonts w:ascii="Arial" w:hAnsi="Arial" w:cs="Arial"/>
                <w:sz w:val="24"/>
                <w:szCs w:val="24"/>
              </w:rPr>
              <w:t>ują</w:t>
            </w:r>
            <w:r w:rsidRPr="00176CE7">
              <w:rPr>
                <w:rFonts w:ascii="Arial" w:hAnsi="Arial" w:cs="Arial"/>
                <w:sz w:val="24"/>
                <w:szCs w:val="24"/>
              </w:rPr>
              <w:t xml:space="preserve">cej prace projektowe </w:t>
            </w:r>
            <w:r w:rsidR="005F5509" w:rsidRPr="00176CE7">
              <w:rPr>
                <w:rFonts w:ascii="Arial" w:hAnsi="Arial" w:cs="Arial"/>
                <w:sz w:val="24"/>
                <w:szCs w:val="24"/>
              </w:rPr>
              <w:t>posiadającej</w:t>
            </w:r>
            <w:r w:rsidRPr="00176CE7">
              <w:rPr>
                <w:rFonts w:ascii="Arial" w:hAnsi="Arial" w:cs="Arial"/>
                <w:sz w:val="24"/>
                <w:szCs w:val="24"/>
              </w:rPr>
              <w:t xml:space="preserve"> uprawnienia </w:t>
            </w:r>
            <w:r w:rsidRPr="00176CE7">
              <w:rPr>
                <w:rFonts w:ascii="Arial" w:hAnsi="Arial" w:cs="Arial"/>
                <w:sz w:val="24"/>
                <w:szCs w:val="24"/>
              </w:rPr>
              <w:lastRenderedPageBreak/>
              <w:t>projektowe w zakresie architektonicznym  i/lub konstrukcyjnym, kierownika budowy posiadającego uprawnienia budowlane do kierowania robotami  budowlanymi w specjalności konstrukcyjno-budowlanej bez ograniczeń oraz co najmniej 3 letnie doświadczenie w pełnieniu funkcji kierownika budowy; co najmniej po jednej osobie, które będą pełnić funkcje kierownika robót elektrycznych i sanitarnych (</w:t>
            </w:r>
            <w:proofErr w:type="gramStart"/>
            <w:r w:rsidRPr="00176CE7">
              <w:rPr>
                <w:rFonts w:ascii="Arial" w:hAnsi="Arial" w:cs="Arial"/>
                <w:sz w:val="24"/>
                <w:szCs w:val="24"/>
              </w:rPr>
              <w:t>w</w:t>
            </w:r>
            <w:proofErr w:type="gramEnd"/>
            <w:r w:rsidRPr="00176CE7">
              <w:rPr>
                <w:rFonts w:ascii="Arial" w:hAnsi="Arial" w:cs="Arial"/>
                <w:sz w:val="24"/>
                <w:szCs w:val="24"/>
              </w:rPr>
              <w:t xml:space="preserve"> zakresie </w:t>
            </w:r>
            <w:proofErr w:type="spellStart"/>
            <w:r w:rsidRPr="00176CE7">
              <w:rPr>
                <w:rFonts w:ascii="Arial" w:hAnsi="Arial" w:cs="Arial"/>
                <w:sz w:val="24"/>
                <w:szCs w:val="24"/>
              </w:rPr>
              <w:t>wod-kan</w:t>
            </w:r>
            <w:proofErr w:type="spellEnd"/>
            <w:r w:rsidRPr="00176CE7">
              <w:rPr>
                <w:rFonts w:ascii="Arial" w:hAnsi="Arial" w:cs="Arial"/>
                <w:sz w:val="24"/>
                <w:szCs w:val="24"/>
              </w:rPr>
              <w:t>, gazów med. i wentylacji); przynależnych do właściwej Izby Inżynierów Budownictwa. Przez uprawnienia projektowe i budowlane rozumie się uprawnienia do sprawowania samodzielnych funkcji technicznych w budownictwie wydane na podstawie ustawy Prawo budowlane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513" w:rsidRDefault="00E32513" w:rsidP="0038231F">
      <w:pPr>
        <w:spacing w:after="0" w:line="240" w:lineRule="auto"/>
      </w:pPr>
      <w:r>
        <w:separator/>
      </w:r>
    </w:p>
  </w:endnote>
  <w:endnote w:type="continuationSeparator" w:id="0">
    <w:p w:rsidR="00E32513" w:rsidRDefault="00E325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CE7" w:rsidRDefault="00176C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7F5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7F59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CE7" w:rsidRDefault="00176C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513" w:rsidRDefault="00E32513" w:rsidP="0038231F">
      <w:pPr>
        <w:spacing w:after="0" w:line="240" w:lineRule="auto"/>
      </w:pPr>
      <w:r>
        <w:separator/>
      </w:r>
    </w:p>
  </w:footnote>
  <w:footnote w:type="continuationSeparator" w:id="0">
    <w:p w:rsidR="00E32513" w:rsidRDefault="00E3251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CE7" w:rsidRDefault="00176C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CE7" w:rsidRDefault="00176C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CE7" w:rsidRDefault="00176C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251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6CE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550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341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7F59"/>
    <w:rsid w:val="00E21B42"/>
    <w:rsid w:val="00E21BB4"/>
    <w:rsid w:val="00E24546"/>
    <w:rsid w:val="00E309E9"/>
    <w:rsid w:val="00E31C06"/>
    <w:rsid w:val="00E32513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4DCB4-F7E4-4E30-8F41-0B86A7C4B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2022-09-30T09:29:00Z</cp:lastPrinted>
  <dcterms:created xsi:type="dcterms:W3CDTF">2022-09-30T07:28:00Z</dcterms:created>
  <dcterms:modified xsi:type="dcterms:W3CDTF">2022-09-30T09:29:00Z</dcterms:modified>
</cp:coreProperties>
</file>