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A32B5A">
        <w:rPr>
          <w:b/>
          <w:bCs/>
          <w:sz w:val="24"/>
          <w:szCs w:val="24"/>
        </w:rPr>
        <w:t>117</w:t>
      </w:r>
      <w:r w:rsidR="00B24DE4" w:rsidRPr="00491A84">
        <w:rPr>
          <w:b/>
          <w:bCs/>
          <w:sz w:val="24"/>
          <w:szCs w:val="24"/>
        </w:rPr>
        <w:t>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097FF2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A32B5A" w:rsidRPr="00A32B5A">
        <w:rPr>
          <w:b/>
          <w:sz w:val="24"/>
          <w:szCs w:val="24"/>
        </w:rPr>
        <w:t xml:space="preserve">Remont instalacji niskoprądowej (instalacje dedykowane dla sieci LAN) w budynku W-3 (10-21) </w:t>
      </w:r>
      <w:proofErr w:type="spellStart"/>
      <w:r w:rsidR="00A32B5A" w:rsidRPr="00A32B5A">
        <w:rPr>
          <w:b/>
          <w:sz w:val="24"/>
          <w:szCs w:val="24"/>
        </w:rPr>
        <w:t>WIEiK</w:t>
      </w:r>
      <w:proofErr w:type="spellEnd"/>
      <w:r w:rsidR="00A32B5A" w:rsidRPr="00A32B5A">
        <w:rPr>
          <w:b/>
          <w:sz w:val="24"/>
          <w:szCs w:val="24"/>
        </w:rPr>
        <w:t xml:space="preserve"> Politechnika Krakowska, ul. Warszawska 24, Kraków – etap 1</w:t>
      </w:r>
      <w:r w:rsidR="00097FF2">
        <w:rPr>
          <w:b/>
          <w:sz w:val="24"/>
          <w:szCs w:val="24"/>
        </w:rPr>
        <w:t xml:space="preserve">,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C32B78" w:rsidRDefault="00C32B7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74"/>
        <w:gridCol w:w="5806"/>
      </w:tblGrid>
      <w:tr w:rsidR="00A32B5A" w:rsidRPr="00C32B78" w:rsidTr="00A32B5A">
        <w:trPr>
          <w:trHeight w:val="1064"/>
        </w:trPr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5A" w:rsidRPr="00C32B78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32B5A" w:rsidRPr="00C32B78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A32B5A" w:rsidRPr="00C32B78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B5A" w:rsidRPr="00C32B78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A32B5A" w:rsidRPr="00C32B78" w:rsidRDefault="00A32B5A" w:rsidP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5A" w:rsidRPr="00C32B78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A32B5A" w:rsidRPr="00097FF2" w:rsidTr="00A32B5A">
        <w:trPr>
          <w:trHeight w:val="1634"/>
        </w:trPr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cyfrą 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……</w:t>
            </w: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>…………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5A" w:rsidRPr="00097FF2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  <w:p w:rsidR="00A32B5A" w:rsidRPr="00097FF2" w:rsidRDefault="00A32B5A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cyfrą : 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..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słownie : 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………………………………………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………………………………………</w:t>
            </w:r>
          </w:p>
          <w:p w:rsidR="00A32B5A" w:rsidRPr="00097FF2" w:rsidRDefault="00A32B5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………………………………………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C32B78" w:rsidRDefault="00C32B78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491A84" w:rsidRPr="007E6965" w:rsidRDefault="00491A84" w:rsidP="00A32B5A">
      <w:pPr>
        <w:numPr>
          <w:ilvl w:val="0"/>
          <w:numId w:val="19"/>
        </w:numPr>
        <w:suppressAutoHyphens/>
        <w:spacing w:after="1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A32B5A">
      <w:pPr>
        <w:numPr>
          <w:ilvl w:val="0"/>
          <w:numId w:val="19"/>
        </w:numPr>
        <w:suppressAutoHyphens/>
        <w:spacing w:after="1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A32B5A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spacing w:after="120"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A32B5A">
      <w:pPr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417599" w:rsidRDefault="00491A84" w:rsidP="00A32B5A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spacing w:after="120"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lastRenderedPageBreak/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14C6" w:rsidRPr="00473289" w:rsidRDefault="003A14C6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87404D" w:rsidRPr="002F0B2F" w:rsidRDefault="0087404D" w:rsidP="003A14C6">
      <w:pPr>
        <w:numPr>
          <w:ilvl w:val="0"/>
          <w:numId w:val="21"/>
        </w:numPr>
        <w:tabs>
          <w:tab w:val="left" w:pos="284"/>
        </w:tabs>
        <w:ind w:left="425" w:hanging="425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 w:rsidR="00230D8F">
        <w:rPr>
          <w:rFonts w:ascii="Times New Roman" w:hAnsi="Times New Roman" w:cs="Times New Roman"/>
          <w:lang w:eastAsia="zh-CN"/>
        </w:rPr>
        <w:t>8</w:t>
      </w:r>
      <w:r w:rsidRPr="002F0B2F">
        <w:rPr>
          <w:rFonts w:ascii="Times New Roman" w:hAnsi="Times New Roman" w:cs="Times New Roman"/>
          <w:lang w:eastAsia="zh-CN"/>
        </w:rPr>
        <w:t xml:space="preserve">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3A14C6" w:rsidRDefault="00491A84" w:rsidP="003A14C6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417599" w:rsidRDefault="00491A84" w:rsidP="00C32B78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Default="00491A84" w:rsidP="003A14C6">
      <w:pPr>
        <w:tabs>
          <w:tab w:val="left" w:pos="0"/>
        </w:tabs>
        <w:suppressAutoHyphens/>
        <w:ind w:left="720" w:right="1"/>
        <w:contextualSpacing/>
        <w:jc w:val="center"/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Sect="00A32B5A">
      <w:footerReference w:type="even" r:id="rId8"/>
      <w:pgSz w:w="11906" w:h="16838"/>
      <w:pgMar w:top="1276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612" w:rsidRDefault="00497612">
      <w:r>
        <w:separator/>
      </w:r>
    </w:p>
  </w:endnote>
  <w:endnote w:type="continuationSeparator" w:id="0">
    <w:p w:rsidR="00497612" w:rsidRDefault="00497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612" w:rsidRDefault="00497612">
      <w:r>
        <w:separator/>
      </w:r>
    </w:p>
  </w:footnote>
  <w:footnote w:type="continuationSeparator" w:id="0">
    <w:p w:rsidR="00497612" w:rsidRDefault="00497612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97FF2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791"/>
    <w:rsid w:val="001C18B2"/>
    <w:rsid w:val="001C6B7C"/>
    <w:rsid w:val="0020004E"/>
    <w:rsid w:val="00230D8F"/>
    <w:rsid w:val="002447A0"/>
    <w:rsid w:val="00257D3C"/>
    <w:rsid w:val="002855DD"/>
    <w:rsid w:val="002A3D4D"/>
    <w:rsid w:val="002C5543"/>
    <w:rsid w:val="002D4A6C"/>
    <w:rsid w:val="002D6B17"/>
    <w:rsid w:val="002F0B2F"/>
    <w:rsid w:val="00305AFC"/>
    <w:rsid w:val="0033695E"/>
    <w:rsid w:val="0035159A"/>
    <w:rsid w:val="00363F21"/>
    <w:rsid w:val="00382993"/>
    <w:rsid w:val="00394D2A"/>
    <w:rsid w:val="003A14C6"/>
    <w:rsid w:val="003B310D"/>
    <w:rsid w:val="003C0D4C"/>
    <w:rsid w:val="003D05D2"/>
    <w:rsid w:val="00400D66"/>
    <w:rsid w:val="00417B4B"/>
    <w:rsid w:val="004209DF"/>
    <w:rsid w:val="004651E7"/>
    <w:rsid w:val="00491A84"/>
    <w:rsid w:val="00497612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B060B"/>
    <w:rsid w:val="007F1354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32B5A"/>
    <w:rsid w:val="00A44050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24DC1"/>
    <w:rsid w:val="00C32B78"/>
    <w:rsid w:val="00C70E06"/>
    <w:rsid w:val="00C73CEF"/>
    <w:rsid w:val="00CA56B7"/>
    <w:rsid w:val="00CA6A4D"/>
    <w:rsid w:val="00CB7259"/>
    <w:rsid w:val="00CB7BDD"/>
    <w:rsid w:val="00CD5714"/>
    <w:rsid w:val="00D24480"/>
    <w:rsid w:val="00D31A71"/>
    <w:rsid w:val="00D32490"/>
    <w:rsid w:val="00DC034D"/>
    <w:rsid w:val="00DF26B7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56087"/>
    <w:rsid w:val="00F9079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E732F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775C1-DFF1-46F8-99D1-53DD2DA7B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801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3</cp:revision>
  <cp:lastPrinted>2022-08-11T07:34:00Z</cp:lastPrinted>
  <dcterms:created xsi:type="dcterms:W3CDTF">2022-09-21T11:35:00Z</dcterms:created>
  <dcterms:modified xsi:type="dcterms:W3CDTF">2022-09-22T07:25:00Z</dcterms:modified>
</cp:coreProperties>
</file>