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EE356" w14:textId="076BEA05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406A9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5444CFF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84A8956" w14:textId="77777777" w:rsidR="006676AE" w:rsidRPr="0012157F" w:rsidRDefault="00960DFA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960DFA">
        <w:rPr>
          <w:rFonts w:ascii="Arial" w:hAnsi="Arial" w:cs="Arial"/>
        </w:rPr>
        <w:t>SZPITAL WOJEWÓDZKI W POZNANIU</w:t>
      </w:r>
    </w:p>
    <w:p w14:paraId="4E8372A5" w14:textId="77777777" w:rsidR="006676AE" w:rsidRPr="0012157F" w:rsidRDefault="00960DFA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60DFA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960DFA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23D20BF2" w14:textId="77777777" w:rsidR="00F90CD1" w:rsidRDefault="00960DF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60DFA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960DFA">
        <w:rPr>
          <w:rFonts w:ascii="Arial" w:hAnsi="Arial" w:cs="Arial"/>
        </w:rPr>
        <w:t>Poznań</w:t>
      </w:r>
    </w:p>
    <w:p w14:paraId="4C20FAE3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845A43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2BAA6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D9EF7B9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6922C7A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0C12DF8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6E0D616D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25F86BD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5C0C91D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60DFA" w:rsidRPr="0012157F" w14:paraId="677039DA" w14:textId="77777777" w:rsidTr="00803864">
        <w:tc>
          <w:tcPr>
            <w:tcW w:w="9104" w:type="dxa"/>
            <w:shd w:val="clear" w:color="auto" w:fill="D9D9D9"/>
          </w:tcPr>
          <w:p w14:paraId="7FF0502C" w14:textId="77777777" w:rsidR="00960DFA" w:rsidRPr="0012157F" w:rsidRDefault="00960DFA" w:rsidP="0080386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140A4E4" w14:textId="77777777" w:rsidR="00960DFA" w:rsidRPr="0012157F" w:rsidRDefault="00960DFA" w:rsidP="0080386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60DFA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680290DF" w14:textId="77777777" w:rsidR="00960DFA" w:rsidRPr="00612283" w:rsidRDefault="00960DFA" w:rsidP="00803864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57CB73E" w14:textId="77777777" w:rsidR="00960DFA" w:rsidRPr="00612283" w:rsidRDefault="00960DFA" w:rsidP="00803864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C8EA581" w14:textId="77777777" w:rsidR="00960DFA" w:rsidRPr="0012157F" w:rsidRDefault="00960DFA" w:rsidP="0080386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76840ED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58FB10B" w14:textId="77777777" w:rsidR="00E50194" w:rsidRDefault="00960DFA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60DFA">
        <w:rPr>
          <w:rFonts w:ascii="Arial" w:hAnsi="Arial" w:cs="Arial"/>
          <w:b/>
          <w:sz w:val="24"/>
          <w:szCs w:val="24"/>
        </w:rPr>
        <w:t>Dostawa środków gospodarstwa domowego na potrzeby Szpitala Wojewódzkiego w Poznaniu</w:t>
      </w:r>
    </w:p>
    <w:p w14:paraId="0487D0E3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60DFA" w:rsidRPr="00960DFA">
        <w:rPr>
          <w:rFonts w:ascii="Arial" w:hAnsi="Arial" w:cs="Arial"/>
          <w:b/>
          <w:sz w:val="24"/>
          <w:szCs w:val="24"/>
        </w:rPr>
        <w:t>SZW/DZP/63/2022</w:t>
      </w:r>
    </w:p>
    <w:p w14:paraId="6965386E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60DFA" w:rsidRPr="00960DFA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35656BB" w14:textId="77777777" w:rsidTr="00650D6C">
        <w:tc>
          <w:tcPr>
            <w:tcW w:w="9104" w:type="dxa"/>
            <w:shd w:val="clear" w:color="auto" w:fill="D9D9D9"/>
          </w:tcPr>
          <w:p w14:paraId="6B32B4FE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24A117B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E8D9BD0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399F456B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E36DEF5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A14229E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180B10F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11565FE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CF67713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D4ED5BC" w14:textId="77777777" w:rsidTr="00CD4DD1">
        <w:tc>
          <w:tcPr>
            <w:tcW w:w="9104" w:type="dxa"/>
            <w:shd w:val="clear" w:color="auto" w:fill="D9D9D9"/>
          </w:tcPr>
          <w:p w14:paraId="0642D76B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46A75C8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E980BE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57224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8ABEB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60DFA" w:rsidRPr="0012157F" w14:paraId="69015ED2" w14:textId="77777777" w:rsidTr="008038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C3802" w14:textId="77777777" w:rsidR="00960DFA" w:rsidRPr="0012157F" w:rsidRDefault="00960DFA" w:rsidP="0080386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0DF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DA84D" w14:textId="77777777" w:rsidR="00960DFA" w:rsidRPr="0012157F" w:rsidRDefault="00960DFA" w:rsidP="0080386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0DF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9BE6A51" w14:textId="77777777" w:rsidR="00960DFA" w:rsidRPr="0012157F" w:rsidRDefault="00960DFA" w:rsidP="008038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0DFA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960DFA" w:rsidRPr="0012157F" w14:paraId="29354A71" w14:textId="77777777" w:rsidTr="008038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F7D5F" w14:textId="77777777" w:rsidR="00960DFA" w:rsidRPr="0012157F" w:rsidRDefault="00960DFA" w:rsidP="0080386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0DF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9929C" w14:textId="77777777" w:rsidR="00960DFA" w:rsidRPr="0012157F" w:rsidRDefault="00960DFA" w:rsidP="0080386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0DF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F9A3022" w14:textId="77777777" w:rsidR="00960DFA" w:rsidRPr="0012157F" w:rsidRDefault="00960DFA" w:rsidP="008038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0DFA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960DFA" w:rsidRPr="0012157F" w14:paraId="00E07FBC" w14:textId="77777777" w:rsidTr="008038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58C77" w14:textId="77777777" w:rsidR="00960DFA" w:rsidRPr="0012157F" w:rsidRDefault="00960DFA" w:rsidP="0080386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0DF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AB302" w14:textId="77777777" w:rsidR="00960DFA" w:rsidRPr="0012157F" w:rsidRDefault="00960DFA" w:rsidP="0080386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0DFA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DD21E47" w14:textId="77777777" w:rsidR="00960DFA" w:rsidRPr="0012157F" w:rsidRDefault="00960DFA" w:rsidP="008038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0DFA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960DFA" w:rsidRPr="0012157F" w14:paraId="52C7BBF2" w14:textId="77777777" w:rsidTr="008038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0FF2D" w14:textId="77777777" w:rsidR="00960DFA" w:rsidRPr="0012157F" w:rsidRDefault="00960DFA" w:rsidP="0080386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0DF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A3DD0" w14:textId="77777777" w:rsidR="00960DFA" w:rsidRPr="0012157F" w:rsidRDefault="00960DFA" w:rsidP="0080386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0DF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042190D" w14:textId="77777777" w:rsidR="00960DFA" w:rsidRPr="0012157F" w:rsidRDefault="00960DFA" w:rsidP="008038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0DFA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538223E8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42A851D3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E57DDA0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1BDE1207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1665449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DBC41C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A3406D1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8F6817A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3D20168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A8CD5B1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7EE91C9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4E85B3E" w14:textId="77777777" w:rsidTr="00CD4DD1">
        <w:tc>
          <w:tcPr>
            <w:tcW w:w="9104" w:type="dxa"/>
            <w:shd w:val="clear" w:color="auto" w:fill="D9D9D9"/>
          </w:tcPr>
          <w:p w14:paraId="765BA57B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101213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784705B" w14:textId="77777777" w:rsidTr="00847232">
        <w:tc>
          <w:tcPr>
            <w:tcW w:w="9104" w:type="dxa"/>
            <w:shd w:val="clear" w:color="auto" w:fill="D9D9D9"/>
          </w:tcPr>
          <w:p w14:paraId="3364A7C1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ED71358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C0E1154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2BB8ED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062D6D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AD8098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CF29F0A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2CC3BCC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01EA9A5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35F030C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F04C7B0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56D8D19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6CAA99C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9B8F9" w14:textId="77777777" w:rsidR="00660F53" w:rsidRDefault="00660F53" w:rsidP="0038231F">
      <w:pPr>
        <w:spacing w:after="0" w:line="240" w:lineRule="auto"/>
      </w:pPr>
      <w:r>
        <w:separator/>
      </w:r>
    </w:p>
  </w:endnote>
  <w:endnote w:type="continuationSeparator" w:id="0">
    <w:p w14:paraId="5AEB5F3E" w14:textId="77777777" w:rsidR="00660F53" w:rsidRDefault="00660F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F941B" w14:textId="77777777" w:rsidR="00960DFA" w:rsidRDefault="00960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99EB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36B7CC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47030" w14:textId="77777777" w:rsidR="00960DFA" w:rsidRDefault="00960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4706F" w14:textId="77777777" w:rsidR="00660F53" w:rsidRDefault="00660F53" w:rsidP="0038231F">
      <w:pPr>
        <w:spacing w:after="0" w:line="240" w:lineRule="auto"/>
      </w:pPr>
      <w:r>
        <w:separator/>
      </w:r>
    </w:p>
  </w:footnote>
  <w:footnote w:type="continuationSeparator" w:id="0">
    <w:p w14:paraId="1C520FAD" w14:textId="77777777" w:rsidR="00660F53" w:rsidRDefault="00660F53" w:rsidP="0038231F">
      <w:pPr>
        <w:spacing w:after="0" w:line="240" w:lineRule="auto"/>
      </w:pPr>
      <w:r>
        <w:continuationSeparator/>
      </w:r>
    </w:p>
  </w:footnote>
  <w:footnote w:id="1">
    <w:p w14:paraId="5C36CE3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D91958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5233B4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3A70D8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5803A" w14:textId="77777777" w:rsidR="00960DFA" w:rsidRDefault="00960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04DC4" w14:textId="77777777" w:rsidR="00960DFA" w:rsidRDefault="00960D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F1F14" w14:textId="77777777" w:rsidR="00960DFA" w:rsidRDefault="00960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565895">
    <w:abstractNumId w:val="11"/>
  </w:num>
  <w:num w:numId="2" w16cid:durableId="709111189">
    <w:abstractNumId w:val="0"/>
  </w:num>
  <w:num w:numId="3" w16cid:durableId="1893805522">
    <w:abstractNumId w:val="10"/>
  </w:num>
  <w:num w:numId="4" w16cid:durableId="253561943">
    <w:abstractNumId w:val="13"/>
  </w:num>
  <w:num w:numId="5" w16cid:durableId="77944069">
    <w:abstractNumId w:val="12"/>
  </w:num>
  <w:num w:numId="6" w16cid:durableId="2021396936">
    <w:abstractNumId w:val="9"/>
  </w:num>
  <w:num w:numId="7" w16cid:durableId="1601983942">
    <w:abstractNumId w:val="1"/>
  </w:num>
  <w:num w:numId="8" w16cid:durableId="1272857505">
    <w:abstractNumId w:val="6"/>
  </w:num>
  <w:num w:numId="9" w16cid:durableId="943223680">
    <w:abstractNumId w:val="4"/>
  </w:num>
  <w:num w:numId="10" w16cid:durableId="1498763388">
    <w:abstractNumId w:val="7"/>
  </w:num>
  <w:num w:numId="11" w16cid:durableId="2052654552">
    <w:abstractNumId w:val="5"/>
  </w:num>
  <w:num w:numId="12" w16cid:durableId="1865094298">
    <w:abstractNumId w:val="8"/>
  </w:num>
  <w:num w:numId="13" w16cid:durableId="388960118">
    <w:abstractNumId w:val="3"/>
  </w:num>
  <w:num w:numId="14" w16cid:durableId="15672545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F5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0F53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06A9"/>
    <w:rsid w:val="00943253"/>
    <w:rsid w:val="009440B7"/>
    <w:rsid w:val="009462BD"/>
    <w:rsid w:val="00950F2A"/>
    <w:rsid w:val="00952535"/>
    <w:rsid w:val="00956C26"/>
    <w:rsid w:val="00960337"/>
    <w:rsid w:val="00960DFA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778A1"/>
  <w15:docId w15:val="{D8C2F45D-416C-4EBC-B6E5-0BA3AED7B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716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2022-09-05T08:54:00Z</dcterms:created>
  <dcterms:modified xsi:type="dcterms:W3CDTF">2022-09-05T08:54:00Z</dcterms:modified>
</cp:coreProperties>
</file>