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920C9" w14:textId="68D850E0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3F30A3">
        <w:rPr>
          <w:rFonts w:ascii="Arial" w:hAnsi="Arial" w:cs="Arial"/>
          <w:bCs/>
          <w:i w:val="0"/>
          <w:szCs w:val="24"/>
        </w:rPr>
        <w:t>4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061FDE40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323FAD" w:rsidRPr="00323FAD">
        <w:rPr>
          <w:rFonts w:ascii="Arial" w:hAnsi="Arial" w:cs="Arial"/>
          <w:b/>
          <w:sz w:val="24"/>
          <w:szCs w:val="24"/>
        </w:rPr>
        <w:t>SZW/DZP/63/2022</w:t>
      </w:r>
    </w:p>
    <w:p w14:paraId="0F9DFEE4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3B4828CD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5A520E3F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18F9758F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351FAD4A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1B47CE85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2CCA879A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70C0FD21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36BBC131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23FAD" w:rsidRPr="004B1027" w14:paraId="47EF2CD5" w14:textId="77777777" w:rsidTr="00A14A3C">
        <w:tc>
          <w:tcPr>
            <w:tcW w:w="9104" w:type="dxa"/>
            <w:shd w:val="clear" w:color="auto" w:fill="D9D9D9"/>
          </w:tcPr>
          <w:p w14:paraId="5BEF4559" w14:textId="77777777" w:rsidR="00323FAD" w:rsidRPr="004B1027" w:rsidRDefault="00323FAD" w:rsidP="00A14A3C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5444B4A" w14:textId="77777777" w:rsidR="00323FAD" w:rsidRPr="004B1027" w:rsidRDefault="00323FAD" w:rsidP="00A14A3C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323FAD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28091533" w14:textId="77777777" w:rsidR="00323FAD" w:rsidRPr="004B1027" w:rsidRDefault="00323FAD" w:rsidP="00A14A3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7F7F0BA8" w14:textId="77777777" w:rsidR="00323FAD" w:rsidRPr="004B1027" w:rsidRDefault="00323FAD" w:rsidP="00A14A3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D97CA82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0340C2FC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6684E448" w14:textId="77777777" w:rsidR="006E0FAA" w:rsidRPr="004B1027" w:rsidRDefault="00323FA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323FAD">
        <w:rPr>
          <w:rFonts w:ascii="Arial" w:hAnsi="Arial" w:cs="Arial"/>
          <w:b/>
          <w:sz w:val="24"/>
          <w:szCs w:val="24"/>
        </w:rPr>
        <w:t>Dostawa środków gospodarstwa domowego na potrzeby Szpitala Wojewódzkiego w Poznaniu</w:t>
      </w:r>
    </w:p>
    <w:p w14:paraId="13369AD8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30DEFE2D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75C9D68B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5B38764D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044B3EFD" w14:textId="77777777" w:rsidTr="00C37CD2">
        <w:trPr>
          <w:trHeight w:val="321"/>
        </w:trPr>
        <w:tc>
          <w:tcPr>
            <w:tcW w:w="516" w:type="dxa"/>
          </w:tcPr>
          <w:p w14:paraId="201F3FB7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69DC1DD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3C72344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2418D9A0" w14:textId="77777777" w:rsidTr="009A4CD3">
        <w:tc>
          <w:tcPr>
            <w:tcW w:w="516" w:type="dxa"/>
          </w:tcPr>
          <w:p w14:paraId="55BC2B2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2ED1513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2F24713C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7C28E187" w14:textId="77777777" w:rsidTr="009A4CD3">
        <w:tc>
          <w:tcPr>
            <w:tcW w:w="516" w:type="dxa"/>
          </w:tcPr>
          <w:p w14:paraId="686185E5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005A99E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2ECFFCF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760F70C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6DF25CB3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05DB3AF6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4671B3A0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F0BA4" w14:textId="77777777" w:rsidR="004D2A70" w:rsidRDefault="004D2A70">
      <w:r>
        <w:separator/>
      </w:r>
    </w:p>
  </w:endnote>
  <w:endnote w:type="continuationSeparator" w:id="0">
    <w:p w14:paraId="0E98CACB" w14:textId="77777777" w:rsidR="004D2A70" w:rsidRDefault="004D2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7323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EF956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6DD3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0526BA4" w14:textId="6F9EFF9F" w:rsidR="009A4CD3" w:rsidRDefault="003F30A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8A6D7D0" wp14:editId="324A836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B1195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4F848EE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F6B73" w14:textId="77777777" w:rsidR="00323FAD" w:rsidRDefault="00323F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A7FE6" w14:textId="77777777" w:rsidR="004D2A70" w:rsidRDefault="004D2A70">
      <w:r>
        <w:separator/>
      </w:r>
    </w:p>
  </w:footnote>
  <w:footnote w:type="continuationSeparator" w:id="0">
    <w:p w14:paraId="25E602A3" w14:textId="77777777" w:rsidR="004D2A70" w:rsidRDefault="004D2A70">
      <w:r>
        <w:continuationSeparator/>
      </w:r>
    </w:p>
  </w:footnote>
  <w:footnote w:id="1">
    <w:p w14:paraId="43B224F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B5FC5" w14:textId="77777777" w:rsidR="00323FAD" w:rsidRDefault="00323F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D51DD" w14:textId="77777777" w:rsidR="00323FAD" w:rsidRDefault="00323F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E4FF0" w14:textId="77777777" w:rsidR="00323FAD" w:rsidRDefault="00323F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90305666">
    <w:abstractNumId w:val="13"/>
  </w:num>
  <w:num w:numId="2" w16cid:durableId="1499811607">
    <w:abstractNumId w:val="0"/>
  </w:num>
  <w:num w:numId="3" w16cid:durableId="1793287822">
    <w:abstractNumId w:val="11"/>
  </w:num>
  <w:num w:numId="4" w16cid:durableId="342437593">
    <w:abstractNumId w:val="8"/>
  </w:num>
  <w:num w:numId="5" w16cid:durableId="138694677">
    <w:abstractNumId w:val="7"/>
  </w:num>
  <w:num w:numId="6" w16cid:durableId="139661956">
    <w:abstractNumId w:val="1"/>
  </w:num>
  <w:num w:numId="7" w16cid:durableId="1925795879">
    <w:abstractNumId w:val="6"/>
  </w:num>
  <w:num w:numId="8" w16cid:durableId="476458192">
    <w:abstractNumId w:val="3"/>
  </w:num>
  <w:num w:numId="9" w16cid:durableId="1475023224">
    <w:abstractNumId w:val="2"/>
  </w:num>
  <w:num w:numId="10" w16cid:durableId="1239484079">
    <w:abstractNumId w:val="5"/>
  </w:num>
  <w:num w:numId="11" w16cid:durableId="246425810">
    <w:abstractNumId w:val="10"/>
  </w:num>
  <w:num w:numId="12" w16cid:durableId="1048838225">
    <w:abstractNumId w:val="4"/>
  </w:num>
  <w:num w:numId="13" w16cid:durableId="1676372125">
    <w:abstractNumId w:val="9"/>
  </w:num>
  <w:num w:numId="14" w16cid:durableId="4653185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7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3FAD"/>
    <w:rsid w:val="00336EEB"/>
    <w:rsid w:val="00360BC3"/>
    <w:rsid w:val="003E5D20"/>
    <w:rsid w:val="003F30A3"/>
    <w:rsid w:val="003F6927"/>
    <w:rsid w:val="00415097"/>
    <w:rsid w:val="00422381"/>
    <w:rsid w:val="0043102D"/>
    <w:rsid w:val="00460820"/>
    <w:rsid w:val="004704CB"/>
    <w:rsid w:val="004B1027"/>
    <w:rsid w:val="004C55DE"/>
    <w:rsid w:val="004D2A70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0C71FC"/>
  <w15:chartTrackingRefBased/>
  <w15:docId w15:val="{0322977C-7432-46C9-BACD-63416A916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2010-01-07T09:39:00Z</cp:lastPrinted>
  <dcterms:created xsi:type="dcterms:W3CDTF">2022-09-05T09:44:00Z</dcterms:created>
  <dcterms:modified xsi:type="dcterms:W3CDTF">2022-09-05T09:44:00Z</dcterms:modified>
</cp:coreProperties>
</file>