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9486" w14:textId="2ED66D6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23831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3D480E8C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BC550B">
        <w:rPr>
          <w:rFonts w:ascii="Times New Roman" w:eastAsia="Times New Roman" w:hAnsi="Times New Roman"/>
          <w:b/>
          <w:lang w:eastAsia="pl-PL"/>
        </w:rPr>
        <w:t>78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F54183">
        <w:rPr>
          <w:rFonts w:ascii="Times New Roman" w:eastAsia="Times New Roman" w:hAnsi="Times New Roman"/>
          <w:b/>
          <w:lang w:eastAsia="pl-PL"/>
        </w:rPr>
        <w:t>2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3C4BC563" w:rsidR="00E27ABB" w:rsidRPr="00223831" w:rsidRDefault="00223831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223831">
        <w:rPr>
          <w:rFonts w:ascii="Times New Roman" w:hAnsi="Times New Roman"/>
          <w:b/>
          <w:sz w:val="24"/>
          <w:szCs w:val="24"/>
        </w:rPr>
        <w:t>Wymiana części niesprawnych punktów poboru gazów medycznych oraz uzupełnienie brakujących punktów na Oddziałach Szpitalnych wraz z wymianą łączników butlowych O2 - w związku z COVID-19</w:t>
      </w:r>
      <w:r w:rsidR="00BC550B">
        <w:rPr>
          <w:rFonts w:ascii="Times New Roman" w:hAnsi="Times New Roman"/>
          <w:b/>
          <w:sz w:val="24"/>
          <w:szCs w:val="24"/>
        </w:rPr>
        <w:t xml:space="preserve"> - powtórka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CEF2D2C" w14:textId="3F5334DF" w:rsidR="004374F2" w:rsidRPr="00E27ABB" w:rsidRDefault="004374F2" w:rsidP="0022383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13980"/>
    <w:rsid w:val="00223831"/>
    <w:rsid w:val="002F7928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C22CA"/>
    <w:rsid w:val="00BC550B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296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6</cp:revision>
  <dcterms:created xsi:type="dcterms:W3CDTF">2021-02-19T11:58:00Z</dcterms:created>
  <dcterms:modified xsi:type="dcterms:W3CDTF">2022-09-29T11:11:00Z</dcterms:modified>
</cp:coreProperties>
</file>