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BD2887" w14:textId="2FECC293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B95A1C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3C89398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0D2EBCF" w14:textId="77777777" w:rsidR="006676AE" w:rsidRPr="0012157F" w:rsidRDefault="005D7272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5D7272">
        <w:rPr>
          <w:rFonts w:ascii="Arial" w:hAnsi="Arial" w:cs="Arial"/>
        </w:rPr>
        <w:t>SZPITAL WOJEWÓDZKI W POZNANIU</w:t>
      </w:r>
    </w:p>
    <w:p w14:paraId="76AD49E0" w14:textId="77777777" w:rsidR="006676AE" w:rsidRPr="0012157F" w:rsidRDefault="005D7272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D7272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5D7272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70F802DE" w14:textId="77777777" w:rsidR="00F90CD1" w:rsidRDefault="005D7272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D7272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5D7272">
        <w:rPr>
          <w:rFonts w:ascii="Arial" w:hAnsi="Arial" w:cs="Arial"/>
        </w:rPr>
        <w:t>Poznań</w:t>
      </w:r>
    </w:p>
    <w:p w14:paraId="0541C71D" w14:textId="28F155B3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4780513E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0B989B9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8E53BA7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5D2E270B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E9CC5BC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F5A96F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D7272" w:rsidRPr="0012157F" w14:paraId="0198C35F" w14:textId="77777777" w:rsidTr="00612CDB">
        <w:tc>
          <w:tcPr>
            <w:tcW w:w="9104" w:type="dxa"/>
            <w:shd w:val="clear" w:color="auto" w:fill="D9D9D9"/>
          </w:tcPr>
          <w:p w14:paraId="015F2BA6" w14:textId="77777777" w:rsidR="005D7272" w:rsidRPr="0012157F" w:rsidRDefault="005D7272" w:rsidP="00612CD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B1A3A93" w14:textId="77777777" w:rsidR="005D7272" w:rsidRPr="0012157F" w:rsidRDefault="005D7272" w:rsidP="00612CD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D7272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7845E6E0" w14:textId="77777777" w:rsidR="005D7272" w:rsidRPr="00612283" w:rsidRDefault="005D7272" w:rsidP="00612CDB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CB72400" w14:textId="77777777" w:rsidR="005D7272" w:rsidRPr="00612283" w:rsidRDefault="005D7272" w:rsidP="00612CDB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8ECDAF6" w14:textId="77777777" w:rsidR="005D7272" w:rsidRPr="0012157F" w:rsidRDefault="005D7272" w:rsidP="00612CDB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C8BC93C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9B3E5B3" w14:textId="77777777" w:rsidR="00E50194" w:rsidRDefault="005D7272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5D7272">
        <w:rPr>
          <w:rFonts w:ascii="Arial" w:hAnsi="Arial" w:cs="Arial"/>
          <w:b/>
          <w:sz w:val="24"/>
          <w:szCs w:val="24"/>
        </w:rPr>
        <w:t>Dostawa sprzętu jednorazowego i wielorazowego kompatybilnego z uretrotomem i laparoskopem firmy Olympus</w:t>
      </w:r>
    </w:p>
    <w:p w14:paraId="058006B5" w14:textId="77777777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5D7272" w:rsidRPr="005D7272">
        <w:rPr>
          <w:rFonts w:ascii="Arial" w:hAnsi="Arial" w:cs="Arial"/>
          <w:b/>
          <w:sz w:val="24"/>
          <w:szCs w:val="24"/>
        </w:rPr>
        <w:t>SZW/DZP/57/2022</w:t>
      </w:r>
    </w:p>
    <w:p w14:paraId="1B8DF8D7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D7272" w:rsidRPr="005D7272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2272BF72" w14:textId="77777777" w:rsidTr="00650D6C">
        <w:tc>
          <w:tcPr>
            <w:tcW w:w="9104" w:type="dxa"/>
            <w:shd w:val="clear" w:color="auto" w:fill="D9D9D9"/>
          </w:tcPr>
          <w:p w14:paraId="3090149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727430B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843D38A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D17271B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0C4405B6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9BD4DC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7D41C92B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FCF813D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69DDC80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4F4C5B0" w14:textId="77777777" w:rsidTr="00CD4DD1">
        <w:tc>
          <w:tcPr>
            <w:tcW w:w="9104" w:type="dxa"/>
            <w:shd w:val="clear" w:color="auto" w:fill="D9D9D9"/>
          </w:tcPr>
          <w:p w14:paraId="6120DE15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D50C6A7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27CF4E3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1ED15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0EE3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5D7272" w:rsidRPr="0012157F" w14:paraId="7AAC54DD" w14:textId="77777777" w:rsidTr="00612C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F810C2" w14:textId="77777777" w:rsidR="005D7272" w:rsidRPr="0012157F" w:rsidRDefault="005D7272" w:rsidP="00612C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727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7C396" w14:textId="77777777" w:rsidR="005D7272" w:rsidRPr="0012157F" w:rsidRDefault="005D7272" w:rsidP="00612C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7272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007148E" w14:textId="77777777" w:rsidR="005D7272" w:rsidRPr="0012157F" w:rsidRDefault="005D7272" w:rsidP="00612C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7272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5D7272" w:rsidRPr="0012157F" w14:paraId="756E7507" w14:textId="77777777" w:rsidTr="00612C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094DA" w14:textId="77777777" w:rsidR="005D7272" w:rsidRPr="0012157F" w:rsidRDefault="005D7272" w:rsidP="00612C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7272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B3EB3" w14:textId="77777777" w:rsidR="005D7272" w:rsidRPr="0012157F" w:rsidRDefault="005D7272" w:rsidP="00612C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7272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6C101CA" w14:textId="77777777" w:rsidR="005D7272" w:rsidRPr="0012157F" w:rsidRDefault="005D7272" w:rsidP="00612C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7272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5D7272" w:rsidRPr="0012157F" w14:paraId="4F5EB897" w14:textId="77777777" w:rsidTr="00612C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C74CC" w14:textId="77777777" w:rsidR="005D7272" w:rsidRPr="0012157F" w:rsidRDefault="005D7272" w:rsidP="00612C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7272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7547" w14:textId="77777777" w:rsidR="005D7272" w:rsidRPr="0012157F" w:rsidRDefault="005D7272" w:rsidP="00612C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7272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44C4DCFD" w14:textId="77777777" w:rsidR="005D7272" w:rsidRPr="0012157F" w:rsidRDefault="005D7272" w:rsidP="00612C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7272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  <w:tr w:rsidR="005D7272" w:rsidRPr="0012157F" w14:paraId="6B7E2FDC" w14:textId="77777777" w:rsidTr="00612CD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C5B28" w14:textId="77777777" w:rsidR="005D7272" w:rsidRPr="0012157F" w:rsidRDefault="005D7272" w:rsidP="00612CD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D7272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219B9" w14:textId="77777777" w:rsidR="005D7272" w:rsidRPr="0012157F" w:rsidRDefault="005D7272" w:rsidP="00612CD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7272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CC1A25A" w14:textId="77777777" w:rsidR="005D7272" w:rsidRPr="0012157F" w:rsidRDefault="005D7272" w:rsidP="00612CD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7272">
              <w:rPr>
                <w:rFonts w:ascii="Arial" w:hAnsi="Arial" w:cs="Arial"/>
                <w:sz w:val="24"/>
                <w:szCs w:val="24"/>
              </w:rPr>
              <w:t>Zamawiający nie stawia szczególnych warunków w tym zakresie</w:t>
            </w:r>
          </w:p>
        </w:tc>
      </w:tr>
    </w:tbl>
    <w:p w14:paraId="62FEEA9A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687B147F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54CE4452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81FE51E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AA575E2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8A82B9A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769D9E3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7CC8E90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D85DC4B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360E2A4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6E38CA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2089D33C" w14:textId="77777777" w:rsidTr="00CD4DD1">
        <w:tc>
          <w:tcPr>
            <w:tcW w:w="9104" w:type="dxa"/>
            <w:shd w:val="clear" w:color="auto" w:fill="D9D9D9"/>
          </w:tcPr>
          <w:p w14:paraId="02981C7F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27966E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A95AACF" w14:textId="77777777" w:rsidTr="00847232">
        <w:tc>
          <w:tcPr>
            <w:tcW w:w="9104" w:type="dxa"/>
            <w:shd w:val="clear" w:color="auto" w:fill="D9D9D9"/>
          </w:tcPr>
          <w:p w14:paraId="666CE4E2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AC6B8F0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B1C534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2E71298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5C0F54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68DCCF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8FD883D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160317B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256DA54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902AD85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6C7A6ED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45BA33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A9276DC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7D11A2" w14:textId="77777777" w:rsidR="00FF6226" w:rsidRDefault="00FF6226" w:rsidP="0038231F">
      <w:pPr>
        <w:spacing w:after="0" w:line="240" w:lineRule="auto"/>
      </w:pPr>
      <w:r>
        <w:separator/>
      </w:r>
    </w:p>
  </w:endnote>
  <w:endnote w:type="continuationSeparator" w:id="0">
    <w:p w14:paraId="0C1F97A1" w14:textId="77777777" w:rsidR="00FF6226" w:rsidRDefault="00FF622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6D5F0" w14:textId="77777777" w:rsidR="005D7272" w:rsidRDefault="005D72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5E4F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72E56A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25B3A" w14:textId="77777777" w:rsidR="005D7272" w:rsidRDefault="005D72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790397" w14:textId="77777777" w:rsidR="00FF6226" w:rsidRDefault="00FF6226" w:rsidP="0038231F">
      <w:pPr>
        <w:spacing w:after="0" w:line="240" w:lineRule="auto"/>
      </w:pPr>
      <w:r>
        <w:separator/>
      </w:r>
    </w:p>
  </w:footnote>
  <w:footnote w:type="continuationSeparator" w:id="0">
    <w:p w14:paraId="24AD975A" w14:textId="77777777" w:rsidR="00FF6226" w:rsidRDefault="00FF6226" w:rsidP="0038231F">
      <w:pPr>
        <w:spacing w:after="0" w:line="240" w:lineRule="auto"/>
      </w:pPr>
      <w:r>
        <w:continuationSeparator/>
      </w:r>
    </w:p>
  </w:footnote>
  <w:footnote w:id="1">
    <w:p w14:paraId="6803354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E1F0D93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858B01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D69686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78BF9" w14:textId="77777777" w:rsidR="005D7272" w:rsidRDefault="005D72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0EBFB3" w14:textId="77777777" w:rsidR="005D7272" w:rsidRDefault="005D72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D16A4" w14:textId="77777777" w:rsidR="005D7272" w:rsidRDefault="005D72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1995386">
    <w:abstractNumId w:val="11"/>
  </w:num>
  <w:num w:numId="2" w16cid:durableId="1854219154">
    <w:abstractNumId w:val="0"/>
  </w:num>
  <w:num w:numId="3" w16cid:durableId="1597906031">
    <w:abstractNumId w:val="10"/>
  </w:num>
  <w:num w:numId="4" w16cid:durableId="331225223">
    <w:abstractNumId w:val="13"/>
  </w:num>
  <w:num w:numId="5" w16cid:durableId="649941928">
    <w:abstractNumId w:val="12"/>
  </w:num>
  <w:num w:numId="6" w16cid:durableId="669255463">
    <w:abstractNumId w:val="9"/>
  </w:num>
  <w:num w:numId="7" w16cid:durableId="266698390">
    <w:abstractNumId w:val="1"/>
  </w:num>
  <w:num w:numId="8" w16cid:durableId="562059254">
    <w:abstractNumId w:val="6"/>
  </w:num>
  <w:num w:numId="9" w16cid:durableId="1277952214">
    <w:abstractNumId w:val="4"/>
  </w:num>
  <w:num w:numId="10" w16cid:durableId="758791487">
    <w:abstractNumId w:val="7"/>
  </w:num>
  <w:num w:numId="11" w16cid:durableId="1735617915">
    <w:abstractNumId w:val="5"/>
  </w:num>
  <w:num w:numId="12" w16cid:durableId="1381173491">
    <w:abstractNumId w:val="8"/>
  </w:num>
  <w:num w:numId="13" w16cid:durableId="2145728069">
    <w:abstractNumId w:val="3"/>
  </w:num>
  <w:num w:numId="14" w16cid:durableId="11238125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622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7272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A1C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EED510"/>
  <w15:docId w15:val="{B0EB7E9F-3481-4B8A-A240-9EA527F8F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711</Words>
  <Characters>4272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2016-07-26T10:32:00Z</cp:lastPrinted>
  <dcterms:created xsi:type="dcterms:W3CDTF">2022-08-19T12:10:00Z</dcterms:created>
  <dcterms:modified xsi:type="dcterms:W3CDTF">2022-08-19T12:10:00Z</dcterms:modified>
</cp:coreProperties>
</file>