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ED440C" w:rsidRDefault="00FC3F51" w:rsidP="00663CF8">
      <w:pPr>
        <w:jc w:val="right"/>
        <w:rPr>
          <w:sz w:val="22"/>
          <w:szCs w:val="22"/>
        </w:rPr>
      </w:pPr>
      <w:bookmarkStart w:id="0" w:name="_Hlk53520193"/>
      <w:r w:rsidRPr="00ED440C">
        <w:rPr>
          <w:sz w:val="22"/>
          <w:szCs w:val="22"/>
        </w:rPr>
        <w:t>Poznań</w:t>
      </w:r>
      <w:r w:rsidR="00FB7F50" w:rsidRPr="00ED440C">
        <w:rPr>
          <w:sz w:val="22"/>
          <w:szCs w:val="22"/>
        </w:rPr>
        <w:t xml:space="preserve"> dnia: </w:t>
      </w:r>
      <w:r w:rsidR="00E43977">
        <w:rPr>
          <w:sz w:val="22"/>
          <w:szCs w:val="22"/>
        </w:rPr>
        <w:t>2022-10-05</w:t>
      </w:r>
    </w:p>
    <w:p w:rsidR="00FC3F51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Szpital Wojewódzki w Poznaniu</w:t>
      </w:r>
    </w:p>
    <w:p w:rsidR="00FB7F50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Dział Zamówień Publicznych</w:t>
      </w:r>
    </w:p>
    <w:p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Juraszów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7/19</w:t>
      </w:r>
    </w:p>
    <w:p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60-479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Poznań</w:t>
      </w:r>
    </w:p>
    <w:p w:rsidR="00E62859" w:rsidRPr="00ED440C" w:rsidRDefault="00E62859" w:rsidP="00663CF8">
      <w:pPr>
        <w:rPr>
          <w:sz w:val="22"/>
          <w:szCs w:val="22"/>
        </w:rPr>
      </w:pPr>
    </w:p>
    <w:p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D440C">
        <w:rPr>
          <w:b/>
          <w:sz w:val="22"/>
          <w:szCs w:val="22"/>
        </w:rPr>
        <w:t>WYKONAWCY</w:t>
      </w:r>
    </w:p>
    <w:p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D440C">
        <w:rPr>
          <w:sz w:val="22"/>
          <w:szCs w:val="22"/>
        </w:rPr>
        <w:t>ubiegający się o zamówienie</w:t>
      </w:r>
    </w:p>
    <w:p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8642B3" w:rsidRPr="00ED440C" w:rsidRDefault="00E43977" w:rsidP="00663CF8">
      <w:pPr>
        <w:pStyle w:val="Nagwek1"/>
        <w:spacing w:before="0" w:after="0"/>
        <w:rPr>
          <w:sz w:val="28"/>
        </w:rPr>
      </w:pPr>
      <w:r>
        <w:rPr>
          <w:sz w:val="28"/>
        </w:rPr>
        <w:t xml:space="preserve">SPROSTOWANIE </w:t>
      </w:r>
      <w:r w:rsidR="00DD7F7E">
        <w:rPr>
          <w:sz w:val="28"/>
        </w:rPr>
        <w:t xml:space="preserve">DO </w:t>
      </w:r>
      <w:r>
        <w:rPr>
          <w:sz w:val="28"/>
        </w:rPr>
        <w:t>ZAWIADOMIENIA</w:t>
      </w:r>
    </w:p>
    <w:p w:rsidR="008642B3" w:rsidRPr="00ED440C" w:rsidRDefault="008642B3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 xml:space="preserve">o </w:t>
      </w:r>
      <w:r w:rsidR="0054734E" w:rsidRPr="00ED440C">
        <w:rPr>
          <w:b/>
          <w:sz w:val="28"/>
        </w:rPr>
        <w:t>wyborze najkorzystniejszej oferty</w:t>
      </w:r>
    </w:p>
    <w:p w:rsidR="008F26A4" w:rsidRPr="00ED440C" w:rsidRDefault="00663CF8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 xml:space="preserve">- dotyczy zadań nr: </w:t>
      </w:r>
      <w:r w:rsidR="008F26A4" w:rsidRPr="00ED440C">
        <w:rPr>
          <w:b/>
          <w:sz w:val="28"/>
        </w:rPr>
        <w:t>1,2,3,4,6,7,8,9,10,11,12,13,14,15,16,17,18,19,20,</w:t>
      </w:r>
    </w:p>
    <w:p w:rsidR="00663CF8" w:rsidRPr="00ED440C" w:rsidRDefault="008F26A4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>21,22,23,24,25,26,27,28,29,31,32,33,34,35,36,37,</w:t>
      </w:r>
      <w:r w:rsidRPr="007C36F8">
        <w:rPr>
          <w:b/>
          <w:sz w:val="28"/>
        </w:rPr>
        <w:t>38</w:t>
      </w:r>
      <w:r w:rsidRPr="00ED440C">
        <w:rPr>
          <w:b/>
          <w:sz w:val="28"/>
        </w:rPr>
        <w:t>,39,40,41.</w:t>
      </w:r>
    </w:p>
    <w:p w:rsidR="00663CF8" w:rsidRPr="00ED440C" w:rsidRDefault="00663CF8" w:rsidP="00663CF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FC3F51" w:rsidRPr="00ED440C" w:rsidTr="00C25701">
        <w:trPr>
          <w:trHeight w:val="638"/>
        </w:trPr>
        <w:tc>
          <w:tcPr>
            <w:tcW w:w="959" w:type="dxa"/>
            <w:shd w:val="clear" w:color="auto" w:fill="auto"/>
          </w:tcPr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postępowania o udzielenie zamówienia publicznego, prowadzonego w trybie przetarg</w:t>
            </w:r>
            <w:r w:rsidR="00663CF8" w:rsidRPr="00ED440C">
              <w:rPr>
                <w:sz w:val="22"/>
                <w:szCs w:val="22"/>
              </w:rPr>
              <w:t>u</w:t>
            </w:r>
            <w:r w:rsidRPr="00ED440C">
              <w:rPr>
                <w:sz w:val="22"/>
                <w:szCs w:val="22"/>
              </w:rPr>
              <w:t xml:space="preserve"> nieograniczon</w:t>
            </w:r>
            <w:r w:rsidR="00663CF8" w:rsidRPr="00ED440C">
              <w:rPr>
                <w:sz w:val="22"/>
                <w:szCs w:val="22"/>
              </w:rPr>
              <w:t>ego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na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bCs/>
                <w:sz w:val="22"/>
                <w:szCs w:val="22"/>
              </w:rPr>
              <w:t>Dostawa opatrunków i obłożeń operacyjnych dla wszystkich jednostek Szpitala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– znak sprawy</w:t>
            </w:r>
            <w:r w:rsidRPr="00ED440C">
              <w:rPr>
                <w:b/>
                <w:sz w:val="22"/>
                <w:szCs w:val="22"/>
              </w:rPr>
              <w:t xml:space="preserve"> SZW/DZP/12/2022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663CF8" w:rsidRPr="00ED440C" w:rsidRDefault="00663CF8" w:rsidP="00663CF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Pr="00ED440C" w:rsidRDefault="00C65E53" w:rsidP="00663CF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ED440C">
        <w:rPr>
          <w:sz w:val="22"/>
          <w:szCs w:val="22"/>
        </w:rPr>
        <w:t xml:space="preserve">Zamawiający, </w:t>
      </w:r>
      <w:r w:rsidR="00FC3F51" w:rsidRPr="00ED440C">
        <w:rPr>
          <w:b/>
          <w:sz w:val="22"/>
          <w:szCs w:val="22"/>
        </w:rPr>
        <w:t>Szpital Wojewódzki w Poznaniu</w:t>
      </w:r>
      <w:r w:rsidR="00663CF8" w:rsidRPr="00ED440C">
        <w:rPr>
          <w:b/>
          <w:sz w:val="22"/>
          <w:szCs w:val="22"/>
        </w:rPr>
        <w:t xml:space="preserve">, </w:t>
      </w:r>
      <w:r w:rsidR="00FC3F51" w:rsidRPr="00ED440C">
        <w:rPr>
          <w:b/>
          <w:sz w:val="22"/>
          <w:szCs w:val="22"/>
        </w:rPr>
        <w:t>Dział Zamówień Publicznych</w:t>
      </w:r>
      <w:r w:rsidRPr="00ED440C">
        <w:rPr>
          <w:sz w:val="22"/>
          <w:szCs w:val="22"/>
        </w:rPr>
        <w:t xml:space="preserve">, działając na podstawie art. 253 ust. 1 ustawy z dnia 11 września 2019r. Prawo zamówień publicznych </w:t>
      </w:r>
      <w:r w:rsidR="00FC3F51" w:rsidRPr="00ED440C">
        <w:rPr>
          <w:sz w:val="22"/>
          <w:szCs w:val="22"/>
        </w:rPr>
        <w:t>(</w:t>
      </w:r>
      <w:proofErr w:type="spellStart"/>
      <w:r w:rsidR="00FC3F51" w:rsidRPr="00ED440C">
        <w:rPr>
          <w:sz w:val="22"/>
          <w:szCs w:val="22"/>
        </w:rPr>
        <w:t>t.j</w:t>
      </w:r>
      <w:proofErr w:type="spellEnd"/>
      <w:r w:rsidR="00FC3F51" w:rsidRPr="00ED440C">
        <w:rPr>
          <w:sz w:val="22"/>
          <w:szCs w:val="22"/>
        </w:rPr>
        <w:t xml:space="preserve">. </w:t>
      </w:r>
      <w:proofErr w:type="spellStart"/>
      <w:r w:rsidR="00FC3F51" w:rsidRPr="00ED440C">
        <w:rPr>
          <w:sz w:val="22"/>
          <w:szCs w:val="22"/>
        </w:rPr>
        <w:t>Dz.U</w:t>
      </w:r>
      <w:proofErr w:type="spellEnd"/>
      <w:r w:rsidR="00FC3F51" w:rsidRPr="00ED440C">
        <w:rPr>
          <w:sz w:val="22"/>
          <w:szCs w:val="22"/>
        </w:rPr>
        <w:t xml:space="preserve">. z 2021r. poz. 1129 z </w:t>
      </w:r>
      <w:proofErr w:type="spellStart"/>
      <w:r w:rsidR="00FC3F51" w:rsidRPr="00ED440C">
        <w:rPr>
          <w:sz w:val="22"/>
          <w:szCs w:val="22"/>
        </w:rPr>
        <w:t>późn</w:t>
      </w:r>
      <w:proofErr w:type="spellEnd"/>
      <w:r w:rsidR="00FC3F51" w:rsidRPr="00ED440C">
        <w:rPr>
          <w:sz w:val="22"/>
          <w:szCs w:val="22"/>
        </w:rPr>
        <w:t>. zm.)</w:t>
      </w:r>
      <w:r w:rsidRPr="00ED440C">
        <w:rPr>
          <w:sz w:val="22"/>
          <w:szCs w:val="22"/>
        </w:rPr>
        <w:t xml:space="preserve">, zwanej dalej „ustawą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>”</w:t>
      </w:r>
      <w:r w:rsidR="00D26ED6" w:rsidRPr="00ED440C">
        <w:rPr>
          <w:sz w:val="22"/>
          <w:szCs w:val="22"/>
        </w:rPr>
        <w:t xml:space="preserve">, </w:t>
      </w:r>
      <w:r w:rsidRPr="00ED440C">
        <w:rPr>
          <w:sz w:val="22"/>
          <w:szCs w:val="22"/>
        </w:rPr>
        <w:t>informuje</w:t>
      </w:r>
      <w:r w:rsidR="00D26ED6" w:rsidRPr="00ED440C">
        <w:rPr>
          <w:sz w:val="22"/>
          <w:szCs w:val="22"/>
        </w:rPr>
        <w:t xml:space="preserve">, że w toczącym się postępowaniu o udzielenie zamówienia publicznego, jako </w:t>
      </w:r>
      <w:r w:rsidR="00756CDA" w:rsidRPr="00ED440C">
        <w:rPr>
          <w:sz w:val="22"/>
          <w:szCs w:val="22"/>
        </w:rPr>
        <w:t>najkorzystniejsz</w:t>
      </w:r>
      <w:r w:rsidR="00D26ED6" w:rsidRPr="00ED440C">
        <w:rPr>
          <w:sz w:val="22"/>
          <w:szCs w:val="22"/>
        </w:rPr>
        <w:t xml:space="preserve">a wybrana została </w:t>
      </w:r>
      <w:r w:rsidR="00756CDA" w:rsidRPr="00ED440C">
        <w:rPr>
          <w:sz w:val="22"/>
          <w:szCs w:val="22"/>
        </w:rPr>
        <w:t>ofer</w:t>
      </w:r>
      <w:r w:rsidR="00D26ED6" w:rsidRPr="00ED440C">
        <w:rPr>
          <w:sz w:val="22"/>
          <w:szCs w:val="22"/>
        </w:rPr>
        <w:t>t</w:t>
      </w:r>
      <w:r w:rsidR="009F0E5C" w:rsidRPr="00ED440C">
        <w:rPr>
          <w:sz w:val="22"/>
          <w:szCs w:val="22"/>
        </w:rPr>
        <w:t>a</w:t>
      </w:r>
      <w:r w:rsidR="00D26ED6" w:rsidRPr="00ED440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1: Pakiet nr 1 za cenę brutto </w:t>
            </w:r>
            <w:r w:rsidRPr="00ED440C">
              <w:rPr>
                <w:b/>
                <w:sz w:val="22"/>
                <w:szCs w:val="22"/>
              </w:rPr>
              <w:t>109 720.00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2: Pakiet nr 2 za cenę brutto </w:t>
            </w:r>
            <w:r w:rsidRPr="00ED440C">
              <w:rPr>
                <w:b/>
                <w:sz w:val="22"/>
                <w:szCs w:val="22"/>
              </w:rPr>
              <w:t>41 476.00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3: Pakiet nr 3 za cenę brutto </w:t>
            </w:r>
            <w:r w:rsidRPr="00ED440C">
              <w:rPr>
                <w:b/>
                <w:sz w:val="22"/>
                <w:szCs w:val="22"/>
              </w:rPr>
              <w:t>38 674.00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ED440C">
              <w:rPr>
                <w:b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8F26A4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4: Pakiet nr 4 za cenę brutto </w:t>
            </w:r>
            <w:r w:rsidRPr="00ED440C">
              <w:rPr>
                <w:b/>
                <w:sz w:val="22"/>
                <w:szCs w:val="22"/>
              </w:rPr>
              <w:t>12 060.00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6: Pakiet nr 6 za cenę brutto </w:t>
            </w:r>
            <w:r w:rsidRPr="00ED440C">
              <w:rPr>
                <w:b/>
                <w:sz w:val="22"/>
                <w:szCs w:val="22"/>
              </w:rPr>
              <w:t>4 944.00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 xml:space="preserve">Zarys International Group sp. z o.o. </w:t>
            </w:r>
            <w:proofErr w:type="spellStart"/>
            <w:r w:rsidRPr="00ED440C">
              <w:rPr>
                <w:b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7: Pakiet nr 7 za cenę brutto </w:t>
            </w:r>
            <w:r w:rsidRPr="00ED440C">
              <w:rPr>
                <w:b/>
                <w:sz w:val="22"/>
                <w:szCs w:val="22"/>
              </w:rPr>
              <w:t>6 427.00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8: Pakiet nr 8 za cenę brutto </w:t>
            </w:r>
            <w:r w:rsidRPr="00ED440C">
              <w:rPr>
                <w:b/>
                <w:sz w:val="22"/>
                <w:szCs w:val="22"/>
              </w:rPr>
              <w:t>136 635.00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9: Pakiet nr 9 za cenę brutto </w:t>
            </w:r>
            <w:r w:rsidRPr="00ED440C">
              <w:rPr>
                <w:b/>
                <w:sz w:val="22"/>
                <w:szCs w:val="22"/>
              </w:rPr>
              <w:t>148 500.00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10: Pakiet nr 10 za cenę brutto </w:t>
            </w:r>
            <w:r w:rsidRPr="00ED440C">
              <w:rPr>
                <w:b/>
                <w:sz w:val="22"/>
                <w:szCs w:val="22"/>
              </w:rPr>
              <w:t>4 536.00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11: Pakiet nr 11 za cenę brutto </w:t>
            </w:r>
            <w:r w:rsidRPr="00ED440C">
              <w:rPr>
                <w:b/>
                <w:sz w:val="22"/>
                <w:szCs w:val="22"/>
              </w:rPr>
              <w:t>71 149.00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261FC3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Blakpol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J.J. </w:t>
            </w:r>
            <w:proofErr w:type="spellStart"/>
            <w:r w:rsidRPr="00ED440C">
              <w:rPr>
                <w:bCs/>
                <w:sz w:val="22"/>
                <w:szCs w:val="22"/>
              </w:rPr>
              <w:t>Sniadeckich</w:t>
            </w:r>
            <w:proofErr w:type="spellEnd"/>
            <w:r w:rsidRPr="00ED440C">
              <w:rPr>
                <w:bCs/>
                <w:sz w:val="22"/>
                <w:szCs w:val="22"/>
              </w:rPr>
              <w:t xml:space="preserve"> 9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42-200 Częstochowa</w:t>
            </w:r>
          </w:p>
          <w:p w:rsidR="00FC3F51" w:rsidRPr="00785CC6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12: Pakiet nr 12 za cenę brutto </w:t>
            </w:r>
            <w:r w:rsidRPr="00785CC6">
              <w:rPr>
                <w:b/>
                <w:strike/>
                <w:color w:val="FF0000"/>
                <w:sz w:val="22"/>
                <w:szCs w:val="22"/>
              </w:rPr>
              <w:t>84 096.00 zł</w:t>
            </w:r>
            <w:r w:rsidR="00785CC6" w:rsidRPr="00785CC6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785CC6" w:rsidRPr="00785CC6">
              <w:rPr>
                <w:b/>
                <w:bCs/>
                <w:color w:val="FF0000"/>
                <w:sz w:val="22"/>
                <w:szCs w:val="22"/>
              </w:rPr>
              <w:t>84 090,00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13: Pakiet nr 13 za cenę brutto </w:t>
            </w:r>
            <w:r w:rsidRPr="00ED440C">
              <w:rPr>
                <w:b/>
                <w:sz w:val="22"/>
                <w:szCs w:val="22"/>
              </w:rPr>
              <w:t>18 255.00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261FC3" w:rsidRPr="00ED440C" w:rsidRDefault="00261FC3" w:rsidP="00261FC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Blakpol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J.J. </w:t>
            </w:r>
            <w:proofErr w:type="spellStart"/>
            <w:r w:rsidRPr="00ED440C">
              <w:rPr>
                <w:bCs/>
                <w:sz w:val="22"/>
                <w:szCs w:val="22"/>
              </w:rPr>
              <w:t>Sniadeckich</w:t>
            </w:r>
            <w:proofErr w:type="spellEnd"/>
            <w:r w:rsidRPr="00ED440C">
              <w:rPr>
                <w:bCs/>
                <w:sz w:val="22"/>
                <w:szCs w:val="22"/>
              </w:rPr>
              <w:t xml:space="preserve"> 9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42-200 Częstochowa</w:t>
            </w:r>
          </w:p>
          <w:p w:rsidR="00FC3F51" w:rsidRPr="00785CC6" w:rsidRDefault="00FC3F51" w:rsidP="00663CF8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14: Pakiet nr 14 za cenę brutto </w:t>
            </w:r>
            <w:r w:rsidRPr="00785CC6">
              <w:rPr>
                <w:b/>
                <w:strike/>
                <w:color w:val="FF0000"/>
                <w:sz w:val="22"/>
                <w:szCs w:val="22"/>
              </w:rPr>
              <w:t>34 902.00 zł</w:t>
            </w:r>
            <w:r w:rsidR="00785CC6" w:rsidRPr="00785CC6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785CC6" w:rsidRPr="00785CC6">
              <w:rPr>
                <w:b/>
                <w:bCs/>
                <w:color w:val="FF0000"/>
                <w:sz w:val="22"/>
                <w:szCs w:val="22"/>
              </w:rPr>
              <w:t>34 896,00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ED440C">
              <w:rPr>
                <w:b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900BC7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15: Pakiet nr 15 za cenę brutto </w:t>
            </w:r>
            <w:r w:rsidRPr="00ED440C">
              <w:rPr>
                <w:b/>
                <w:sz w:val="22"/>
                <w:szCs w:val="22"/>
              </w:rPr>
              <w:t>1 492.50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 xml:space="preserve">MEDICA Spółka Jawna , J. </w:t>
            </w:r>
            <w:proofErr w:type="spellStart"/>
            <w:r w:rsidRPr="00ED440C">
              <w:rPr>
                <w:b/>
                <w:sz w:val="22"/>
                <w:szCs w:val="22"/>
              </w:rPr>
              <w:t>Chodacki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ED440C">
              <w:rPr>
                <w:b/>
                <w:sz w:val="22"/>
                <w:szCs w:val="22"/>
              </w:rPr>
              <w:t>M.Chodacki</w:t>
            </w:r>
            <w:proofErr w:type="spellEnd"/>
            <w:r w:rsidRPr="00ED440C">
              <w:rPr>
                <w:b/>
                <w:sz w:val="22"/>
                <w:szCs w:val="22"/>
              </w:rPr>
              <w:t>, A. Misztal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Przemysłowa 4a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59-300 LUBIN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16: Pakiet nr 16 za cenę brutto </w:t>
            </w:r>
            <w:r w:rsidRPr="00ED440C">
              <w:rPr>
                <w:b/>
                <w:sz w:val="22"/>
                <w:szCs w:val="22"/>
              </w:rPr>
              <w:t>30 000.00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INTRA-MED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D440C">
              <w:rPr>
                <w:bCs/>
                <w:sz w:val="22"/>
                <w:szCs w:val="22"/>
              </w:rPr>
              <w:t>Wojkowicka</w:t>
            </w:r>
            <w:proofErr w:type="spellEnd"/>
            <w:r w:rsidRPr="00ED440C">
              <w:rPr>
                <w:bCs/>
                <w:sz w:val="22"/>
                <w:szCs w:val="22"/>
              </w:rPr>
              <w:t xml:space="preserve"> 23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41-250 Czeladź</w:t>
            </w:r>
          </w:p>
          <w:p w:rsidR="00FC3F51" w:rsidRPr="00B01FC6" w:rsidRDefault="00FC3F51" w:rsidP="00663CF8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17: Pakiet nr 17 za cenę brutto </w:t>
            </w:r>
            <w:r w:rsidRPr="00B01FC6">
              <w:rPr>
                <w:b/>
                <w:strike/>
                <w:color w:val="FF0000"/>
                <w:sz w:val="22"/>
                <w:szCs w:val="22"/>
              </w:rPr>
              <w:t>32 754.56 zł</w:t>
            </w:r>
            <w:r w:rsidR="00B01FC6" w:rsidRPr="00B01FC6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B01FC6" w:rsidRPr="00B01FC6">
              <w:rPr>
                <w:b/>
                <w:bCs/>
                <w:color w:val="FF0000"/>
                <w:sz w:val="22"/>
                <w:szCs w:val="22"/>
              </w:rPr>
              <w:t>32 649,80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ED440C">
              <w:rPr>
                <w:b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18: Pakiet nr 18 za cenę brutto </w:t>
            </w:r>
            <w:r w:rsidRPr="00ED440C">
              <w:rPr>
                <w:b/>
                <w:sz w:val="22"/>
                <w:szCs w:val="22"/>
              </w:rPr>
              <w:t>3 780.00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Promedica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s.c</w:t>
            </w:r>
            <w:proofErr w:type="spellEnd"/>
            <w:r w:rsidRPr="00ED440C">
              <w:rPr>
                <w:b/>
                <w:sz w:val="22"/>
                <w:szCs w:val="22"/>
              </w:rPr>
              <w:t>. Waldemar Biegalski Marcin Urban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Grudziądzka 159A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19: Pakiet nr 19 za cenę brutto </w:t>
            </w:r>
            <w:r w:rsidRPr="00ED440C">
              <w:rPr>
                <w:b/>
                <w:sz w:val="22"/>
                <w:szCs w:val="22"/>
              </w:rPr>
              <w:t>7 928.00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ED440C">
              <w:rPr>
                <w:b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20: Pakiet nr 20 za cenę brutto </w:t>
            </w:r>
            <w:r w:rsidRPr="00ED440C">
              <w:rPr>
                <w:b/>
                <w:sz w:val="22"/>
                <w:szCs w:val="22"/>
              </w:rPr>
              <w:t>7 693.60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Paul Hartmann Polska Sp. z</w:t>
            </w:r>
            <w:r w:rsidR="0032691C"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/>
                <w:sz w:val="22"/>
                <w:szCs w:val="22"/>
              </w:rPr>
              <w:t>o.o.</w:t>
            </w:r>
          </w:p>
          <w:p w:rsidR="001D1420" w:rsidRPr="00ED440C" w:rsidRDefault="001D1420" w:rsidP="001D1420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Żeromskiego17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95-200 Pabianice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22: Pakiet nr 22 za cenę brutto </w:t>
            </w:r>
            <w:r w:rsidRPr="00ED440C">
              <w:rPr>
                <w:b/>
                <w:sz w:val="22"/>
                <w:szCs w:val="22"/>
              </w:rPr>
              <w:t>668.40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Paul Hartmann Polska Sp. z</w:t>
            </w:r>
            <w:r w:rsidR="0032691C"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/>
                <w:sz w:val="22"/>
                <w:szCs w:val="22"/>
              </w:rPr>
              <w:t>o.o.</w:t>
            </w:r>
          </w:p>
          <w:p w:rsidR="001D1420" w:rsidRPr="00ED440C" w:rsidRDefault="001D1420" w:rsidP="001D1420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Żeromskiego17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95-200 Pabianice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23: Pakiet nr 23 za cenę brutto </w:t>
            </w:r>
            <w:r w:rsidRPr="00ED440C">
              <w:rPr>
                <w:b/>
                <w:sz w:val="22"/>
                <w:szCs w:val="22"/>
              </w:rPr>
              <w:t>20 960.00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261FC3" w:rsidRPr="00ED440C" w:rsidRDefault="00261FC3" w:rsidP="00261FC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Blakpol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J.J. </w:t>
            </w:r>
            <w:proofErr w:type="spellStart"/>
            <w:r w:rsidRPr="00ED440C">
              <w:rPr>
                <w:bCs/>
                <w:sz w:val="22"/>
                <w:szCs w:val="22"/>
              </w:rPr>
              <w:t>Sniadeckich</w:t>
            </w:r>
            <w:proofErr w:type="spellEnd"/>
            <w:r w:rsidRPr="00ED440C">
              <w:rPr>
                <w:bCs/>
                <w:sz w:val="22"/>
                <w:szCs w:val="22"/>
              </w:rPr>
              <w:t xml:space="preserve"> 9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42-200 Częstochowa</w:t>
            </w:r>
          </w:p>
          <w:p w:rsidR="00FC3F51" w:rsidRPr="005179D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24: Pakiet nr 24 za cenę brutto </w:t>
            </w:r>
            <w:r w:rsidRPr="005179DC">
              <w:rPr>
                <w:b/>
                <w:strike/>
                <w:color w:val="FF0000"/>
                <w:sz w:val="22"/>
                <w:szCs w:val="22"/>
              </w:rPr>
              <w:t>66 426.00 zł</w:t>
            </w:r>
            <w:r w:rsidR="005179DC" w:rsidRPr="005179DC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5179DC" w:rsidRPr="005179DC">
              <w:rPr>
                <w:b/>
                <w:bCs/>
                <w:color w:val="FF0000"/>
                <w:sz w:val="22"/>
                <w:szCs w:val="22"/>
              </w:rPr>
              <w:t>66 420,00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25: Pakiet nr 25 za cenę brutto </w:t>
            </w:r>
            <w:r w:rsidRPr="00ED440C">
              <w:rPr>
                <w:b/>
                <w:sz w:val="22"/>
                <w:szCs w:val="22"/>
              </w:rPr>
              <w:t>22 700.00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lastRenderedPageBreak/>
              <w:t>Quality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Pack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:rsidR="00FC3F51" w:rsidRPr="00E43977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26: Pakiet nr 26 za cenę brutto </w:t>
            </w:r>
            <w:r w:rsidRPr="00E43977">
              <w:rPr>
                <w:b/>
                <w:strike/>
                <w:color w:val="FF0000"/>
                <w:sz w:val="22"/>
                <w:szCs w:val="22"/>
              </w:rPr>
              <w:t>166 419.20 zł</w:t>
            </w:r>
            <w:r w:rsidRPr="00E43977">
              <w:rPr>
                <w:bCs/>
                <w:color w:val="FF0000"/>
                <w:sz w:val="22"/>
                <w:szCs w:val="22"/>
              </w:rPr>
              <w:t>.</w:t>
            </w:r>
            <w:r w:rsidR="00E43977" w:rsidRPr="00E43977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E43977" w:rsidRPr="00E43977">
              <w:rPr>
                <w:b/>
                <w:bCs/>
                <w:color w:val="FF0000"/>
                <w:sz w:val="22"/>
                <w:szCs w:val="22"/>
              </w:rPr>
              <w:t>166 426,60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Quality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Pack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:rsidR="00FC3F51" w:rsidRPr="001D0FA5" w:rsidRDefault="00FC3F51" w:rsidP="00663CF8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27: Pakiet nr 27 za cenę brutto </w:t>
            </w:r>
            <w:r w:rsidRPr="001D0FA5">
              <w:rPr>
                <w:b/>
                <w:strike/>
                <w:color w:val="FF0000"/>
                <w:sz w:val="22"/>
                <w:szCs w:val="22"/>
              </w:rPr>
              <w:t>256 398.91 zł</w:t>
            </w:r>
            <w:r w:rsidR="00C70BCA" w:rsidRPr="001D0FA5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C70BCA" w:rsidRPr="001D0FA5">
              <w:rPr>
                <w:b/>
                <w:bCs/>
                <w:color w:val="FF0000"/>
                <w:sz w:val="22"/>
                <w:szCs w:val="22"/>
              </w:rPr>
              <w:t>256 201,80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Quality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Pack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29: Pakiet nr 29 za cenę brutto </w:t>
            </w:r>
            <w:r w:rsidRPr="00ED440C">
              <w:rPr>
                <w:b/>
                <w:sz w:val="22"/>
                <w:szCs w:val="22"/>
              </w:rPr>
              <w:t>77 079.60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31: Pakiet nr 31 za cenę brutto </w:t>
            </w:r>
            <w:r w:rsidRPr="00ED440C">
              <w:rPr>
                <w:b/>
                <w:sz w:val="22"/>
                <w:szCs w:val="22"/>
              </w:rPr>
              <w:t>66 560.00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Quality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Pack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r w:rsidR="0029049E" w:rsidRPr="00ED440C">
              <w:rPr>
                <w:b/>
                <w:sz w:val="22"/>
                <w:szCs w:val="22"/>
              </w:rPr>
              <w:t>S</w:t>
            </w:r>
            <w:r w:rsidRPr="00ED440C">
              <w:rPr>
                <w:b/>
                <w:sz w:val="22"/>
                <w:szCs w:val="22"/>
              </w:rPr>
              <w:t>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32: Pakiet nr 32 za cenę brutto </w:t>
            </w:r>
            <w:r w:rsidRPr="00DD4CA0">
              <w:rPr>
                <w:b/>
                <w:strike/>
                <w:color w:val="FF0000"/>
                <w:sz w:val="22"/>
                <w:szCs w:val="22"/>
              </w:rPr>
              <w:t>203 152.32 zł</w:t>
            </w:r>
            <w:r w:rsidR="00DD4CA0" w:rsidRPr="00DD4CA0">
              <w:rPr>
                <w:bCs/>
                <w:strike/>
                <w:color w:val="FF0000"/>
                <w:sz w:val="22"/>
                <w:szCs w:val="22"/>
              </w:rPr>
              <w:t xml:space="preserve"> </w:t>
            </w:r>
            <w:r w:rsidR="00DD4CA0" w:rsidRPr="00DD4CA0">
              <w:rPr>
                <w:b/>
                <w:bCs/>
                <w:color w:val="FF0000"/>
                <w:sz w:val="22"/>
                <w:szCs w:val="22"/>
              </w:rPr>
              <w:t xml:space="preserve"> 203 150,40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Quality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Pack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r w:rsidR="0029049E" w:rsidRPr="00ED440C">
              <w:rPr>
                <w:b/>
                <w:sz w:val="22"/>
                <w:szCs w:val="22"/>
              </w:rPr>
              <w:t>S</w:t>
            </w:r>
            <w:r w:rsidRPr="00ED440C">
              <w:rPr>
                <w:b/>
                <w:sz w:val="22"/>
                <w:szCs w:val="22"/>
              </w:rPr>
              <w:t>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:rsidR="00FC3F51" w:rsidRPr="00B01FC6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33: Pakiet nr 33 za cenę brutto </w:t>
            </w:r>
            <w:r w:rsidRPr="00B01FC6">
              <w:rPr>
                <w:b/>
                <w:strike/>
                <w:color w:val="FF0000"/>
                <w:sz w:val="22"/>
                <w:szCs w:val="22"/>
              </w:rPr>
              <w:t>186 127.20 zł</w:t>
            </w:r>
            <w:r w:rsidR="00B01FC6" w:rsidRPr="00B01FC6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B01FC6" w:rsidRPr="00B01FC6">
              <w:rPr>
                <w:b/>
                <w:bCs/>
                <w:color w:val="FF0000"/>
                <w:sz w:val="22"/>
                <w:szCs w:val="22"/>
              </w:rPr>
              <w:t>186 131,00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Kliniki Naczyniowo Kardiologiczne KNK sp. z o.o.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Rakoniewicka 23A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60-111 Poznań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34: Pakiet nr 34 za cenę brutto </w:t>
            </w:r>
            <w:r w:rsidRPr="00ED440C">
              <w:rPr>
                <w:b/>
                <w:sz w:val="22"/>
                <w:szCs w:val="22"/>
              </w:rPr>
              <w:t>30 164.40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35: Pakiet nr 35 za cenę brutto </w:t>
            </w:r>
            <w:r w:rsidRPr="00ED440C">
              <w:rPr>
                <w:b/>
                <w:sz w:val="22"/>
                <w:szCs w:val="22"/>
              </w:rPr>
              <w:t>27 200.00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Paul Hartmann Polska Sp. z</w:t>
            </w:r>
            <w:r w:rsidR="001D1420"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/>
                <w:sz w:val="22"/>
                <w:szCs w:val="22"/>
              </w:rPr>
              <w:t>o.o.</w:t>
            </w:r>
          </w:p>
          <w:p w:rsidR="001D1420" w:rsidRPr="00ED440C" w:rsidRDefault="001D1420" w:rsidP="001D1420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Żeromskiego17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95-200 Pabianice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36: Pakiet nr 36 za cenę brutto </w:t>
            </w:r>
            <w:r w:rsidRPr="00ED440C">
              <w:rPr>
                <w:b/>
                <w:sz w:val="22"/>
                <w:szCs w:val="22"/>
              </w:rPr>
              <w:t>1 944.00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 xml:space="preserve">Zarys International Group sp. z o.o. </w:t>
            </w:r>
            <w:proofErr w:type="spellStart"/>
            <w:r w:rsidRPr="00ED440C">
              <w:rPr>
                <w:b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37: Pakiet nr 37 za cenę brutto </w:t>
            </w:r>
            <w:r w:rsidRPr="00ED440C">
              <w:rPr>
                <w:b/>
                <w:sz w:val="22"/>
                <w:szCs w:val="22"/>
              </w:rPr>
              <w:t>1 349.00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Aesculap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Chifa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Tysiąclecia 14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64-300 Nowy Tomyśl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0C3233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39: Pakiet nr 39 za cenę brutto </w:t>
            </w:r>
            <w:r w:rsidRPr="00ED440C">
              <w:rPr>
                <w:b/>
                <w:sz w:val="22"/>
                <w:szCs w:val="22"/>
              </w:rPr>
              <w:t>756 000.00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D440C">
              <w:rPr>
                <w:b/>
                <w:sz w:val="22"/>
                <w:szCs w:val="22"/>
              </w:rPr>
              <w:t>Aesculap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440C">
              <w:rPr>
                <w:b/>
                <w:sz w:val="22"/>
                <w:szCs w:val="22"/>
              </w:rPr>
              <w:t>Chifa</w:t>
            </w:r>
            <w:proofErr w:type="spellEnd"/>
            <w:r w:rsidRPr="00ED440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Tysiąclecia 14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64-300 Nowy Tomyśl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0C3233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40: Pakiet nr 40 za cenę brutto </w:t>
            </w:r>
            <w:r w:rsidRPr="00ED440C">
              <w:rPr>
                <w:b/>
                <w:sz w:val="22"/>
                <w:szCs w:val="22"/>
              </w:rPr>
              <w:t>27 594.00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:rsidTr="00C25701">
        <w:trPr>
          <w:cantSplit/>
        </w:trPr>
        <w:tc>
          <w:tcPr>
            <w:tcW w:w="9498" w:type="dxa"/>
          </w:tcPr>
          <w:p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0C3233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41: Pakiet nr 41 za cenę brutto </w:t>
            </w:r>
            <w:r w:rsidRPr="00ED440C">
              <w:rPr>
                <w:b/>
                <w:sz w:val="22"/>
                <w:szCs w:val="22"/>
              </w:rPr>
              <w:t>1 875.50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</w:tbl>
    <w:p w:rsidR="000C3233" w:rsidRPr="00ED440C" w:rsidRDefault="000C3233" w:rsidP="00663CF8">
      <w:pPr>
        <w:jc w:val="both"/>
        <w:rPr>
          <w:color w:val="000000"/>
          <w:sz w:val="22"/>
          <w:szCs w:val="22"/>
        </w:rPr>
      </w:pPr>
    </w:p>
    <w:p w:rsidR="003A0AFC" w:rsidRPr="00ED440C" w:rsidRDefault="00915B9E" w:rsidP="00663CF8">
      <w:pPr>
        <w:jc w:val="both"/>
        <w:rPr>
          <w:color w:val="000000"/>
          <w:sz w:val="22"/>
          <w:szCs w:val="22"/>
        </w:rPr>
      </w:pPr>
      <w:r w:rsidRPr="00ED440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4068"/>
        <w:gridCol w:w="1985"/>
        <w:gridCol w:w="1276"/>
      </w:tblGrid>
      <w:tr w:rsidR="00211A34" w:rsidRPr="00ED440C" w:rsidTr="003349E9">
        <w:tc>
          <w:tcPr>
            <w:tcW w:w="2169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ED440C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276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Pakiet nr 1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2 - Pakiet nr 2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3 - Pakiet nr 3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DC1657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:rsidR="00FC3F51" w:rsidRPr="00ED440C" w:rsidRDefault="00DC1657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Żeromskiego17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- 95.64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95,64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Batist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Kolista 25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40-486 Katowice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- 72.23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72,23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- 61.97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61,97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6 - Pakiet nr 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6 - Pakiet nr 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1 - Cena - 99.52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99,52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7 - Pakiet nr 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7 - Pakiet nr 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- 83.13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83,13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7 - Pakiet nr 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EM Poland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Aleja Piłsudskiego 63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- 55.52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55,52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8 - Pakiet nr 8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9 - Pakiet nr 9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9 - Pakiet nr 9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INTRA-MED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proofErr w:type="spellStart"/>
            <w:r w:rsidRPr="00ED440C">
              <w:rPr>
                <w:sz w:val="20"/>
                <w:szCs w:val="20"/>
              </w:rPr>
              <w:t>Wojkowicka</w:t>
            </w:r>
            <w:proofErr w:type="spellEnd"/>
            <w:r w:rsidRPr="00ED440C">
              <w:rPr>
                <w:sz w:val="20"/>
                <w:szCs w:val="20"/>
              </w:rPr>
              <w:t xml:space="preserve"> 23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41-250 Czeladź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10 - Pakiet nr 10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11 - Pakiet nr 11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11 - Pakiet nr 11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EM Poland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Aleja Piłsudskiego 63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- 39.81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39,81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12 - Pakiet nr 12</w:t>
            </w:r>
          </w:p>
        </w:tc>
        <w:tc>
          <w:tcPr>
            <w:tcW w:w="4068" w:type="dxa"/>
            <w:shd w:val="clear" w:color="auto" w:fill="auto"/>
          </w:tcPr>
          <w:p w:rsidR="00261FC3" w:rsidRPr="00ED440C" w:rsidRDefault="00261FC3" w:rsidP="00261FC3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ED440C">
              <w:rPr>
                <w:b/>
                <w:sz w:val="20"/>
                <w:szCs w:val="20"/>
              </w:rPr>
              <w:t>Blakpol</w:t>
            </w:r>
            <w:proofErr w:type="spellEnd"/>
            <w:r w:rsidRPr="00ED440C">
              <w:rPr>
                <w:b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J.J. </w:t>
            </w:r>
            <w:proofErr w:type="spellStart"/>
            <w:r w:rsidRPr="00ED440C">
              <w:rPr>
                <w:sz w:val="20"/>
                <w:szCs w:val="20"/>
              </w:rPr>
              <w:t>Sniadeckich</w:t>
            </w:r>
            <w:proofErr w:type="spellEnd"/>
            <w:r w:rsidRPr="00ED440C">
              <w:rPr>
                <w:sz w:val="20"/>
                <w:szCs w:val="20"/>
              </w:rPr>
              <w:t xml:space="preserve"> 9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42-200 Częstochowa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12 - Pakiet nr 12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- 91.34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91,34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13 - Pakiet nr 13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14 - Pakiet nr 14</w:t>
            </w:r>
          </w:p>
        </w:tc>
        <w:tc>
          <w:tcPr>
            <w:tcW w:w="4068" w:type="dxa"/>
            <w:shd w:val="clear" w:color="auto" w:fill="auto"/>
          </w:tcPr>
          <w:p w:rsidR="00261FC3" w:rsidRPr="00ED440C" w:rsidRDefault="00261FC3" w:rsidP="00261FC3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ED440C">
              <w:rPr>
                <w:b/>
                <w:sz w:val="20"/>
                <w:szCs w:val="20"/>
              </w:rPr>
              <w:t>Blakpol</w:t>
            </w:r>
            <w:proofErr w:type="spellEnd"/>
            <w:r w:rsidRPr="00ED440C">
              <w:rPr>
                <w:b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J.J. </w:t>
            </w:r>
            <w:proofErr w:type="spellStart"/>
            <w:r w:rsidRPr="00ED440C">
              <w:rPr>
                <w:sz w:val="20"/>
                <w:szCs w:val="20"/>
              </w:rPr>
              <w:t>Sniadeckich</w:t>
            </w:r>
            <w:proofErr w:type="spellEnd"/>
            <w:r w:rsidRPr="00ED440C">
              <w:rPr>
                <w:sz w:val="20"/>
                <w:szCs w:val="20"/>
              </w:rPr>
              <w:t xml:space="preserve"> 9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42-200 Częstochowa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14 - Pakiet nr 14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- 73.18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73,18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15 - Pakiet nr 15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264F5B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:rsidR="00264F5B" w:rsidRPr="00ED440C" w:rsidRDefault="00264F5B" w:rsidP="00264F5B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15 - Pakiet nr 15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- 98.43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98,43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15 - Pakiet nr 15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1 - Cena - 43.97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43,97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16 - Pakiet nr 16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DC1657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:rsidR="00FC3F51" w:rsidRPr="00ED440C" w:rsidRDefault="00DC1657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MEDICA Spółka Jawna , J.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Chodacki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M.Chodacki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, A. Misztal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Przemysłowa 4a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59-300 LUBIN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- 87.92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87,92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- 71.43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71,43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INTRA-MED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proofErr w:type="spellStart"/>
            <w:r w:rsidRPr="00ED440C">
              <w:rPr>
                <w:sz w:val="20"/>
                <w:szCs w:val="20"/>
              </w:rPr>
              <w:t>Wojkowicka</w:t>
            </w:r>
            <w:proofErr w:type="spellEnd"/>
            <w:r w:rsidRPr="00ED440C">
              <w:rPr>
                <w:sz w:val="20"/>
                <w:szCs w:val="20"/>
              </w:rPr>
              <w:t xml:space="preserve"> 23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41-250 Czeladź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- 92.23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92,23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- 62.15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62,15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EM Poland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Aleja Piłsudskiego 63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- 33.75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33,75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18 - Pakiet nr 18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19 - Pakiet nr 19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 Waldemar Biegalski Marcin Urban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Grudziądzka 159A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19 - Pakiet nr 19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Neomed</w:t>
            </w:r>
            <w:proofErr w:type="spellEnd"/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Kajki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05-501 Piaseczno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- 99.00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99,00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20 - Pakiet nr 20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20 - Pakiet nr 20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Smith&amp;Nephew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Osmańska 12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02-823 Warszawa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- 57.00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57,00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22 - Pakiet nr 22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576778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:rsidR="00FC3F51" w:rsidRPr="00ED440C" w:rsidRDefault="00576778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22 - Pakiet nr 22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- 82.92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82,92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23 - Pakiet nr 23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Paul Hartmann Polska Sp.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576778" w:rsidRPr="00ED440C" w:rsidRDefault="00576778" w:rsidP="0057677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24 - Pakiet nr 24</w:t>
            </w:r>
          </w:p>
        </w:tc>
        <w:tc>
          <w:tcPr>
            <w:tcW w:w="4068" w:type="dxa"/>
            <w:shd w:val="clear" w:color="auto" w:fill="auto"/>
          </w:tcPr>
          <w:p w:rsidR="00261FC3" w:rsidRPr="00ED440C" w:rsidRDefault="00261FC3" w:rsidP="00261FC3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ED440C">
              <w:rPr>
                <w:b/>
                <w:sz w:val="20"/>
                <w:szCs w:val="20"/>
              </w:rPr>
              <w:t>Blakpol</w:t>
            </w:r>
            <w:proofErr w:type="spellEnd"/>
            <w:r w:rsidRPr="00ED440C">
              <w:rPr>
                <w:b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J.J. </w:t>
            </w:r>
            <w:proofErr w:type="spellStart"/>
            <w:r w:rsidRPr="00ED440C">
              <w:rPr>
                <w:sz w:val="20"/>
                <w:szCs w:val="20"/>
              </w:rPr>
              <w:t>Sniadeckich</w:t>
            </w:r>
            <w:proofErr w:type="spellEnd"/>
            <w:r w:rsidRPr="00ED440C">
              <w:rPr>
                <w:sz w:val="20"/>
                <w:szCs w:val="20"/>
              </w:rPr>
              <w:t xml:space="preserve"> 9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42-200 Częstochowa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24 - Pakiet nr 24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- 81.92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81,92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25 - Pakiet nr 25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576778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:rsidR="00576778" w:rsidRPr="00ED440C" w:rsidRDefault="00576778" w:rsidP="0057677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- 72.99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72,99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25 - Pakiet nr 25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26 - Pakiet nr 26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Quality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Pack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26 - Pakiet nr 26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Moniuszki 14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27 - Pakiet nr 27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Quality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Pack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27 - Pakiet nr 27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Moniuszki 14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29 - Pakiet nr 29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Quality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Pack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31 - Pakiet nr 31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32 - Pakiet nr 32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Quality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Pack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33 - Pakiet nr 33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Quality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Pack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33 - Pakiet nr 33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Moniuszki 14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34 - Pakiet nr 34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Kliniki Naczyniowo Kardiologiczne KNK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Rakoniewicka 23A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60-111 Poznań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35 - Pakiet nr 35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36 - Pakiet nr 36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576778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Partyzancka 133/151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36 - Pakiet nr 36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- 87.10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87,10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36 - Pakiet nr 36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INTRA-MED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proofErr w:type="spellStart"/>
            <w:r w:rsidRPr="00ED440C">
              <w:rPr>
                <w:sz w:val="20"/>
                <w:szCs w:val="20"/>
              </w:rPr>
              <w:t>Wojkowicka</w:t>
            </w:r>
            <w:proofErr w:type="spellEnd"/>
            <w:r w:rsidRPr="00ED440C">
              <w:rPr>
                <w:sz w:val="20"/>
                <w:szCs w:val="20"/>
              </w:rPr>
              <w:t xml:space="preserve"> 23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41-250 Czeladź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- 56.84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56,84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37 - Pakiet nr 37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>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39 - Pakiet nr 39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Tysiąclecia 14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64-300 Nowy Tomyśl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40 - Pakiet nr 40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D440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440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D440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Tysiąclecia 14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64-300 Nowy Tomyśl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41 - Pakiet nr 41</w:t>
            </w:r>
          </w:p>
        </w:tc>
        <w:tc>
          <w:tcPr>
            <w:tcW w:w="4068" w:type="dxa"/>
            <w:shd w:val="clear" w:color="auto" w:fill="auto"/>
          </w:tcPr>
          <w:p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</w:tbl>
    <w:p w:rsidR="00E85D70" w:rsidRPr="00ED440C" w:rsidRDefault="00E85D70" w:rsidP="00663CF8">
      <w:pPr>
        <w:jc w:val="both"/>
        <w:rPr>
          <w:color w:val="000000"/>
        </w:rPr>
      </w:pPr>
    </w:p>
    <w:p w:rsidR="008642B3" w:rsidRPr="00ED440C" w:rsidRDefault="00B464D3" w:rsidP="00663CF8">
      <w:pPr>
        <w:jc w:val="both"/>
        <w:rPr>
          <w:color w:val="000000"/>
          <w:sz w:val="22"/>
          <w:szCs w:val="22"/>
        </w:rPr>
      </w:pPr>
      <w:r w:rsidRPr="00ED440C">
        <w:rPr>
          <w:color w:val="000000"/>
          <w:sz w:val="22"/>
          <w:szCs w:val="22"/>
        </w:rPr>
        <w:t>Informacja o wykonawcach, których oferty</w:t>
      </w:r>
      <w:r w:rsidR="008642B3" w:rsidRPr="00ED440C">
        <w:rPr>
          <w:color w:val="000000"/>
          <w:sz w:val="22"/>
          <w:szCs w:val="22"/>
        </w:rPr>
        <w:t xml:space="preserve"> zostały</w:t>
      </w:r>
      <w:r w:rsidRPr="00ED440C"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871"/>
        <w:gridCol w:w="2531"/>
        <w:gridCol w:w="6096"/>
      </w:tblGrid>
      <w:tr w:rsidR="00211A34" w:rsidRPr="00ED440C" w:rsidTr="00EC53F8">
        <w:tc>
          <w:tcPr>
            <w:tcW w:w="871" w:type="dxa"/>
            <w:shd w:val="clear" w:color="auto" w:fill="F3F3F3"/>
            <w:vAlign w:val="center"/>
          </w:tcPr>
          <w:p w:rsidR="00211A34" w:rsidRPr="00ED440C" w:rsidRDefault="00596EA3" w:rsidP="00663CF8">
            <w:pPr>
              <w:jc w:val="center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531" w:type="dxa"/>
            <w:shd w:val="clear" w:color="auto" w:fill="F3F3F3"/>
            <w:vAlign w:val="center"/>
          </w:tcPr>
          <w:p w:rsidR="00211A34" w:rsidRPr="00ED440C" w:rsidRDefault="00596EA3" w:rsidP="00663CF8">
            <w:pPr>
              <w:jc w:val="center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N</w:t>
            </w:r>
            <w:r w:rsidR="00211A34" w:rsidRPr="00ED440C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6096" w:type="dxa"/>
            <w:shd w:val="clear" w:color="auto" w:fill="F3F3F3"/>
            <w:vAlign w:val="center"/>
          </w:tcPr>
          <w:p w:rsidR="00211A34" w:rsidRPr="00ED440C" w:rsidRDefault="00211A34" w:rsidP="00663CF8">
            <w:pPr>
              <w:jc w:val="center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FC3F51" w:rsidRPr="00ED440C" w:rsidTr="00EC53F8">
        <w:tc>
          <w:tcPr>
            <w:tcW w:w="871" w:type="dxa"/>
            <w:vAlign w:val="center"/>
          </w:tcPr>
          <w:p w:rsidR="00FC3F51" w:rsidRPr="00ED440C" w:rsidRDefault="00FC3F51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9</w:t>
            </w:r>
          </w:p>
        </w:tc>
        <w:tc>
          <w:tcPr>
            <w:tcW w:w="2531" w:type="dxa"/>
            <w:vAlign w:val="center"/>
          </w:tcPr>
          <w:p w:rsidR="00FC3F51" w:rsidRPr="00ED440C" w:rsidRDefault="00FC3F51" w:rsidP="00663CF8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D440C">
              <w:rPr>
                <w:b/>
                <w:bCs/>
                <w:sz w:val="22"/>
                <w:szCs w:val="22"/>
              </w:rPr>
              <w:t>INTRA-MED</w:t>
            </w:r>
            <w:proofErr w:type="spellEnd"/>
            <w:r w:rsidRPr="00ED440C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FC3F51" w:rsidRPr="00ED440C" w:rsidRDefault="00FC3F51" w:rsidP="00663CF8">
            <w:pPr>
              <w:rPr>
                <w:sz w:val="22"/>
                <w:szCs w:val="22"/>
              </w:rPr>
            </w:pPr>
            <w:proofErr w:type="spellStart"/>
            <w:r w:rsidRPr="00ED440C">
              <w:rPr>
                <w:sz w:val="22"/>
                <w:szCs w:val="22"/>
              </w:rPr>
              <w:t>Wojkowicka</w:t>
            </w:r>
            <w:proofErr w:type="spellEnd"/>
            <w:r w:rsidRPr="00ED440C">
              <w:rPr>
                <w:sz w:val="22"/>
                <w:szCs w:val="22"/>
              </w:rPr>
              <w:t xml:space="preserve"> 23 </w:t>
            </w:r>
          </w:p>
          <w:p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41-250 Czeladź</w:t>
            </w:r>
          </w:p>
        </w:tc>
        <w:tc>
          <w:tcPr>
            <w:tcW w:w="6096" w:type="dxa"/>
          </w:tcPr>
          <w:p w:rsidR="00FC3F51" w:rsidRPr="00ED440C" w:rsidRDefault="00CB7EBE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</w:t>
            </w:r>
            <w:proofErr w:type="spellStart"/>
            <w:r w:rsidRPr="00ED440C">
              <w:rPr>
                <w:sz w:val="22"/>
                <w:szCs w:val="22"/>
              </w:rPr>
              <w:t>pkt</w:t>
            </w:r>
            <w:proofErr w:type="spellEnd"/>
            <w:r w:rsidRPr="00ED440C">
              <w:rPr>
                <w:sz w:val="22"/>
                <w:szCs w:val="22"/>
              </w:rPr>
              <w:t xml:space="preserve"> 5. </w:t>
            </w:r>
            <w:r w:rsidR="00FC3F51" w:rsidRPr="00ED440C">
              <w:rPr>
                <w:sz w:val="22"/>
                <w:szCs w:val="22"/>
              </w:rPr>
              <w:t xml:space="preserve">Oferta odrzucona w </w:t>
            </w:r>
            <w:r w:rsidR="00FC3F51" w:rsidRPr="00ED440C">
              <w:rPr>
                <w:sz w:val="22"/>
                <w:szCs w:val="22"/>
                <w:u w:val="single"/>
              </w:rPr>
              <w:t>zadaniu 9</w:t>
            </w:r>
          </w:p>
          <w:p w:rsidR="00CB7EBE" w:rsidRPr="00ED440C" w:rsidRDefault="00CB7EBE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9 – Oferta niezgodna z SWZ.</w:t>
            </w:r>
          </w:p>
          <w:p w:rsidR="00CB7EBE" w:rsidRPr="00ED440C" w:rsidRDefault="00CB7EBE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:rsidR="00EC53F8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numerów katalogowych identyfikujących zaoferowany produkt</w:t>
            </w:r>
          </w:p>
          <w:p w:rsidR="00EC53F8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deklaracji zgodności w języku polskim do pozycji 1, 2 i 3.</w:t>
            </w:r>
          </w:p>
          <w:p w:rsidR="00EC53F8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jakiejkolwiek deklaracji zgodności do pozycji 4 pakietu.</w:t>
            </w:r>
          </w:p>
          <w:p w:rsidR="00FC3F51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wymaganego raportu walidacji procesu sterylizacji  wyrobów, czyli kompresów jałowych 17N 8 W, które zgodnie z odpowiedzią do pytania 193 są wymagane</w:t>
            </w:r>
            <w:r w:rsidR="00185F2F" w:rsidRPr="00ED440C">
              <w:rPr>
                <w:sz w:val="22"/>
                <w:szCs w:val="22"/>
              </w:rPr>
              <w:t>.</w:t>
            </w:r>
          </w:p>
        </w:tc>
      </w:tr>
      <w:tr w:rsidR="00EC6713" w:rsidRPr="00ED440C" w:rsidTr="00EC53F8">
        <w:tc>
          <w:tcPr>
            <w:tcW w:w="871" w:type="dxa"/>
            <w:vAlign w:val="center"/>
          </w:tcPr>
          <w:p w:rsidR="00EC6713" w:rsidRPr="00ED440C" w:rsidRDefault="008B71D8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5</w:t>
            </w:r>
          </w:p>
        </w:tc>
        <w:tc>
          <w:tcPr>
            <w:tcW w:w="2531" w:type="dxa"/>
            <w:vAlign w:val="center"/>
          </w:tcPr>
          <w:p w:rsidR="00EC6713" w:rsidRPr="00ED440C" w:rsidRDefault="00EC6713" w:rsidP="00EC671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>Paul Hartmann Polska Sp. z</w:t>
            </w:r>
            <w:r w:rsidR="00576778" w:rsidRPr="00ED440C">
              <w:rPr>
                <w:b/>
                <w:bCs/>
                <w:sz w:val="22"/>
                <w:szCs w:val="22"/>
              </w:rPr>
              <w:t xml:space="preserve"> </w:t>
            </w:r>
            <w:r w:rsidRPr="00ED440C">
              <w:rPr>
                <w:b/>
                <w:bCs/>
                <w:sz w:val="22"/>
                <w:szCs w:val="22"/>
              </w:rPr>
              <w:t>o.o.</w:t>
            </w:r>
          </w:p>
          <w:p w:rsidR="00576778" w:rsidRPr="00ED440C" w:rsidRDefault="00576778" w:rsidP="0057677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 17</w:t>
            </w:r>
          </w:p>
          <w:p w:rsidR="00EC6713" w:rsidRPr="00ED440C" w:rsidRDefault="00EC6713" w:rsidP="00EC671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95-200 Pabianice</w:t>
            </w:r>
          </w:p>
        </w:tc>
        <w:tc>
          <w:tcPr>
            <w:tcW w:w="6096" w:type="dxa"/>
          </w:tcPr>
          <w:p w:rsidR="00EC6713" w:rsidRPr="00ED440C" w:rsidRDefault="00EC6713" w:rsidP="00EC671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</w:t>
            </w:r>
            <w:proofErr w:type="spellStart"/>
            <w:r w:rsidRPr="00ED440C">
              <w:rPr>
                <w:sz w:val="22"/>
                <w:szCs w:val="22"/>
              </w:rPr>
              <w:t>pkt</w:t>
            </w:r>
            <w:proofErr w:type="spellEnd"/>
            <w:r w:rsidRPr="00ED440C">
              <w:rPr>
                <w:sz w:val="22"/>
                <w:szCs w:val="22"/>
              </w:rPr>
              <w:t xml:space="preserve"> 5. Oferta odrzucona w </w:t>
            </w:r>
            <w:r w:rsidRPr="00ED440C">
              <w:rPr>
                <w:sz w:val="22"/>
                <w:szCs w:val="22"/>
                <w:u w:val="single"/>
              </w:rPr>
              <w:t>zadaniu 15</w:t>
            </w:r>
          </w:p>
          <w:p w:rsidR="00EC6713" w:rsidRPr="00ED440C" w:rsidRDefault="00EC6713" w:rsidP="00EC671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15 – Oferta niezgodna z SWZ.</w:t>
            </w:r>
          </w:p>
          <w:p w:rsidR="00EC6713" w:rsidRPr="00ED440C" w:rsidRDefault="00EC6713" w:rsidP="00EC671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:rsidR="00EC6713" w:rsidRPr="00ED440C" w:rsidRDefault="00EC6713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Pozycja nr 2. </w:t>
            </w:r>
            <w:r w:rsidR="00CE3CBF" w:rsidRPr="00ED440C">
              <w:rPr>
                <w:sz w:val="22"/>
                <w:szCs w:val="22"/>
              </w:rPr>
              <w:t xml:space="preserve">Zamawiający wymagał opatrunku o wymiarach 10 x 25 </w:t>
            </w:r>
            <w:proofErr w:type="spellStart"/>
            <w:r w:rsidR="00CE3CBF" w:rsidRPr="00ED440C">
              <w:rPr>
                <w:sz w:val="22"/>
                <w:szCs w:val="22"/>
              </w:rPr>
              <w:t>cm</w:t>
            </w:r>
            <w:proofErr w:type="spellEnd"/>
            <w:r w:rsidR="00CE3CBF" w:rsidRPr="00ED440C">
              <w:rPr>
                <w:sz w:val="22"/>
                <w:szCs w:val="22"/>
              </w:rPr>
              <w:t xml:space="preserve">.  </w:t>
            </w:r>
            <w:r w:rsidRPr="00ED440C">
              <w:rPr>
                <w:sz w:val="22"/>
                <w:szCs w:val="22"/>
              </w:rPr>
              <w:t xml:space="preserve">Zaoferowano opatrunek o wymiarach 20 x 10 </w:t>
            </w:r>
            <w:proofErr w:type="spellStart"/>
            <w:r w:rsidRPr="00ED440C">
              <w:rPr>
                <w:sz w:val="22"/>
                <w:szCs w:val="22"/>
              </w:rPr>
              <w:t>cm</w:t>
            </w:r>
            <w:proofErr w:type="spellEnd"/>
            <w:r w:rsidR="00CE3CBF" w:rsidRPr="00ED440C">
              <w:rPr>
                <w:sz w:val="22"/>
                <w:szCs w:val="22"/>
              </w:rPr>
              <w:t>.</w:t>
            </w:r>
          </w:p>
        </w:tc>
      </w:tr>
      <w:tr w:rsidR="00FC3F51" w:rsidRPr="00ED440C" w:rsidTr="00EC53F8">
        <w:tc>
          <w:tcPr>
            <w:tcW w:w="871" w:type="dxa"/>
            <w:vAlign w:val="center"/>
          </w:tcPr>
          <w:p w:rsidR="00FC3F51" w:rsidRPr="00ED440C" w:rsidRDefault="00FC3F51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14</w:t>
            </w:r>
          </w:p>
        </w:tc>
        <w:tc>
          <w:tcPr>
            <w:tcW w:w="2531" w:type="dxa"/>
            <w:vAlign w:val="center"/>
          </w:tcPr>
          <w:p w:rsidR="00FC3F51" w:rsidRPr="00ED440C" w:rsidRDefault="00FC3F51" w:rsidP="00663CF8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ED440C">
              <w:rPr>
                <w:b/>
                <w:bCs/>
                <w:sz w:val="22"/>
                <w:szCs w:val="22"/>
              </w:rPr>
              <w:t>Rauscher</w:t>
            </w:r>
            <w:proofErr w:type="spellEnd"/>
            <w:r w:rsidRPr="00ED440C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ul. Moniuszki 14 </w:t>
            </w:r>
          </w:p>
          <w:p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95-200 Pabianice</w:t>
            </w:r>
          </w:p>
        </w:tc>
        <w:tc>
          <w:tcPr>
            <w:tcW w:w="6096" w:type="dxa"/>
          </w:tcPr>
          <w:p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</w:t>
            </w:r>
            <w:proofErr w:type="spellStart"/>
            <w:r w:rsidRPr="00ED440C">
              <w:rPr>
                <w:sz w:val="22"/>
                <w:szCs w:val="22"/>
              </w:rPr>
              <w:t>pkt</w:t>
            </w:r>
            <w:proofErr w:type="spellEnd"/>
            <w:r w:rsidRPr="00ED440C">
              <w:rPr>
                <w:sz w:val="22"/>
                <w:szCs w:val="22"/>
              </w:rPr>
              <w:t xml:space="preserve"> 5</w:t>
            </w:r>
            <w:r w:rsidR="00CB7EBE" w:rsidRPr="00ED440C">
              <w:rPr>
                <w:sz w:val="22"/>
                <w:szCs w:val="22"/>
              </w:rPr>
              <w:t xml:space="preserve">. </w:t>
            </w:r>
            <w:r w:rsidRPr="00ED440C">
              <w:rPr>
                <w:sz w:val="22"/>
                <w:szCs w:val="22"/>
              </w:rPr>
              <w:t xml:space="preserve">Oferta odrzucona w </w:t>
            </w:r>
            <w:r w:rsidRPr="00ED440C">
              <w:rPr>
                <w:sz w:val="22"/>
                <w:szCs w:val="22"/>
                <w:u w:val="single"/>
              </w:rPr>
              <w:t>zadaniu 26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26 - Oferta niezgodna z SWZ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pozycje 1,2,3,4,6,7,8,9 - brak potwierdzenia w przedłożonych dokumentach wymogu, że opakowania posiadają minimum 2 etykiety samoprzylepne zawierające numer katalogowy, serię, datę ważności oraz dane producenta.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Brak potwierdzenia wymogu pakowania w dyspensery kartonowe (opakowanie pośrednie), a następnie w kartony transportowe zapewniające bezpieczeństwo transportu i zachowanie zasad aseptyki podczas transportu i przechowywania w warunkach bloku operacyjnego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2 - wymagana jest serweta o rozmiarach 150 x100 cm, zaoferowana została w formularzu asortymentowo-cenowym serweta o numerze REF 33020 co zgodnie z kartą katalogową odpowiada rozmiarowi -  90 x 110 cm, natomiast w innej karcie katalogowej widnieje serweta o rozmiarze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150 x 100 cm pod innym numerem Ref 286508, ale nie ma potwierdzenia większości parametrów tj. gramatury, odporności na rozerwanie na sucho i mokro oraz odporności na penetrację płynów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5 - ponownie firma podaje dwa różne numery REF na ten sam produkt, w formularzu asortymentowo-cenowym 33775 natomiast w karcie katalogowej 286509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brak wymogu potwierdzenia, że wyroby sterylne powinny mieć termin ważności nie krótszy niż 36 miesięcy dla sterylizacji tlenkiem etylenu</w:t>
            </w:r>
          </w:p>
          <w:p w:rsidR="00185F2F" w:rsidRPr="00ED440C" w:rsidRDefault="00185F2F" w:rsidP="00185F2F">
            <w:pPr>
              <w:rPr>
                <w:sz w:val="22"/>
                <w:szCs w:val="22"/>
              </w:rPr>
            </w:pPr>
          </w:p>
          <w:p w:rsidR="00185F2F" w:rsidRPr="00ED440C" w:rsidRDefault="00185F2F" w:rsidP="00185F2F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</w:t>
            </w:r>
            <w:proofErr w:type="spellStart"/>
            <w:r w:rsidRPr="00ED440C">
              <w:rPr>
                <w:sz w:val="22"/>
                <w:szCs w:val="22"/>
              </w:rPr>
              <w:t>pkt</w:t>
            </w:r>
            <w:proofErr w:type="spellEnd"/>
            <w:r w:rsidRPr="00ED440C">
              <w:rPr>
                <w:sz w:val="22"/>
                <w:szCs w:val="22"/>
              </w:rPr>
              <w:t xml:space="preserve"> 5. Oferta odrzucona w </w:t>
            </w:r>
            <w:r w:rsidRPr="00ED440C">
              <w:rPr>
                <w:sz w:val="22"/>
                <w:szCs w:val="22"/>
                <w:u w:val="single"/>
              </w:rPr>
              <w:t>zadaniu 27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27 - Oferta niezgodna z SWZ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lastRenderedPageBreak/>
              <w:t>- pozycje 1,2,4</w:t>
            </w:r>
            <w:r w:rsidR="00185F2F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>- brak potwierdzenia w przedłożonych dokumentach wymogu, że opakowania jednostkowe posiadają minimum 2 etykiety samoprzylepne zawierające numer katalogowy, serię, datę ważności oraz dane producenta. Na opakowaniu wyraźnie zaznaczony kierunek otwierania.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- pozycja 5 - wymagana sterylna osłona foliowa z taśmami do mocowania na ramię C aparatu RTG, o wymiarach min. 104 x 188 cm /± 1cm/, folia PE min. 40g/m2 </w:t>
            </w:r>
            <w:r w:rsidR="00185F2F" w:rsidRPr="00ED440C">
              <w:rPr>
                <w:sz w:val="22"/>
                <w:szCs w:val="22"/>
              </w:rPr>
              <w:t>zaoferowano</w:t>
            </w:r>
            <w:r w:rsidRPr="00ED440C">
              <w:rPr>
                <w:sz w:val="22"/>
                <w:szCs w:val="22"/>
              </w:rPr>
              <w:t xml:space="preserve"> w formularzu asortymentowo-cenowym produkt firmy </w:t>
            </w:r>
            <w:proofErr w:type="spellStart"/>
            <w:r w:rsidRPr="00ED440C">
              <w:rPr>
                <w:sz w:val="22"/>
                <w:szCs w:val="22"/>
              </w:rPr>
              <w:t>L&amp;R</w:t>
            </w:r>
            <w:proofErr w:type="spellEnd"/>
            <w:r w:rsidRPr="00ED440C">
              <w:rPr>
                <w:sz w:val="22"/>
                <w:szCs w:val="22"/>
              </w:rPr>
              <w:t xml:space="preserve"> o numerze REF 33115 jako zestaw do osłony przetwornika obrazu jednoczęściowy o wymiarach 90 x 225 cm ( przyporządkowany  do pakietu 27 pozycja 2-4,7 ) dodatkowo firma dołącza kolejną kartę katalogową dotyczącą tej samej pozycji, z informacją, że jest</w:t>
            </w:r>
            <w:r w:rsidR="00185F2F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o osłona, której producentem jest firma </w:t>
            </w:r>
            <w:proofErr w:type="spellStart"/>
            <w:r w:rsidRPr="00ED440C">
              <w:rPr>
                <w:sz w:val="22"/>
                <w:szCs w:val="22"/>
              </w:rPr>
              <w:t>Ecolab</w:t>
            </w:r>
            <w:proofErr w:type="spellEnd"/>
            <w:r w:rsidRPr="00ED440C">
              <w:rPr>
                <w:sz w:val="22"/>
                <w:szCs w:val="22"/>
              </w:rPr>
              <w:t xml:space="preserve"> z numerem REF 4951UK.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Ponadto brak potwierdzenia, że produkt jest wykonany z PE o minimalnej gramaturze 40 g/m?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6 - brak potwierdzenia wymaganego parametru wielkości wzmocnienia 75 x 90 cm, ponadto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 brak potwierdzenia w przedłożonych dokumentach wymogu, że opakowanie jednostkowe posiada minimum 2 etykiety samoprzylepne zawierające numer katalogowy, serię, datę ważności oraz dane producenta.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7,9 -  brak potwierdzenia w przedłożonych dokumentach wymogu, że opakowanie jednostkowe posiada minimum 2 etykiety samoprzylepne zawierające numer katalogowy, serię, datę ważności oraz dane producenta.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8 - brak potwierdzenia wymogu, że opakowanie jednostkowe posiada minimum 2 etykiety samoprzylepne zawierające numer katalogowy, serię, datę ważności oraz dane producenta. Pojedyncze sterylne serwety zapakowane są do transportu w karton dyspenser oraz karton zewnętrzny. Produkt zapakowany w opakowanie papierowo-foliowe, sterylizowany tlenkiem etylenu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10 - brak potwierdzenia poniższego wymogu: wykonana z termoplastycznej folii elastomerowej oraz elastycznej bielonej dzianiny. Opakowanie jednostkowe posiada minimum 2 etykiety samoprzylepne zawierające numer katalogowy, serię, datę ważności oraz dane producenta. Opakowanie zbiorcze w formie kartonowego podajnika/dyspensera, do transportu pakowane dodatkowo w karton zewnętrzny.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 brak wymogu potwierdzenia, że wyroby sterylne powinny mieć termin ważności nie krótszy niż 36 miesięcy dla sterylizacji tlenkiem etylenu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</w:p>
          <w:p w:rsidR="00185F2F" w:rsidRPr="00ED440C" w:rsidRDefault="00185F2F" w:rsidP="00185F2F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</w:t>
            </w:r>
            <w:proofErr w:type="spellStart"/>
            <w:r w:rsidRPr="00ED440C">
              <w:rPr>
                <w:sz w:val="22"/>
                <w:szCs w:val="22"/>
              </w:rPr>
              <w:t>pkt</w:t>
            </w:r>
            <w:proofErr w:type="spellEnd"/>
            <w:r w:rsidRPr="00ED440C">
              <w:rPr>
                <w:sz w:val="22"/>
                <w:szCs w:val="22"/>
              </w:rPr>
              <w:t xml:space="preserve"> 5. Oferta odrzucona w </w:t>
            </w:r>
            <w:r w:rsidRPr="00ED440C">
              <w:rPr>
                <w:sz w:val="22"/>
                <w:szCs w:val="22"/>
                <w:u w:val="single"/>
              </w:rPr>
              <w:t>zadaniu 33</w:t>
            </w:r>
          </w:p>
          <w:p w:rsidR="00185F2F" w:rsidRPr="00ED440C" w:rsidRDefault="00185F2F" w:rsidP="00185F2F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Pakiet </w:t>
            </w:r>
            <w:r w:rsidR="00695307" w:rsidRPr="00ED440C">
              <w:rPr>
                <w:sz w:val="22"/>
                <w:szCs w:val="22"/>
              </w:rPr>
              <w:t>33</w:t>
            </w:r>
            <w:r w:rsidRPr="00ED440C">
              <w:rPr>
                <w:sz w:val="22"/>
                <w:szCs w:val="22"/>
              </w:rPr>
              <w:t xml:space="preserve"> - Oferta niezgodna z SWZ</w:t>
            </w:r>
          </w:p>
          <w:p w:rsidR="00185F2F" w:rsidRPr="00ED440C" w:rsidRDefault="00185F2F" w:rsidP="00185F2F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- pozycja 1 - zgodnie z odpowiedzą na pytanie 40 zmienił się wymóg Zamawiającego, firma </w:t>
            </w:r>
            <w:proofErr w:type="spellStart"/>
            <w:r w:rsidRPr="00ED440C">
              <w:rPr>
                <w:sz w:val="22"/>
                <w:szCs w:val="22"/>
              </w:rPr>
              <w:t>L&amp;R</w:t>
            </w:r>
            <w:proofErr w:type="spellEnd"/>
            <w:r w:rsidRPr="00ED440C">
              <w:rPr>
                <w:sz w:val="22"/>
                <w:szCs w:val="22"/>
              </w:rPr>
              <w:t xml:space="preserve"> nie dostosowała się do zmian i zaproponowała zupełnie inny produkt - niezgodny z oczekiwaniami Zamawiającego.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2  - brak potwierdzenia poniższego wymogu:</w:t>
            </w:r>
          </w:p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Wokół pola operacyjnego polipropylenowa łata chłonna o wymiarach 100 cm x 50 cm (±1 cm)</w:t>
            </w:r>
          </w:p>
          <w:p w:rsidR="006037FD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Zestaw posiada  minimum 2 etykiety samoprzylepne zawierające </w:t>
            </w:r>
            <w:r w:rsidRPr="00ED440C">
              <w:rPr>
                <w:sz w:val="22"/>
                <w:szCs w:val="22"/>
              </w:rPr>
              <w:lastRenderedPageBreak/>
              <w:t>numer katalogowy, serię, datę ważności oraz dane producenta. Na opakowaniu wyraźnie zaznaczony kierunek otwierania. Serwety posiadają oznaczenia kierunku rozkładania w postaci piktogramów. Cały zestaw zawinięty w serwetę na stolik instrumentariuszki. Zestaw sterylny ( metoda sterylizacji: tlenek etylenu) jednorazowego użytku. Zestawy pakowane do transportu podwójnie w worek foliowy.</w:t>
            </w:r>
          </w:p>
        </w:tc>
      </w:tr>
      <w:tr w:rsidR="006E4593" w:rsidRPr="00ED440C" w:rsidTr="00EC53F8">
        <w:tc>
          <w:tcPr>
            <w:tcW w:w="871" w:type="dxa"/>
            <w:vAlign w:val="center"/>
          </w:tcPr>
          <w:p w:rsidR="006E4593" w:rsidRPr="00ED440C" w:rsidRDefault="008B71D8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531" w:type="dxa"/>
            <w:vAlign w:val="center"/>
          </w:tcPr>
          <w:p w:rsidR="006E4593" w:rsidRPr="00ED440C" w:rsidRDefault="006E4593" w:rsidP="006E459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ED440C">
              <w:rPr>
                <w:b/>
                <w:bCs/>
                <w:sz w:val="22"/>
                <w:szCs w:val="22"/>
              </w:rPr>
              <w:t>Sp.K</w:t>
            </w:r>
            <w:proofErr w:type="spellEnd"/>
            <w:r w:rsidRPr="00ED440C">
              <w:rPr>
                <w:b/>
                <w:bCs/>
                <w:sz w:val="22"/>
                <w:szCs w:val="22"/>
              </w:rPr>
              <w:t>.</w:t>
            </w:r>
          </w:p>
          <w:p w:rsidR="006E4593" w:rsidRPr="00ED440C" w:rsidRDefault="006E4593" w:rsidP="006E459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ul. Pod Borem 18</w:t>
            </w:r>
          </w:p>
          <w:p w:rsidR="006E4593" w:rsidRPr="00ED440C" w:rsidRDefault="006E4593" w:rsidP="006E459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41-808 Zabrze</w:t>
            </w:r>
          </w:p>
        </w:tc>
        <w:tc>
          <w:tcPr>
            <w:tcW w:w="6096" w:type="dxa"/>
          </w:tcPr>
          <w:p w:rsidR="006E4593" w:rsidRPr="00ED440C" w:rsidRDefault="006E4593" w:rsidP="006E459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</w:t>
            </w:r>
            <w:proofErr w:type="spellStart"/>
            <w:r w:rsidRPr="00ED440C">
              <w:rPr>
                <w:sz w:val="22"/>
                <w:szCs w:val="22"/>
              </w:rPr>
              <w:t>pkt</w:t>
            </w:r>
            <w:proofErr w:type="spellEnd"/>
            <w:r w:rsidRPr="00ED440C">
              <w:rPr>
                <w:sz w:val="22"/>
                <w:szCs w:val="22"/>
              </w:rPr>
              <w:t xml:space="preserve"> 5. Oferta odrzucona w </w:t>
            </w:r>
            <w:r w:rsidRPr="00ED440C">
              <w:rPr>
                <w:sz w:val="22"/>
                <w:szCs w:val="22"/>
                <w:u w:val="single"/>
              </w:rPr>
              <w:t>zadaniu 38</w:t>
            </w:r>
          </w:p>
          <w:p w:rsidR="006E4593" w:rsidRPr="00ED440C" w:rsidRDefault="006E4593" w:rsidP="006E4593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38 - Oferta niezgodna z SWZ</w:t>
            </w:r>
          </w:p>
          <w:p w:rsidR="006E4593" w:rsidRPr="00ED440C" w:rsidRDefault="006E4593" w:rsidP="006E4593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:rsidR="006F6E83" w:rsidRPr="00ED440C" w:rsidRDefault="006F6E83" w:rsidP="006F6E8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Zamawiający oczekiwał folii chirurgicznej o rozmiarze całkowitym 10 x 20 cm +/- 10% (czyli folię o wymiarach w zakresie:  9-11 cm x 18-22 cm). Zaoferowano folię zidentyfikowana pod numerem katalogowym REF  808061 wymiarze całkowitym 14 x 25 cm Zaoferowana folia nie mieści się w oczekiwanym spektrum rozmiaru całkowitego folii. </w:t>
            </w:r>
          </w:p>
        </w:tc>
      </w:tr>
    </w:tbl>
    <w:p w:rsidR="008642B3" w:rsidRPr="00ED440C" w:rsidRDefault="008642B3" w:rsidP="00663CF8">
      <w:pPr>
        <w:jc w:val="both"/>
        <w:rPr>
          <w:color w:val="000000"/>
          <w:sz w:val="16"/>
          <w:szCs w:val="16"/>
        </w:rPr>
      </w:pPr>
    </w:p>
    <w:p w:rsidR="009F0E5C" w:rsidRPr="00ED440C" w:rsidRDefault="009F0E5C" w:rsidP="00663CF8">
      <w:pPr>
        <w:jc w:val="both"/>
      </w:pPr>
      <w:r w:rsidRPr="00ED440C">
        <w:t xml:space="preserve">Informacja </w:t>
      </w:r>
      <w:r w:rsidR="00BD2174" w:rsidRPr="00ED440C">
        <w:t>o terminie zawarcia umowy</w:t>
      </w:r>
      <w:r w:rsidR="00F33C66" w:rsidRPr="00ED440C">
        <w:t>:</w:t>
      </w:r>
    </w:p>
    <w:p w:rsidR="00F960D7" w:rsidRPr="00ED440C" w:rsidRDefault="00A029B8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>U</w:t>
      </w:r>
      <w:r w:rsidR="00F960D7" w:rsidRPr="00ED440C">
        <w:rPr>
          <w:sz w:val="22"/>
          <w:szCs w:val="22"/>
        </w:rPr>
        <w:t>mowa w sp</w:t>
      </w:r>
      <w:r w:rsidR="004C3459" w:rsidRPr="00ED440C">
        <w:rPr>
          <w:sz w:val="22"/>
          <w:szCs w:val="22"/>
        </w:rPr>
        <w:t>r</w:t>
      </w:r>
      <w:r w:rsidR="00F960D7" w:rsidRPr="00ED440C">
        <w:rPr>
          <w:sz w:val="22"/>
          <w:szCs w:val="22"/>
        </w:rPr>
        <w:t>awie zamówienia publicznego</w:t>
      </w:r>
      <w:r w:rsidR="00D8427E" w:rsidRPr="00ED440C">
        <w:rPr>
          <w:sz w:val="22"/>
          <w:szCs w:val="22"/>
        </w:rPr>
        <w:t xml:space="preserve">, zgodnie z art. 264 ust. 1 ustawy </w:t>
      </w:r>
      <w:proofErr w:type="spellStart"/>
      <w:r w:rsidR="00D8427E" w:rsidRPr="00ED440C">
        <w:rPr>
          <w:sz w:val="22"/>
          <w:szCs w:val="22"/>
        </w:rPr>
        <w:t>Pzp</w:t>
      </w:r>
      <w:proofErr w:type="spellEnd"/>
      <w:r w:rsidR="00D8427E" w:rsidRPr="00ED440C">
        <w:rPr>
          <w:sz w:val="22"/>
          <w:szCs w:val="22"/>
        </w:rPr>
        <w:t>,</w:t>
      </w:r>
      <w:r w:rsidRPr="00ED440C">
        <w:rPr>
          <w:sz w:val="22"/>
          <w:szCs w:val="22"/>
        </w:rPr>
        <w:t xml:space="preserve"> zostanie</w:t>
      </w:r>
      <w:r w:rsidR="00F960D7" w:rsidRPr="00ED440C">
        <w:rPr>
          <w:sz w:val="22"/>
          <w:szCs w:val="22"/>
        </w:rPr>
        <w:t xml:space="preserve"> zawarta,</w:t>
      </w:r>
      <w:r w:rsidRPr="00ED440C">
        <w:rPr>
          <w:sz w:val="22"/>
          <w:szCs w:val="22"/>
        </w:rPr>
        <w:t xml:space="preserve"> </w:t>
      </w:r>
      <w:r w:rsidR="00F960D7" w:rsidRPr="00ED440C">
        <w:rPr>
          <w:sz w:val="22"/>
          <w:szCs w:val="22"/>
        </w:rPr>
        <w:t xml:space="preserve">z </w:t>
      </w:r>
      <w:r w:rsidRPr="00ED440C">
        <w:rPr>
          <w:sz w:val="22"/>
          <w:szCs w:val="22"/>
        </w:rPr>
        <w:t xml:space="preserve">uwzględnieniem art. 577 ustawy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 xml:space="preserve">, </w:t>
      </w:r>
      <w:r w:rsidR="00F960D7" w:rsidRPr="00ED440C">
        <w:rPr>
          <w:sz w:val="22"/>
          <w:szCs w:val="22"/>
        </w:rPr>
        <w:t>w terminie</w:t>
      </w:r>
      <w:r w:rsidR="00D8427E" w:rsidRPr="00ED440C">
        <w:rPr>
          <w:sz w:val="22"/>
          <w:szCs w:val="22"/>
        </w:rPr>
        <w:t xml:space="preserve"> </w:t>
      </w:r>
      <w:r w:rsidR="00FC3F51" w:rsidRPr="00ED440C">
        <w:rPr>
          <w:sz w:val="22"/>
          <w:szCs w:val="22"/>
        </w:rPr>
        <w:t>nie krótszym niż 1</w:t>
      </w:r>
      <w:r w:rsidR="00D55E4A">
        <w:rPr>
          <w:sz w:val="22"/>
          <w:szCs w:val="22"/>
        </w:rPr>
        <w:t>0</w:t>
      </w:r>
      <w:r w:rsidR="00FC3F51" w:rsidRPr="00ED440C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ED440C" w:rsidRDefault="00D8427E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 xml:space="preserve">Umowa </w:t>
      </w:r>
      <w:r w:rsidR="00F960D7" w:rsidRPr="00ED440C">
        <w:rPr>
          <w:sz w:val="22"/>
          <w:szCs w:val="22"/>
        </w:rPr>
        <w:t>w sprawie zamówienia publicznego</w:t>
      </w:r>
      <w:r w:rsidRPr="00ED440C">
        <w:rPr>
          <w:sz w:val="22"/>
          <w:szCs w:val="22"/>
        </w:rPr>
        <w:t xml:space="preserve"> może być zawarta </w:t>
      </w:r>
      <w:r w:rsidR="00F960D7" w:rsidRPr="00ED440C">
        <w:rPr>
          <w:sz w:val="22"/>
          <w:szCs w:val="22"/>
        </w:rPr>
        <w:t xml:space="preserve">przed upływem terminu, o którym mowa powyżej, jeżeli zachodzą okoliczności wymienione w </w:t>
      </w:r>
      <w:r w:rsidRPr="00ED440C">
        <w:rPr>
          <w:sz w:val="22"/>
          <w:szCs w:val="22"/>
        </w:rPr>
        <w:t>art. 264</w:t>
      </w:r>
      <w:r w:rsidR="00F960D7" w:rsidRPr="00ED440C">
        <w:rPr>
          <w:sz w:val="22"/>
          <w:szCs w:val="22"/>
        </w:rPr>
        <w:t xml:space="preserve"> ust. 2 ustawy </w:t>
      </w:r>
      <w:proofErr w:type="spellStart"/>
      <w:r w:rsidR="00F960D7" w:rsidRPr="00ED440C">
        <w:rPr>
          <w:sz w:val="22"/>
          <w:szCs w:val="22"/>
        </w:rPr>
        <w:t>P</w:t>
      </w:r>
      <w:r w:rsidR="004657DA" w:rsidRPr="00ED440C">
        <w:rPr>
          <w:sz w:val="22"/>
          <w:szCs w:val="22"/>
        </w:rPr>
        <w:t>zp</w:t>
      </w:r>
      <w:proofErr w:type="spellEnd"/>
      <w:r w:rsidR="00F960D7" w:rsidRPr="00ED440C">
        <w:rPr>
          <w:sz w:val="22"/>
          <w:szCs w:val="22"/>
        </w:rPr>
        <w:t>.</w:t>
      </w:r>
    </w:p>
    <w:p w:rsidR="006037FD" w:rsidRPr="00ED440C" w:rsidRDefault="006037FD" w:rsidP="00663CF8">
      <w:pPr>
        <w:jc w:val="both"/>
        <w:rPr>
          <w:sz w:val="22"/>
          <w:szCs w:val="22"/>
        </w:rPr>
      </w:pPr>
    </w:p>
    <w:p w:rsidR="000128FA" w:rsidRPr="00ED440C" w:rsidRDefault="000128FA" w:rsidP="000128FA">
      <w:pPr>
        <w:jc w:val="both"/>
        <w:rPr>
          <w:bCs/>
          <w:sz w:val="22"/>
          <w:szCs w:val="22"/>
        </w:rPr>
      </w:pPr>
      <w:r w:rsidRPr="00ED440C">
        <w:rPr>
          <w:bCs/>
          <w:sz w:val="22"/>
          <w:szCs w:val="22"/>
        </w:rPr>
        <w:t xml:space="preserve">Ponadto, zgodnie z </w:t>
      </w:r>
      <w:r w:rsidRPr="00ED440C">
        <w:rPr>
          <w:sz w:val="22"/>
          <w:szCs w:val="22"/>
        </w:rPr>
        <w:t xml:space="preserve">art. 255 ust. 1 ustawy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 xml:space="preserve"> Zamawiający </w:t>
      </w:r>
      <w:r w:rsidRPr="00ED440C">
        <w:rPr>
          <w:b/>
          <w:sz w:val="22"/>
          <w:szCs w:val="22"/>
          <w:u w:val="single"/>
        </w:rPr>
        <w:t>unieważnia zadania częściowe nr 21 i 28</w:t>
      </w:r>
      <w:r w:rsidR="00E31FD9">
        <w:rPr>
          <w:b/>
          <w:sz w:val="22"/>
          <w:szCs w:val="22"/>
          <w:u w:val="single"/>
        </w:rPr>
        <w:t xml:space="preserve">, </w:t>
      </w:r>
      <w:r w:rsidR="00E31FD9" w:rsidRPr="00E31FD9">
        <w:rPr>
          <w:b/>
          <w:color w:val="FF0000"/>
          <w:sz w:val="22"/>
          <w:szCs w:val="22"/>
          <w:u w:val="single"/>
        </w:rPr>
        <w:t>38</w:t>
      </w:r>
      <w:r w:rsidRPr="00ED440C">
        <w:rPr>
          <w:sz w:val="22"/>
          <w:szCs w:val="22"/>
        </w:rPr>
        <w:t xml:space="preserve"> ze względu na fakt, iż nie złożono żadnej oferty niepodlegającej odrzuceniu.</w:t>
      </w:r>
    </w:p>
    <w:p w:rsidR="006037FD" w:rsidRPr="00ED440C" w:rsidRDefault="006037FD" w:rsidP="00663CF8">
      <w:pPr>
        <w:jc w:val="both"/>
        <w:rPr>
          <w:sz w:val="22"/>
          <w:szCs w:val="22"/>
        </w:rPr>
      </w:pPr>
    </w:p>
    <w:p w:rsidR="00F960D7" w:rsidRPr="00ED440C" w:rsidRDefault="00F960D7" w:rsidP="00663CF8">
      <w:pPr>
        <w:jc w:val="both"/>
        <w:rPr>
          <w:bCs/>
        </w:rPr>
      </w:pPr>
    </w:p>
    <w:p w:rsidR="00B464D3" w:rsidRDefault="00B464D3" w:rsidP="00663CF8">
      <w:pPr>
        <w:ind w:left="3119" w:firstLine="425"/>
        <w:jc w:val="right"/>
        <w:rPr>
          <w:i/>
          <w:sz w:val="22"/>
          <w:szCs w:val="22"/>
        </w:rPr>
      </w:pPr>
      <w:r w:rsidRPr="00ED440C">
        <w:rPr>
          <w:i/>
          <w:sz w:val="22"/>
          <w:szCs w:val="22"/>
        </w:rPr>
        <w:t>Zamawiający</w:t>
      </w:r>
    </w:p>
    <w:p w:rsidR="00ED440C" w:rsidRDefault="00ED440C" w:rsidP="00663CF8">
      <w:pPr>
        <w:ind w:left="3119" w:firstLine="425"/>
        <w:jc w:val="right"/>
        <w:rPr>
          <w:i/>
          <w:sz w:val="22"/>
          <w:szCs w:val="22"/>
        </w:rPr>
      </w:pPr>
    </w:p>
    <w:p w:rsidR="00ED440C" w:rsidRDefault="00ED440C" w:rsidP="00ED440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ED440C" w:rsidRDefault="00ED440C" w:rsidP="00ED440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:rsidR="00ED440C" w:rsidRPr="00B464D3" w:rsidRDefault="00ED440C" w:rsidP="00ED440C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:rsidR="00ED440C" w:rsidRPr="004229DE" w:rsidRDefault="00ED440C" w:rsidP="00663CF8">
      <w:pPr>
        <w:ind w:left="3119" w:firstLine="425"/>
        <w:jc w:val="right"/>
        <w:rPr>
          <w:i/>
          <w:sz w:val="22"/>
          <w:szCs w:val="22"/>
        </w:rPr>
      </w:pPr>
    </w:p>
    <w:bookmarkEnd w:id="0"/>
    <w:p w:rsidR="008642B3" w:rsidRPr="00B464D3" w:rsidRDefault="008642B3" w:rsidP="00663CF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445" w:rsidRDefault="004C5445">
      <w:r>
        <w:separator/>
      </w:r>
    </w:p>
  </w:endnote>
  <w:endnote w:type="continuationSeparator" w:id="0">
    <w:p w:rsidR="004C5445" w:rsidRDefault="004C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01" w:rsidRDefault="00C257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01" w:rsidRDefault="00C25701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25701" w:rsidRDefault="00C25701">
    <w:pPr>
      <w:pStyle w:val="Stopka"/>
      <w:tabs>
        <w:tab w:val="clear" w:pos="4536"/>
      </w:tabs>
      <w:jc w:val="center"/>
      <w:rPr>
        <w:sz w:val="18"/>
        <w:szCs w:val="18"/>
      </w:rPr>
    </w:pPr>
  </w:p>
  <w:p w:rsidR="00C25701" w:rsidRDefault="00C2570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01" w:rsidRDefault="00C257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445" w:rsidRDefault="004C5445">
      <w:r>
        <w:separator/>
      </w:r>
    </w:p>
  </w:footnote>
  <w:footnote w:type="continuationSeparator" w:id="0">
    <w:p w:rsidR="004C5445" w:rsidRDefault="004C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01" w:rsidRDefault="00C257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01" w:rsidRDefault="00C257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01" w:rsidRDefault="00C257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718"/>
    <w:rsid w:val="00011BDD"/>
    <w:rsid w:val="000128FA"/>
    <w:rsid w:val="00022322"/>
    <w:rsid w:val="00033A00"/>
    <w:rsid w:val="00042497"/>
    <w:rsid w:val="000B7F6F"/>
    <w:rsid w:val="000C1E6F"/>
    <w:rsid w:val="000C3233"/>
    <w:rsid w:val="000E4E56"/>
    <w:rsid w:val="0016219E"/>
    <w:rsid w:val="00185F2F"/>
    <w:rsid w:val="001A1468"/>
    <w:rsid w:val="001B0C9F"/>
    <w:rsid w:val="001B7815"/>
    <w:rsid w:val="001D0FA5"/>
    <w:rsid w:val="001D1420"/>
    <w:rsid w:val="00211A34"/>
    <w:rsid w:val="00261FC3"/>
    <w:rsid w:val="00264F5B"/>
    <w:rsid w:val="0029049E"/>
    <w:rsid w:val="0029177D"/>
    <w:rsid w:val="002B1E4F"/>
    <w:rsid w:val="002B2B53"/>
    <w:rsid w:val="002B6761"/>
    <w:rsid w:val="0032691C"/>
    <w:rsid w:val="0033242E"/>
    <w:rsid w:val="003349E9"/>
    <w:rsid w:val="003445A0"/>
    <w:rsid w:val="003A0AFC"/>
    <w:rsid w:val="003D611C"/>
    <w:rsid w:val="00420718"/>
    <w:rsid w:val="00431C0B"/>
    <w:rsid w:val="00437CAD"/>
    <w:rsid w:val="004617C1"/>
    <w:rsid w:val="004657DA"/>
    <w:rsid w:val="004A48A1"/>
    <w:rsid w:val="004B2665"/>
    <w:rsid w:val="004C3459"/>
    <w:rsid w:val="004C5445"/>
    <w:rsid w:val="004D3D19"/>
    <w:rsid w:val="004E324A"/>
    <w:rsid w:val="004E7234"/>
    <w:rsid w:val="00502A2A"/>
    <w:rsid w:val="005179DC"/>
    <w:rsid w:val="0054734E"/>
    <w:rsid w:val="00576778"/>
    <w:rsid w:val="00596EA3"/>
    <w:rsid w:val="00596FD7"/>
    <w:rsid w:val="005A7E81"/>
    <w:rsid w:val="005E5BFF"/>
    <w:rsid w:val="006037FD"/>
    <w:rsid w:val="00607F9B"/>
    <w:rsid w:val="00644DCB"/>
    <w:rsid w:val="006502DA"/>
    <w:rsid w:val="00657C1E"/>
    <w:rsid w:val="00663CF8"/>
    <w:rsid w:val="00695307"/>
    <w:rsid w:val="006C19BB"/>
    <w:rsid w:val="006E3089"/>
    <w:rsid w:val="006E4593"/>
    <w:rsid w:val="006F6E83"/>
    <w:rsid w:val="00712C39"/>
    <w:rsid w:val="007436DE"/>
    <w:rsid w:val="00756CDA"/>
    <w:rsid w:val="00785CC6"/>
    <w:rsid w:val="007C36F8"/>
    <w:rsid w:val="007E2ACC"/>
    <w:rsid w:val="007E68C5"/>
    <w:rsid w:val="00832144"/>
    <w:rsid w:val="008567C7"/>
    <w:rsid w:val="008642B3"/>
    <w:rsid w:val="008A6C10"/>
    <w:rsid w:val="008B71D8"/>
    <w:rsid w:val="008E5102"/>
    <w:rsid w:val="008F26A4"/>
    <w:rsid w:val="00900BC7"/>
    <w:rsid w:val="00915B9E"/>
    <w:rsid w:val="00952256"/>
    <w:rsid w:val="00970C24"/>
    <w:rsid w:val="0097748A"/>
    <w:rsid w:val="009F0E5C"/>
    <w:rsid w:val="00A029B8"/>
    <w:rsid w:val="00A43055"/>
    <w:rsid w:val="00A91321"/>
    <w:rsid w:val="00AA02AC"/>
    <w:rsid w:val="00B01FC6"/>
    <w:rsid w:val="00B32D12"/>
    <w:rsid w:val="00B464D3"/>
    <w:rsid w:val="00B8185B"/>
    <w:rsid w:val="00BC6F7F"/>
    <w:rsid w:val="00BD2174"/>
    <w:rsid w:val="00BF2CCF"/>
    <w:rsid w:val="00C25701"/>
    <w:rsid w:val="00C423DD"/>
    <w:rsid w:val="00C60D7B"/>
    <w:rsid w:val="00C65E53"/>
    <w:rsid w:val="00C70BCA"/>
    <w:rsid w:val="00CA0B33"/>
    <w:rsid w:val="00CA3511"/>
    <w:rsid w:val="00CB7EBE"/>
    <w:rsid w:val="00CE3CBF"/>
    <w:rsid w:val="00D01E5B"/>
    <w:rsid w:val="00D04203"/>
    <w:rsid w:val="00D26ED6"/>
    <w:rsid w:val="00D42C90"/>
    <w:rsid w:val="00D55E4A"/>
    <w:rsid w:val="00D8427E"/>
    <w:rsid w:val="00DA6464"/>
    <w:rsid w:val="00DC1657"/>
    <w:rsid w:val="00DD4CA0"/>
    <w:rsid w:val="00DD7F7E"/>
    <w:rsid w:val="00DF2F0C"/>
    <w:rsid w:val="00E30B2D"/>
    <w:rsid w:val="00E31FD9"/>
    <w:rsid w:val="00E43977"/>
    <w:rsid w:val="00E547C9"/>
    <w:rsid w:val="00E62859"/>
    <w:rsid w:val="00E85D70"/>
    <w:rsid w:val="00EC53F8"/>
    <w:rsid w:val="00EC6713"/>
    <w:rsid w:val="00ED440C"/>
    <w:rsid w:val="00F151ED"/>
    <w:rsid w:val="00F33C66"/>
    <w:rsid w:val="00F960D7"/>
    <w:rsid w:val="00FA340A"/>
    <w:rsid w:val="00FB7F50"/>
    <w:rsid w:val="00FC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19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C19B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19B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C19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19BB"/>
  </w:style>
  <w:style w:type="paragraph" w:styleId="Tekstpodstawowy">
    <w:name w:val="Body Text"/>
    <w:basedOn w:val="Normalny"/>
    <w:link w:val="TekstpodstawowyZnak"/>
    <w:rsid w:val="006C19B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D440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11</Pages>
  <Words>3374</Words>
  <Characters>20247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Ewa Nieboj</cp:lastModifiedBy>
  <cp:revision>21</cp:revision>
  <cp:lastPrinted>2022-10-05T10:24:00Z</cp:lastPrinted>
  <dcterms:created xsi:type="dcterms:W3CDTF">2022-09-21T05:33:00Z</dcterms:created>
  <dcterms:modified xsi:type="dcterms:W3CDTF">2022-10-05T10:33:00Z</dcterms:modified>
</cp:coreProperties>
</file>