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22FF8" w14:textId="5C630FE2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51A23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A673761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4C44880" w14:textId="77777777" w:rsidR="006676AE" w:rsidRPr="0012157F" w:rsidRDefault="000B2A1C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B2A1C">
        <w:rPr>
          <w:rFonts w:ascii="Arial" w:hAnsi="Arial" w:cs="Arial"/>
        </w:rPr>
        <w:t>SZPITAL WOJEWÓDZKI W POZNANIU</w:t>
      </w:r>
    </w:p>
    <w:p w14:paraId="191E1C30" w14:textId="77777777" w:rsidR="006676AE" w:rsidRPr="0012157F" w:rsidRDefault="000B2A1C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B2A1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0B2A1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332C0E11" w14:textId="77777777" w:rsidR="00F90CD1" w:rsidRDefault="000B2A1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B2A1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0B2A1C">
        <w:rPr>
          <w:rFonts w:ascii="Arial" w:hAnsi="Arial" w:cs="Arial"/>
        </w:rPr>
        <w:t>Poznań</w:t>
      </w:r>
    </w:p>
    <w:p w14:paraId="2ECA7877" w14:textId="5F653009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287C4BB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371873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55C493A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0721B8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496BB6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5A0ECB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B2A1C" w:rsidRPr="0012157F" w14:paraId="73A79A9F" w14:textId="77777777" w:rsidTr="00492132">
        <w:tc>
          <w:tcPr>
            <w:tcW w:w="9104" w:type="dxa"/>
            <w:shd w:val="clear" w:color="auto" w:fill="D9D9D9"/>
          </w:tcPr>
          <w:p w14:paraId="09A4D63C" w14:textId="77777777" w:rsidR="000B2A1C" w:rsidRPr="0012157F" w:rsidRDefault="000B2A1C" w:rsidP="0049213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3BB7B6A" w14:textId="77777777" w:rsidR="000B2A1C" w:rsidRPr="0012157F" w:rsidRDefault="000B2A1C" w:rsidP="0049213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B2A1C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A7A4D27" w14:textId="77777777" w:rsidR="000B2A1C" w:rsidRPr="00612283" w:rsidRDefault="000B2A1C" w:rsidP="0049213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0EE9B1F" w14:textId="77777777" w:rsidR="000B2A1C" w:rsidRPr="00612283" w:rsidRDefault="000B2A1C" w:rsidP="00492132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CC1D8D1" w14:textId="77777777" w:rsidR="000B2A1C" w:rsidRPr="0012157F" w:rsidRDefault="000B2A1C" w:rsidP="0049213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FE3B7A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E095F1A" w14:textId="77777777" w:rsidR="00E50194" w:rsidRDefault="000B2A1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B2A1C">
        <w:rPr>
          <w:rFonts w:ascii="Arial" w:hAnsi="Arial" w:cs="Arial"/>
          <w:b/>
          <w:sz w:val="24"/>
          <w:szCs w:val="24"/>
        </w:rPr>
        <w:t xml:space="preserve">Dostawa kołder grzewczych kompatybilnych z systemem </w:t>
      </w:r>
      <w:proofErr w:type="spellStart"/>
      <w:r w:rsidRPr="000B2A1C">
        <w:rPr>
          <w:rFonts w:ascii="Arial" w:hAnsi="Arial" w:cs="Arial"/>
          <w:b/>
          <w:sz w:val="24"/>
          <w:szCs w:val="24"/>
        </w:rPr>
        <w:t>Bair</w:t>
      </w:r>
      <w:proofErr w:type="spellEnd"/>
      <w:r w:rsidRPr="000B2A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B2A1C">
        <w:rPr>
          <w:rFonts w:ascii="Arial" w:hAnsi="Arial" w:cs="Arial"/>
          <w:b/>
          <w:sz w:val="24"/>
          <w:szCs w:val="24"/>
        </w:rPr>
        <w:t>Hugger</w:t>
      </w:r>
      <w:proofErr w:type="spellEnd"/>
      <w:r w:rsidRPr="000B2A1C">
        <w:rPr>
          <w:rFonts w:ascii="Arial" w:hAnsi="Arial" w:cs="Arial"/>
          <w:b/>
          <w:sz w:val="24"/>
          <w:szCs w:val="24"/>
        </w:rPr>
        <w:t xml:space="preserve"> 775 stanowiących wyposażenie Szpitala Wojewódzkiego w Poznaniu</w:t>
      </w:r>
    </w:p>
    <w:p w14:paraId="289255C4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B2A1C" w:rsidRPr="000B2A1C">
        <w:rPr>
          <w:rFonts w:ascii="Arial" w:hAnsi="Arial" w:cs="Arial"/>
          <w:b/>
          <w:sz w:val="24"/>
          <w:szCs w:val="24"/>
        </w:rPr>
        <w:t>SZW/DZP/79/2022</w:t>
      </w:r>
    </w:p>
    <w:p w14:paraId="10F11A9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B2A1C" w:rsidRPr="000B2A1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C7E03BF" w14:textId="77777777" w:rsidTr="00650D6C">
        <w:tc>
          <w:tcPr>
            <w:tcW w:w="9104" w:type="dxa"/>
            <w:shd w:val="clear" w:color="auto" w:fill="D9D9D9"/>
          </w:tcPr>
          <w:p w14:paraId="0C9508C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962873D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3EAE242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4F6F989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1CFC479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AB14FA3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F491FD0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3567BA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7D290B5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E7ED231" w14:textId="77777777" w:rsidTr="00CD4DD1">
        <w:tc>
          <w:tcPr>
            <w:tcW w:w="9104" w:type="dxa"/>
            <w:shd w:val="clear" w:color="auto" w:fill="D9D9D9"/>
          </w:tcPr>
          <w:p w14:paraId="04063DD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2529C62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BD2AE6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63BB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76D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B2A1C" w:rsidRPr="0012157F" w14:paraId="169E1D42" w14:textId="77777777" w:rsidTr="004921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9DFD8" w14:textId="77777777" w:rsidR="000B2A1C" w:rsidRPr="0012157F" w:rsidRDefault="000B2A1C" w:rsidP="004921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D11F3" w14:textId="77777777" w:rsidR="000B2A1C" w:rsidRPr="0012157F" w:rsidRDefault="000B2A1C" w:rsidP="004921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A1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0F65EC2" w14:textId="77777777" w:rsidR="000B2A1C" w:rsidRPr="0012157F" w:rsidRDefault="000B2A1C" w:rsidP="004921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2A1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B2A1C" w:rsidRPr="0012157F" w14:paraId="031AADDB" w14:textId="77777777" w:rsidTr="004921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2C37" w14:textId="77777777" w:rsidR="000B2A1C" w:rsidRPr="0012157F" w:rsidRDefault="000B2A1C" w:rsidP="004921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E1F81" w14:textId="77777777" w:rsidR="000B2A1C" w:rsidRPr="0012157F" w:rsidRDefault="000B2A1C" w:rsidP="004921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A1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BDB9CCA" w14:textId="77777777" w:rsidR="000B2A1C" w:rsidRPr="0012157F" w:rsidRDefault="000B2A1C" w:rsidP="004921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2A1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B2A1C" w:rsidRPr="0012157F" w14:paraId="29C0D6F6" w14:textId="77777777" w:rsidTr="004921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C4E13" w14:textId="77777777" w:rsidR="000B2A1C" w:rsidRPr="0012157F" w:rsidRDefault="000B2A1C" w:rsidP="004921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C0C7D" w14:textId="77777777" w:rsidR="000B2A1C" w:rsidRPr="0012157F" w:rsidRDefault="000B2A1C" w:rsidP="004921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A1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398033B" w14:textId="77777777" w:rsidR="000B2A1C" w:rsidRPr="0012157F" w:rsidRDefault="000B2A1C" w:rsidP="004921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2A1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B2A1C" w:rsidRPr="0012157F" w14:paraId="197D2E60" w14:textId="77777777" w:rsidTr="004921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35DD4" w14:textId="77777777" w:rsidR="000B2A1C" w:rsidRPr="0012157F" w:rsidRDefault="000B2A1C" w:rsidP="004921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1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6C47" w14:textId="77777777" w:rsidR="000B2A1C" w:rsidRPr="0012157F" w:rsidRDefault="000B2A1C" w:rsidP="004921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A1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1CDA69A" w14:textId="77777777" w:rsidR="000B2A1C" w:rsidRPr="0012157F" w:rsidRDefault="000B2A1C" w:rsidP="004921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2A1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7268D6D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B06D84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0A35A6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5CF257C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6DDF59D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C2473A2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D74E16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7F7CDD6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8A0650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C50B90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FD7023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0A36B8F" w14:textId="77777777" w:rsidTr="00CD4DD1">
        <w:tc>
          <w:tcPr>
            <w:tcW w:w="9104" w:type="dxa"/>
            <w:shd w:val="clear" w:color="auto" w:fill="D9D9D9"/>
          </w:tcPr>
          <w:p w14:paraId="467C7BB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8621063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800762A" w14:textId="77777777" w:rsidTr="00847232">
        <w:tc>
          <w:tcPr>
            <w:tcW w:w="9104" w:type="dxa"/>
            <w:shd w:val="clear" w:color="auto" w:fill="D9D9D9"/>
          </w:tcPr>
          <w:p w14:paraId="351B6BB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4C220E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75B45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C94F0D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E8EDA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AF30A2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DA0B4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FEFA62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C59CE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320298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3E4CB1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B504F62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3021927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6BF2F" w14:textId="77777777" w:rsidR="00D92D5F" w:rsidRDefault="00D92D5F" w:rsidP="0038231F">
      <w:pPr>
        <w:spacing w:after="0" w:line="240" w:lineRule="auto"/>
      </w:pPr>
      <w:r>
        <w:separator/>
      </w:r>
    </w:p>
  </w:endnote>
  <w:endnote w:type="continuationSeparator" w:id="0">
    <w:p w14:paraId="6C128A63" w14:textId="77777777" w:rsidR="00D92D5F" w:rsidRDefault="00D92D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80BFC" w14:textId="77777777" w:rsidR="000B2A1C" w:rsidRDefault="000B2A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B8AA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B28CF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3AEE0" w14:textId="77777777" w:rsidR="000B2A1C" w:rsidRDefault="000B2A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0065E" w14:textId="77777777" w:rsidR="00D92D5F" w:rsidRDefault="00D92D5F" w:rsidP="0038231F">
      <w:pPr>
        <w:spacing w:after="0" w:line="240" w:lineRule="auto"/>
      </w:pPr>
      <w:r>
        <w:separator/>
      </w:r>
    </w:p>
  </w:footnote>
  <w:footnote w:type="continuationSeparator" w:id="0">
    <w:p w14:paraId="63129564" w14:textId="77777777" w:rsidR="00D92D5F" w:rsidRDefault="00D92D5F" w:rsidP="0038231F">
      <w:pPr>
        <w:spacing w:after="0" w:line="240" w:lineRule="auto"/>
      </w:pPr>
      <w:r>
        <w:continuationSeparator/>
      </w:r>
    </w:p>
  </w:footnote>
  <w:footnote w:id="1">
    <w:p w14:paraId="4DC5240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F039BD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7DB67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CE7BC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2E63C" w14:textId="77777777" w:rsidR="000B2A1C" w:rsidRDefault="000B2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FC54C" w14:textId="77777777" w:rsidR="000B2A1C" w:rsidRDefault="000B2A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A807F" w14:textId="77777777" w:rsidR="000B2A1C" w:rsidRDefault="000B2A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399492">
    <w:abstractNumId w:val="11"/>
  </w:num>
  <w:num w:numId="2" w16cid:durableId="2144153327">
    <w:abstractNumId w:val="0"/>
  </w:num>
  <w:num w:numId="3" w16cid:durableId="1298612011">
    <w:abstractNumId w:val="10"/>
  </w:num>
  <w:num w:numId="4" w16cid:durableId="151526152">
    <w:abstractNumId w:val="13"/>
  </w:num>
  <w:num w:numId="5" w16cid:durableId="703293497">
    <w:abstractNumId w:val="12"/>
  </w:num>
  <w:num w:numId="6" w16cid:durableId="700935257">
    <w:abstractNumId w:val="9"/>
  </w:num>
  <w:num w:numId="7" w16cid:durableId="1581787984">
    <w:abstractNumId w:val="1"/>
  </w:num>
  <w:num w:numId="8" w16cid:durableId="1348873829">
    <w:abstractNumId w:val="6"/>
  </w:num>
  <w:num w:numId="9" w16cid:durableId="597254770">
    <w:abstractNumId w:val="4"/>
  </w:num>
  <w:num w:numId="10" w16cid:durableId="2055545728">
    <w:abstractNumId w:val="7"/>
  </w:num>
  <w:num w:numId="11" w16cid:durableId="201132167">
    <w:abstractNumId w:val="5"/>
  </w:num>
  <w:num w:numId="12" w16cid:durableId="1326863593">
    <w:abstractNumId w:val="8"/>
  </w:num>
  <w:num w:numId="13" w16cid:durableId="1053769015">
    <w:abstractNumId w:val="3"/>
  </w:num>
  <w:num w:numId="14" w16cid:durableId="9808859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D5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2A1C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1A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2D5F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68E5CE"/>
  <w15:docId w15:val="{2D5F2C1B-3926-4927-B6A9-F5DD90E1C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715</Words>
  <Characters>4295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2022-10-04T07:35:00Z</dcterms:created>
  <dcterms:modified xsi:type="dcterms:W3CDTF">2022-10-04T07:35:00Z</dcterms:modified>
</cp:coreProperties>
</file>