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B93D" w14:textId="77777777" w:rsidR="00D665F5" w:rsidRPr="00BB547B" w:rsidRDefault="00BC35B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C35B3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BC35B3">
        <w:rPr>
          <w:rFonts w:ascii="Arial" w:hAnsi="Arial" w:cs="Arial"/>
          <w:sz w:val="24"/>
          <w:szCs w:val="24"/>
        </w:rPr>
        <w:t>2022-10-06</w:t>
      </w:r>
    </w:p>
    <w:p w14:paraId="58E74282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AEF5DE7" w14:textId="77777777" w:rsidR="00BC35B3" w:rsidRPr="00BC35B3" w:rsidRDefault="00BC35B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C35B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BF2373F" w14:textId="77777777" w:rsidR="00D665F5" w:rsidRPr="00BB547B" w:rsidRDefault="00BC35B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C35B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63E1492" w14:textId="73628C81" w:rsidR="00D665F5" w:rsidRPr="00BB547B" w:rsidRDefault="00094A16" w:rsidP="00D665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BC35B3" w:rsidRPr="00BC35B3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="00BC35B3" w:rsidRPr="00BC35B3">
        <w:rPr>
          <w:rFonts w:ascii="Arial" w:hAnsi="Arial" w:cs="Arial"/>
          <w:sz w:val="24"/>
          <w:szCs w:val="24"/>
        </w:rPr>
        <w:t>7/19</w:t>
      </w:r>
    </w:p>
    <w:p w14:paraId="76A81714" w14:textId="77777777" w:rsidR="00D665F5" w:rsidRPr="00BB547B" w:rsidRDefault="00BC35B3" w:rsidP="00D665F5">
      <w:pPr>
        <w:rPr>
          <w:rFonts w:ascii="Arial" w:hAnsi="Arial" w:cs="Arial"/>
          <w:sz w:val="24"/>
          <w:szCs w:val="24"/>
        </w:rPr>
      </w:pPr>
      <w:r w:rsidRPr="00BC35B3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C35B3">
        <w:rPr>
          <w:rFonts w:ascii="Arial" w:hAnsi="Arial" w:cs="Arial"/>
          <w:sz w:val="24"/>
          <w:szCs w:val="24"/>
        </w:rPr>
        <w:t>Poznań</w:t>
      </w:r>
    </w:p>
    <w:p w14:paraId="2F540F5C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DE1177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050E24A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BC35B3" w:rsidRPr="00BC35B3">
        <w:rPr>
          <w:rFonts w:ascii="Arial" w:hAnsi="Arial" w:cs="Arial"/>
          <w:b/>
          <w:sz w:val="24"/>
          <w:szCs w:val="24"/>
        </w:rPr>
        <w:t>SZW/DZP/41/2022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A06057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0CF5E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4398C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C490B0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9389AE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B9B72D3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C35B3" w:rsidRPr="00BC35B3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590D980" w14:textId="437F46FA" w:rsidR="00A80738" w:rsidRPr="00BB547B" w:rsidRDefault="00BC35B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C35B3">
        <w:rPr>
          <w:rFonts w:ascii="Arial" w:hAnsi="Arial" w:cs="Arial"/>
          <w:b/>
          <w:szCs w:val="24"/>
        </w:rPr>
        <w:t xml:space="preserve">Wyroby medyczne specjalistyczne dla Pracowni Kardiologii Inwazyjnej </w:t>
      </w:r>
      <w:r w:rsidR="00094A16">
        <w:rPr>
          <w:rFonts w:ascii="Arial" w:hAnsi="Arial" w:cs="Arial"/>
          <w:b/>
          <w:szCs w:val="24"/>
        </w:rPr>
        <w:br/>
      </w:r>
      <w:r w:rsidRPr="00BC35B3">
        <w:rPr>
          <w:rFonts w:ascii="Arial" w:hAnsi="Arial" w:cs="Arial"/>
          <w:b/>
          <w:szCs w:val="24"/>
        </w:rPr>
        <w:t>oraz Elektroterapii i Elektrostymulacji Serca (powtórzenie)</w:t>
      </w:r>
    </w:p>
    <w:p w14:paraId="40F4DCF7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C35B3" w:rsidRPr="00BC35B3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CCDC4ED" w14:textId="23D7EBD8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C35B3" w:rsidRPr="00BC35B3">
        <w:rPr>
          <w:rFonts w:ascii="Arial" w:hAnsi="Arial" w:cs="Arial"/>
          <w:sz w:val="24"/>
          <w:szCs w:val="24"/>
        </w:rPr>
        <w:t>05/10/2022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C35B3" w:rsidRPr="00BC35B3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 xml:space="preserve">, otwarte zostały oferty następujących </w:t>
      </w:r>
      <w:r w:rsidR="00094A16">
        <w:rPr>
          <w:rFonts w:ascii="Arial" w:hAnsi="Arial" w:cs="Arial"/>
          <w:sz w:val="24"/>
          <w:szCs w:val="24"/>
        </w:rPr>
        <w:t>W</w:t>
      </w:r>
      <w:r w:rsidRPr="00BB547B">
        <w:rPr>
          <w:rFonts w:ascii="Arial" w:hAnsi="Arial" w:cs="Arial"/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25E94F8" w14:textId="77777777" w:rsidTr="00C82837">
        <w:tc>
          <w:tcPr>
            <w:tcW w:w="993" w:type="dxa"/>
            <w:shd w:val="clear" w:color="auto" w:fill="auto"/>
            <w:vAlign w:val="center"/>
          </w:tcPr>
          <w:p w14:paraId="4D087FB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8F54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86CEE2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BB740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BC35B3" w:rsidRPr="00BB547B" w14:paraId="2DFCCAF2" w14:textId="77777777" w:rsidTr="007C3465">
        <w:tc>
          <w:tcPr>
            <w:tcW w:w="993" w:type="dxa"/>
            <w:shd w:val="clear" w:color="auto" w:fill="auto"/>
            <w:vAlign w:val="center"/>
          </w:tcPr>
          <w:p w14:paraId="6185CDE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9E326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78CC11C7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C35B3">
              <w:rPr>
                <w:rFonts w:ascii="Arial" w:hAnsi="Arial" w:cs="Arial"/>
              </w:rPr>
              <w:t>ProCardia</w:t>
            </w:r>
            <w:proofErr w:type="spellEnd"/>
            <w:r w:rsidRPr="00BC35B3">
              <w:rPr>
                <w:rFonts w:ascii="Arial" w:hAnsi="Arial" w:cs="Arial"/>
              </w:rPr>
              <w:t xml:space="preserve"> Medical Sp. z o.o.</w:t>
            </w:r>
          </w:p>
          <w:p w14:paraId="47D2EB7D" w14:textId="6A3DFA72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rtm. W. Pileckiego 63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01A0FF58" w14:textId="1C60A091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02-781</w:t>
            </w:r>
            <w:r w:rsidRPr="00BB547B">
              <w:rPr>
                <w:rFonts w:ascii="Arial" w:hAnsi="Arial" w:cs="Arial"/>
              </w:rPr>
              <w:t xml:space="preserve"> </w:t>
            </w:r>
            <w:r w:rsidR="00094A1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7079C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555 012.00 zł</w:t>
            </w:r>
          </w:p>
        </w:tc>
      </w:tr>
      <w:tr w:rsidR="00BC35B3" w:rsidRPr="00BB547B" w14:paraId="04CF71AF" w14:textId="77777777" w:rsidTr="007C3465">
        <w:tc>
          <w:tcPr>
            <w:tcW w:w="993" w:type="dxa"/>
            <w:shd w:val="clear" w:color="auto" w:fill="auto"/>
            <w:vAlign w:val="center"/>
          </w:tcPr>
          <w:p w14:paraId="56026A5C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B735B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09440A9" w14:textId="0292B011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Agencja Naukowo-Techniczna SYMIC</w:t>
            </w:r>
            <w:r w:rsidR="00094A16">
              <w:rPr>
                <w:rFonts w:ascii="Arial" w:hAnsi="Arial" w:cs="Arial"/>
              </w:rPr>
              <w:t>O</w:t>
            </w:r>
            <w:r w:rsidRPr="00BC35B3">
              <w:rPr>
                <w:rFonts w:ascii="Arial" w:hAnsi="Arial" w:cs="Arial"/>
              </w:rPr>
              <w:t xml:space="preserve"> </w:t>
            </w:r>
            <w:r w:rsidR="00094A16">
              <w:rPr>
                <w:rFonts w:ascii="Arial" w:hAnsi="Arial" w:cs="Arial"/>
              </w:rPr>
              <w:br/>
              <w:t>S</w:t>
            </w:r>
            <w:r w:rsidRPr="00BC35B3">
              <w:rPr>
                <w:rFonts w:ascii="Arial" w:hAnsi="Arial" w:cs="Arial"/>
              </w:rPr>
              <w:t>p. z.o.o.</w:t>
            </w:r>
          </w:p>
          <w:p w14:paraId="6281806A" w14:textId="3D2247D8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 xml:space="preserve">Powstańców </w:t>
            </w:r>
            <w:r>
              <w:rPr>
                <w:rFonts w:ascii="Arial" w:hAnsi="Arial" w:cs="Arial"/>
              </w:rPr>
              <w:t>Ślą</w:t>
            </w:r>
            <w:r w:rsidR="00BC35B3" w:rsidRPr="00BC35B3">
              <w:rPr>
                <w:rFonts w:ascii="Arial" w:hAnsi="Arial" w:cs="Arial"/>
              </w:rPr>
              <w:t>skich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54</w:t>
            </w:r>
            <w:r>
              <w:rPr>
                <w:rFonts w:ascii="Arial" w:hAnsi="Arial" w:cs="Arial"/>
              </w:rPr>
              <w:t>a</w:t>
            </w:r>
            <w:r w:rsidR="00BC35B3" w:rsidRPr="00BC35B3">
              <w:rPr>
                <w:rFonts w:ascii="Arial" w:hAnsi="Arial" w:cs="Arial"/>
              </w:rPr>
              <w:t>/2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1D28475D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53-333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4680FF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4 320.00 zł</w:t>
            </w:r>
          </w:p>
        </w:tc>
      </w:tr>
      <w:tr w:rsidR="00BC35B3" w:rsidRPr="00BB547B" w14:paraId="14AE5E39" w14:textId="77777777" w:rsidTr="007C3465">
        <w:tc>
          <w:tcPr>
            <w:tcW w:w="993" w:type="dxa"/>
            <w:shd w:val="clear" w:color="auto" w:fill="auto"/>
            <w:vAlign w:val="center"/>
          </w:tcPr>
          <w:p w14:paraId="2548FF26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10D9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0F4296E" w14:textId="77777777" w:rsidR="00094A16" w:rsidRPr="00BB547B" w:rsidRDefault="00094A16" w:rsidP="00094A16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Agencja Naukowo-Techniczna SYMIC</w:t>
            </w:r>
            <w:r>
              <w:rPr>
                <w:rFonts w:ascii="Arial" w:hAnsi="Arial" w:cs="Arial"/>
              </w:rPr>
              <w:t>O</w:t>
            </w:r>
            <w:r w:rsidRPr="00BC35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</w:t>
            </w:r>
            <w:r w:rsidRPr="00BC35B3">
              <w:rPr>
                <w:rFonts w:ascii="Arial" w:hAnsi="Arial" w:cs="Arial"/>
              </w:rPr>
              <w:t>p. z.o.o.</w:t>
            </w:r>
          </w:p>
          <w:p w14:paraId="01E62A05" w14:textId="77777777" w:rsidR="00094A16" w:rsidRPr="00BB547B" w:rsidRDefault="00094A16" w:rsidP="00094A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BC35B3">
              <w:rPr>
                <w:rFonts w:ascii="Arial" w:hAnsi="Arial" w:cs="Arial"/>
              </w:rPr>
              <w:t xml:space="preserve">Powstańców </w:t>
            </w:r>
            <w:r>
              <w:rPr>
                <w:rFonts w:ascii="Arial" w:hAnsi="Arial" w:cs="Arial"/>
              </w:rPr>
              <w:t>Ślą</w:t>
            </w:r>
            <w:r w:rsidRPr="00BC35B3">
              <w:rPr>
                <w:rFonts w:ascii="Arial" w:hAnsi="Arial" w:cs="Arial"/>
              </w:rPr>
              <w:t>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54</w:t>
            </w:r>
            <w:r>
              <w:rPr>
                <w:rFonts w:ascii="Arial" w:hAnsi="Arial" w:cs="Arial"/>
              </w:rPr>
              <w:t>a</w:t>
            </w:r>
            <w:r w:rsidRPr="00BC35B3">
              <w:rPr>
                <w:rFonts w:ascii="Arial" w:hAnsi="Arial" w:cs="Arial"/>
              </w:rPr>
              <w:t>/2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5FC346" w14:textId="75E6B91C" w:rsidR="00BC35B3" w:rsidRPr="00BB547B" w:rsidRDefault="00094A16" w:rsidP="00094A16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53-333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D32E91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189 216.00 zł</w:t>
            </w:r>
          </w:p>
        </w:tc>
      </w:tr>
      <w:tr w:rsidR="00BC35B3" w:rsidRPr="00BB547B" w14:paraId="5191D3F1" w14:textId="77777777" w:rsidTr="007C3465">
        <w:tc>
          <w:tcPr>
            <w:tcW w:w="993" w:type="dxa"/>
            <w:shd w:val="clear" w:color="auto" w:fill="auto"/>
            <w:vAlign w:val="center"/>
          </w:tcPr>
          <w:p w14:paraId="0061799E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834BC2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65FE3581" w14:textId="1BEFEB36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BIOTRONIK </w:t>
            </w:r>
            <w:r w:rsidR="00094A16">
              <w:rPr>
                <w:rFonts w:ascii="Arial" w:hAnsi="Arial" w:cs="Arial"/>
              </w:rPr>
              <w:t>Polska</w:t>
            </w:r>
            <w:r w:rsidRPr="00BC35B3">
              <w:rPr>
                <w:rFonts w:ascii="Arial" w:hAnsi="Arial" w:cs="Arial"/>
              </w:rPr>
              <w:t xml:space="preserve"> Sp. z o.o.</w:t>
            </w:r>
          </w:p>
          <w:p w14:paraId="645790E5" w14:textId="77777777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ul. Murawa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12-18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5E84C6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61-655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1862C4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169 029.00 zł</w:t>
            </w:r>
          </w:p>
        </w:tc>
      </w:tr>
      <w:tr w:rsidR="00BC35B3" w:rsidRPr="00BB547B" w14:paraId="46896747" w14:textId="77777777" w:rsidTr="007C3465">
        <w:tc>
          <w:tcPr>
            <w:tcW w:w="993" w:type="dxa"/>
            <w:shd w:val="clear" w:color="auto" w:fill="auto"/>
            <w:vAlign w:val="center"/>
          </w:tcPr>
          <w:p w14:paraId="627C9D1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A45632" w14:textId="5E1F46B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</w:t>
            </w:r>
            <w:r w:rsidR="00094A16">
              <w:rPr>
                <w:rFonts w:ascii="Arial" w:hAnsi="Arial" w:cs="Arial"/>
              </w:rPr>
              <w:t>a</w:t>
            </w:r>
          </w:p>
        </w:tc>
        <w:tc>
          <w:tcPr>
            <w:tcW w:w="4110" w:type="dxa"/>
            <w:shd w:val="clear" w:color="auto" w:fill="auto"/>
          </w:tcPr>
          <w:p w14:paraId="788BB53F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Aesculap - </w:t>
            </w:r>
            <w:proofErr w:type="spellStart"/>
            <w:r w:rsidRPr="00BC35B3">
              <w:rPr>
                <w:rFonts w:ascii="Arial" w:hAnsi="Arial" w:cs="Arial"/>
              </w:rPr>
              <w:t>Chifa</w:t>
            </w:r>
            <w:proofErr w:type="spellEnd"/>
            <w:r w:rsidRPr="00BC35B3">
              <w:rPr>
                <w:rFonts w:ascii="Arial" w:hAnsi="Arial" w:cs="Arial"/>
              </w:rPr>
              <w:t xml:space="preserve"> Sp. z o.o.</w:t>
            </w:r>
          </w:p>
          <w:p w14:paraId="22B5201C" w14:textId="77777777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9D8D25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3C760B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2 149.20 zł</w:t>
            </w:r>
          </w:p>
        </w:tc>
      </w:tr>
      <w:tr w:rsidR="00BC35B3" w:rsidRPr="00BB547B" w14:paraId="29E10646" w14:textId="77777777" w:rsidTr="007C3465">
        <w:tc>
          <w:tcPr>
            <w:tcW w:w="993" w:type="dxa"/>
            <w:shd w:val="clear" w:color="auto" w:fill="auto"/>
            <w:vAlign w:val="center"/>
          </w:tcPr>
          <w:p w14:paraId="204BDC1F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85620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71CBA55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C35B3">
              <w:rPr>
                <w:rFonts w:ascii="Arial" w:hAnsi="Arial" w:cs="Arial"/>
              </w:rPr>
              <w:t>Teleflex</w:t>
            </w:r>
            <w:proofErr w:type="spellEnd"/>
            <w:r w:rsidRPr="00BC35B3">
              <w:rPr>
                <w:rFonts w:ascii="Arial" w:hAnsi="Arial" w:cs="Arial"/>
              </w:rPr>
              <w:t xml:space="preserve"> Polska Sp. z o.o.</w:t>
            </w:r>
          </w:p>
          <w:p w14:paraId="742504E6" w14:textId="6CBC68AF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ul. Żwirki i Wigury 16a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4B39EA55" w14:textId="2A7E042B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02-</w:t>
            </w:r>
            <w:r w:rsidR="00094A16">
              <w:rPr>
                <w:rFonts w:ascii="Arial" w:hAnsi="Arial" w:cs="Arial"/>
              </w:rPr>
              <w:t>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DFA59C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lastRenderedPageBreak/>
              <w:t>6 264.00 zł</w:t>
            </w:r>
          </w:p>
        </w:tc>
      </w:tr>
      <w:tr w:rsidR="00BC35B3" w:rsidRPr="00BB547B" w14:paraId="48E7755F" w14:textId="77777777" w:rsidTr="007C3465">
        <w:tc>
          <w:tcPr>
            <w:tcW w:w="993" w:type="dxa"/>
            <w:shd w:val="clear" w:color="auto" w:fill="auto"/>
            <w:vAlign w:val="center"/>
          </w:tcPr>
          <w:p w14:paraId="38BA728A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C8DA11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B62B863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BOSTON SCIENTIFIC POLSKA SPÓŁKA Z O.O.</w:t>
            </w:r>
          </w:p>
          <w:p w14:paraId="05486B43" w14:textId="77777777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478CC8" w14:textId="3F72A6A9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</w:t>
            </w:r>
            <w:r w:rsidR="00094A16">
              <w:rPr>
                <w:rFonts w:ascii="Arial" w:hAnsi="Arial" w:cs="Arial"/>
              </w:rPr>
              <w:t>-</w:t>
            </w:r>
            <w:r w:rsidRPr="00BC35B3">
              <w:rPr>
                <w:rFonts w:ascii="Arial" w:hAnsi="Arial" w:cs="Arial"/>
              </w:rPr>
              <w:t>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F0AB46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788 553.00 zł</w:t>
            </w:r>
          </w:p>
        </w:tc>
      </w:tr>
      <w:tr w:rsidR="00BC35B3" w:rsidRPr="00BB547B" w14:paraId="73D0E85B" w14:textId="77777777" w:rsidTr="007C3465">
        <w:tc>
          <w:tcPr>
            <w:tcW w:w="993" w:type="dxa"/>
            <w:shd w:val="clear" w:color="auto" w:fill="auto"/>
            <w:vAlign w:val="center"/>
          </w:tcPr>
          <w:p w14:paraId="728E884A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F635C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2663B097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BOSTON SCIENTIFIC POLSKA SPÓŁKA Z O.O.</w:t>
            </w:r>
          </w:p>
          <w:p w14:paraId="597A6779" w14:textId="77777777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E065E6" w14:textId="2C706E59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</w:t>
            </w:r>
            <w:r w:rsidR="00094A16">
              <w:rPr>
                <w:rFonts w:ascii="Arial" w:hAnsi="Arial" w:cs="Arial"/>
              </w:rPr>
              <w:t>-</w:t>
            </w:r>
            <w:r w:rsidRPr="00BC35B3">
              <w:rPr>
                <w:rFonts w:ascii="Arial" w:hAnsi="Arial" w:cs="Arial"/>
              </w:rPr>
              <w:t>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B1F356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125 280.00 zł</w:t>
            </w:r>
          </w:p>
        </w:tc>
      </w:tr>
      <w:tr w:rsidR="00BC35B3" w:rsidRPr="00BB547B" w14:paraId="33767A79" w14:textId="77777777" w:rsidTr="007C3465">
        <w:tc>
          <w:tcPr>
            <w:tcW w:w="993" w:type="dxa"/>
            <w:shd w:val="clear" w:color="auto" w:fill="auto"/>
            <w:vAlign w:val="center"/>
          </w:tcPr>
          <w:p w14:paraId="306EDB27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A36D2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975CCFC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Abbott Medical Sp. z o .o.</w:t>
            </w:r>
          </w:p>
          <w:p w14:paraId="3745D051" w14:textId="756053C2" w:rsidR="00BC35B3" w:rsidRPr="00BB547B" w:rsidRDefault="00BC35B3" w:rsidP="007C3465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ul. </w:t>
            </w:r>
            <w:r w:rsidR="00094A16">
              <w:rPr>
                <w:rFonts w:ascii="Arial" w:hAnsi="Arial" w:cs="Arial"/>
              </w:rPr>
              <w:t>Postępu 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557524" w14:textId="443B999A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</w:t>
            </w:r>
            <w:r w:rsidR="00094A16">
              <w:rPr>
                <w:rFonts w:ascii="Arial" w:hAnsi="Arial" w:cs="Arial"/>
              </w:rPr>
              <w:t>2</w:t>
            </w:r>
            <w:r w:rsidRPr="00BC35B3">
              <w:rPr>
                <w:rFonts w:ascii="Arial" w:hAnsi="Arial" w:cs="Arial"/>
              </w:rPr>
              <w:t>-</w:t>
            </w:r>
            <w:r w:rsidR="00094A16">
              <w:rPr>
                <w:rFonts w:ascii="Arial" w:hAnsi="Arial" w:cs="Arial"/>
              </w:rPr>
              <w:t>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BA50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330 156.00 zł</w:t>
            </w:r>
          </w:p>
        </w:tc>
      </w:tr>
      <w:tr w:rsidR="00BC35B3" w:rsidRPr="00BB547B" w14:paraId="0E397DCD" w14:textId="77777777" w:rsidTr="007C3465">
        <w:tc>
          <w:tcPr>
            <w:tcW w:w="993" w:type="dxa"/>
            <w:shd w:val="clear" w:color="auto" w:fill="auto"/>
            <w:vAlign w:val="center"/>
          </w:tcPr>
          <w:p w14:paraId="63453CA3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41A6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D5A1A76" w14:textId="77777777" w:rsidR="00094A16" w:rsidRPr="00BB547B" w:rsidRDefault="00094A16" w:rsidP="00094A16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Abbott Medical Sp. z o .o.</w:t>
            </w:r>
          </w:p>
          <w:p w14:paraId="44B5FB02" w14:textId="77777777" w:rsidR="00094A16" w:rsidRPr="00BB547B" w:rsidRDefault="00094A16" w:rsidP="00094A16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Postępu 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D53EBE" w14:textId="146B42E9" w:rsidR="00BC35B3" w:rsidRPr="00BB547B" w:rsidRDefault="00094A16" w:rsidP="00094A16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  <w:r w:rsidRPr="00BC35B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4F14B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212 220.00 zł</w:t>
            </w:r>
          </w:p>
        </w:tc>
      </w:tr>
      <w:tr w:rsidR="00BC35B3" w:rsidRPr="00BB547B" w14:paraId="0B0341A8" w14:textId="77777777" w:rsidTr="007C3465">
        <w:tc>
          <w:tcPr>
            <w:tcW w:w="993" w:type="dxa"/>
            <w:shd w:val="clear" w:color="auto" w:fill="auto"/>
            <w:vAlign w:val="center"/>
          </w:tcPr>
          <w:p w14:paraId="4E9BD3C0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17420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B910633" w14:textId="77777777" w:rsidR="00094A16" w:rsidRPr="00BB547B" w:rsidRDefault="00094A16" w:rsidP="00094A16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Abbott Medical Sp. z o .o.</w:t>
            </w:r>
          </w:p>
          <w:p w14:paraId="25A7948B" w14:textId="77777777" w:rsidR="00094A16" w:rsidRPr="00BB547B" w:rsidRDefault="00094A16" w:rsidP="00094A16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Postępu 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0D782D" w14:textId="28FA4CF3" w:rsidR="00BC35B3" w:rsidRPr="00BB547B" w:rsidRDefault="00094A16" w:rsidP="00094A16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  <w:r w:rsidRPr="00BC35B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85F77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115 884.00 zł</w:t>
            </w:r>
          </w:p>
        </w:tc>
      </w:tr>
      <w:tr w:rsidR="00BC35B3" w:rsidRPr="00BB547B" w14:paraId="2078170B" w14:textId="77777777" w:rsidTr="007C3465">
        <w:tc>
          <w:tcPr>
            <w:tcW w:w="993" w:type="dxa"/>
            <w:shd w:val="clear" w:color="auto" w:fill="auto"/>
            <w:vAlign w:val="center"/>
          </w:tcPr>
          <w:p w14:paraId="16FA9364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51023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30873DA" w14:textId="77777777" w:rsidR="00094A16" w:rsidRPr="00BB547B" w:rsidRDefault="00094A16" w:rsidP="00094A16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Abbott Medical Sp. z o .o.</w:t>
            </w:r>
          </w:p>
          <w:p w14:paraId="26516C2E" w14:textId="77777777" w:rsidR="00094A16" w:rsidRPr="00BB547B" w:rsidRDefault="00094A16" w:rsidP="00094A16">
            <w:pPr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Postępu 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09BB93" w14:textId="1CAFEF77" w:rsidR="00BC35B3" w:rsidRPr="00BB547B" w:rsidRDefault="00094A16" w:rsidP="00094A16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  <w:r w:rsidRPr="00BC35B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6DEF0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115 884.00 zł</w:t>
            </w:r>
          </w:p>
        </w:tc>
      </w:tr>
      <w:tr w:rsidR="00BC35B3" w:rsidRPr="00BB547B" w14:paraId="33238E43" w14:textId="77777777" w:rsidTr="007C3465">
        <w:tc>
          <w:tcPr>
            <w:tcW w:w="993" w:type="dxa"/>
            <w:shd w:val="clear" w:color="auto" w:fill="auto"/>
            <w:vAlign w:val="center"/>
          </w:tcPr>
          <w:p w14:paraId="3A18D4B1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46004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E0471DC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3B910127" w14:textId="0C6E7506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44E6154D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C068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85 860.00 zł</w:t>
            </w:r>
          </w:p>
        </w:tc>
      </w:tr>
      <w:tr w:rsidR="00BC35B3" w:rsidRPr="00BB547B" w14:paraId="0EB2C7F6" w14:textId="77777777" w:rsidTr="007C3465">
        <w:tc>
          <w:tcPr>
            <w:tcW w:w="993" w:type="dxa"/>
            <w:shd w:val="clear" w:color="auto" w:fill="auto"/>
            <w:vAlign w:val="center"/>
          </w:tcPr>
          <w:p w14:paraId="761567AB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370854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0474613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19580C4A" w14:textId="571E2402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61DC2E00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D9BE7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907 200.00 zł</w:t>
            </w:r>
          </w:p>
        </w:tc>
      </w:tr>
      <w:tr w:rsidR="00BC35B3" w:rsidRPr="00BB547B" w14:paraId="648BFF75" w14:textId="77777777" w:rsidTr="007C3465">
        <w:tc>
          <w:tcPr>
            <w:tcW w:w="993" w:type="dxa"/>
            <w:shd w:val="clear" w:color="auto" w:fill="auto"/>
            <w:vAlign w:val="center"/>
          </w:tcPr>
          <w:p w14:paraId="7BADD013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47372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99DB0B5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6190F6DA" w14:textId="1225BFB6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115B0701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863D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812 286.00 zł</w:t>
            </w:r>
          </w:p>
        </w:tc>
      </w:tr>
      <w:tr w:rsidR="00BC35B3" w:rsidRPr="00BB547B" w14:paraId="3B308034" w14:textId="77777777" w:rsidTr="007C3465">
        <w:tc>
          <w:tcPr>
            <w:tcW w:w="993" w:type="dxa"/>
            <w:shd w:val="clear" w:color="auto" w:fill="auto"/>
            <w:vAlign w:val="center"/>
          </w:tcPr>
          <w:p w14:paraId="69D4142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16F90A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45C9D51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200C1E78" w14:textId="57F50335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0BF9A6C2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7F06B2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118 260.00 zł</w:t>
            </w:r>
          </w:p>
        </w:tc>
      </w:tr>
      <w:tr w:rsidR="00BC35B3" w:rsidRPr="00BB547B" w14:paraId="7D654EBC" w14:textId="77777777" w:rsidTr="007C3465">
        <w:tc>
          <w:tcPr>
            <w:tcW w:w="993" w:type="dxa"/>
            <w:shd w:val="clear" w:color="auto" w:fill="auto"/>
            <w:vAlign w:val="center"/>
          </w:tcPr>
          <w:p w14:paraId="4EB324CE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7CB7A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5F65DC96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61CC5B74" w14:textId="62DBCEA5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77DD5FBB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E8D09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117 180.00 zł</w:t>
            </w:r>
          </w:p>
        </w:tc>
      </w:tr>
      <w:tr w:rsidR="00BC35B3" w:rsidRPr="00BB547B" w14:paraId="24A66508" w14:textId="77777777" w:rsidTr="007C3465">
        <w:tc>
          <w:tcPr>
            <w:tcW w:w="993" w:type="dxa"/>
            <w:shd w:val="clear" w:color="auto" w:fill="auto"/>
            <w:vAlign w:val="center"/>
          </w:tcPr>
          <w:p w14:paraId="328A728B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90CC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674CC0D4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Medtronic Poland Sp. z o.o.</w:t>
            </w:r>
          </w:p>
          <w:p w14:paraId="068E733D" w14:textId="351F7E81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Polna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11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21E7A60E" w14:textId="77777777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C35B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A3815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100 440.00 zł</w:t>
            </w:r>
          </w:p>
        </w:tc>
      </w:tr>
      <w:tr w:rsidR="00BC35B3" w:rsidRPr="00BB547B" w14:paraId="39F4F589" w14:textId="77777777" w:rsidTr="007C3465">
        <w:tc>
          <w:tcPr>
            <w:tcW w:w="993" w:type="dxa"/>
            <w:shd w:val="clear" w:color="auto" w:fill="auto"/>
            <w:vAlign w:val="center"/>
          </w:tcPr>
          <w:p w14:paraId="1E7EB0DC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3B04D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E9F65A6" w14:textId="77777777" w:rsidR="00BC35B3" w:rsidRPr="00BB547B" w:rsidRDefault="00BC35B3" w:rsidP="007C346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C35B3">
              <w:rPr>
                <w:rFonts w:ascii="Arial" w:hAnsi="Arial" w:cs="Arial"/>
              </w:rPr>
              <w:t>Polimed</w:t>
            </w:r>
            <w:proofErr w:type="spellEnd"/>
            <w:r w:rsidRPr="00BC35B3">
              <w:rPr>
                <w:rFonts w:ascii="Arial" w:hAnsi="Arial" w:cs="Arial"/>
              </w:rPr>
              <w:t xml:space="preserve"> sp. z o.o.</w:t>
            </w:r>
          </w:p>
          <w:p w14:paraId="140B4588" w14:textId="1001BCCA" w:rsidR="00BC35B3" w:rsidRPr="00BB547B" w:rsidRDefault="00094A16" w:rsidP="007C34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BC35B3" w:rsidRPr="00BC35B3">
              <w:rPr>
                <w:rFonts w:ascii="Arial" w:hAnsi="Arial" w:cs="Arial"/>
              </w:rPr>
              <w:t>Poleczki</w:t>
            </w:r>
            <w:r w:rsidR="00BC35B3" w:rsidRPr="00BB547B">
              <w:rPr>
                <w:rFonts w:ascii="Arial" w:hAnsi="Arial" w:cs="Arial"/>
              </w:rPr>
              <w:t xml:space="preserve"> </w:t>
            </w:r>
            <w:r w:rsidR="00BC35B3" w:rsidRPr="00BC35B3">
              <w:rPr>
                <w:rFonts w:ascii="Arial" w:hAnsi="Arial" w:cs="Arial"/>
              </w:rPr>
              <w:t>12</w:t>
            </w:r>
            <w:r w:rsidR="00BC35B3" w:rsidRPr="00BB547B">
              <w:rPr>
                <w:rFonts w:ascii="Arial" w:hAnsi="Arial" w:cs="Arial"/>
              </w:rPr>
              <w:t xml:space="preserve"> </w:t>
            </w:r>
          </w:p>
          <w:p w14:paraId="0F773D0A" w14:textId="6FFFADC9" w:rsidR="00BC35B3" w:rsidRPr="00BB547B" w:rsidRDefault="00BC35B3" w:rsidP="007C3465">
            <w:pPr>
              <w:spacing w:after="80"/>
              <w:jc w:val="both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="00094A1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6D58CF" w14:textId="77777777" w:rsidR="00BC35B3" w:rsidRPr="00BB547B" w:rsidRDefault="00BC35B3" w:rsidP="007C346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C35B3">
              <w:rPr>
                <w:rFonts w:ascii="Arial" w:hAnsi="Arial" w:cs="Arial"/>
              </w:rPr>
              <w:t>117 504.00 zł</w:t>
            </w:r>
          </w:p>
        </w:tc>
      </w:tr>
    </w:tbl>
    <w:p w14:paraId="626BB89A" w14:textId="77777777" w:rsidR="00A66953" w:rsidRDefault="00A66953" w:rsidP="00D73C46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F7B1787" w14:textId="7833485B" w:rsidR="00D73C46" w:rsidRPr="00A66953" w:rsidRDefault="00D73C46" w:rsidP="00D73C4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A66953">
        <w:rPr>
          <w:i/>
          <w:sz w:val="22"/>
          <w:szCs w:val="22"/>
        </w:rPr>
        <w:t>Zamawiający</w:t>
      </w:r>
    </w:p>
    <w:p w14:paraId="40428456" w14:textId="77777777" w:rsidR="00D73C46" w:rsidRDefault="00D73C46" w:rsidP="00D73C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2DBBF77" w14:textId="77777777" w:rsidR="00D73C46" w:rsidRDefault="00D73C46" w:rsidP="00D73C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57C57D3" w14:textId="690E9B0A" w:rsidR="00A80738" w:rsidRPr="00BB547B" w:rsidRDefault="00D73C46" w:rsidP="00D73C46">
      <w:pPr>
        <w:ind w:firstLine="425"/>
        <w:jc w:val="center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A8BE7" w14:textId="77777777" w:rsidR="00F91F4D" w:rsidRDefault="00F91F4D">
      <w:r>
        <w:separator/>
      </w:r>
    </w:p>
  </w:endnote>
  <w:endnote w:type="continuationSeparator" w:id="0">
    <w:p w14:paraId="67A2D96D" w14:textId="77777777" w:rsidR="00F91F4D" w:rsidRDefault="00F91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DB3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F10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51173" w14:textId="77777777" w:rsidR="009F189D" w:rsidRDefault="00A669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77E9BB">
        <v:line id="_x0000_s1025" style="position:absolute;left:0;text-align:left;z-index:251657728" from="-3.85pt,8.7pt" to="455.15pt,8.7pt"/>
      </w:pict>
    </w:r>
  </w:p>
  <w:p w14:paraId="7BAB56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DB3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3A741" w14:textId="77777777" w:rsidR="009F189D" w:rsidRDefault="009F189D">
    <w:pPr>
      <w:pStyle w:val="Stopka"/>
      <w:tabs>
        <w:tab w:val="clear" w:pos="4536"/>
      </w:tabs>
      <w:jc w:val="center"/>
    </w:pPr>
  </w:p>
  <w:p w14:paraId="7B6410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DB33F" w14:textId="77777777" w:rsidR="00F91F4D" w:rsidRDefault="00F91F4D">
      <w:r>
        <w:separator/>
      </w:r>
    </w:p>
  </w:footnote>
  <w:footnote w:type="continuationSeparator" w:id="0">
    <w:p w14:paraId="1E4D2DC3" w14:textId="77777777" w:rsidR="00F91F4D" w:rsidRDefault="00F91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038E4" w14:textId="77777777" w:rsidR="00BC35B3" w:rsidRDefault="00BC3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D372" w14:textId="77777777" w:rsidR="00BC35B3" w:rsidRDefault="00BC3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00CA7" w14:textId="77777777" w:rsidR="00BC35B3" w:rsidRDefault="00BC35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F4D"/>
    <w:rsid w:val="00007727"/>
    <w:rsid w:val="00017720"/>
    <w:rsid w:val="00035488"/>
    <w:rsid w:val="00094A1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66953"/>
    <w:rsid w:val="00A80738"/>
    <w:rsid w:val="00BB547B"/>
    <w:rsid w:val="00BC35B3"/>
    <w:rsid w:val="00C236D3"/>
    <w:rsid w:val="00C659E2"/>
    <w:rsid w:val="00C82837"/>
    <w:rsid w:val="00CA3D66"/>
    <w:rsid w:val="00CB0802"/>
    <w:rsid w:val="00D665F5"/>
    <w:rsid w:val="00D7128F"/>
    <w:rsid w:val="00D73C46"/>
    <w:rsid w:val="00EA3476"/>
    <w:rsid w:val="00F16C60"/>
    <w:rsid w:val="00F91F4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7F91AD"/>
  <w15:chartTrackingRefBased/>
  <w15:docId w15:val="{06A9C688-548A-448E-AF27-5A7328DD1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416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2022-10-06T07:27:00Z</cp:lastPrinted>
  <dcterms:created xsi:type="dcterms:W3CDTF">2022-10-06T07:29:00Z</dcterms:created>
  <dcterms:modified xsi:type="dcterms:W3CDTF">2022-10-06T07:29:00Z</dcterms:modified>
</cp:coreProperties>
</file>