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B93D" w14:textId="77777777" w:rsidR="00D665F5" w:rsidRPr="00574F7C" w:rsidRDefault="00BC35B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74F7C">
        <w:rPr>
          <w:sz w:val="22"/>
          <w:szCs w:val="22"/>
        </w:rPr>
        <w:t>Poznań</w:t>
      </w:r>
      <w:r w:rsidR="00D665F5" w:rsidRPr="00574F7C">
        <w:rPr>
          <w:sz w:val="22"/>
          <w:szCs w:val="22"/>
        </w:rPr>
        <w:t xml:space="preserve"> dnia: </w:t>
      </w:r>
      <w:r w:rsidRPr="00574F7C">
        <w:rPr>
          <w:sz w:val="22"/>
          <w:szCs w:val="22"/>
        </w:rPr>
        <w:t>2022-10-06</w:t>
      </w:r>
    </w:p>
    <w:p w14:paraId="58E74282" w14:textId="77777777" w:rsidR="00D665F5" w:rsidRPr="00574F7C" w:rsidRDefault="00D665F5" w:rsidP="00D665F5">
      <w:pPr>
        <w:spacing w:after="240"/>
        <w:jc w:val="right"/>
        <w:rPr>
          <w:sz w:val="22"/>
          <w:szCs w:val="22"/>
        </w:rPr>
      </w:pPr>
    </w:p>
    <w:p w14:paraId="3AEF5DE7" w14:textId="77777777" w:rsidR="00BC35B3" w:rsidRPr="00574F7C" w:rsidRDefault="00BC35B3" w:rsidP="00577BC6">
      <w:pPr>
        <w:spacing w:after="40"/>
        <w:rPr>
          <w:b/>
          <w:bCs/>
          <w:sz w:val="22"/>
          <w:szCs w:val="22"/>
        </w:rPr>
      </w:pPr>
      <w:r w:rsidRPr="00574F7C">
        <w:rPr>
          <w:b/>
          <w:bCs/>
          <w:sz w:val="22"/>
          <w:szCs w:val="22"/>
        </w:rPr>
        <w:t>Szpital Wojewódzki w Poznaniu</w:t>
      </w:r>
    </w:p>
    <w:p w14:paraId="0BF2373F" w14:textId="77777777" w:rsidR="00D665F5" w:rsidRPr="00574F7C" w:rsidRDefault="00BC35B3" w:rsidP="00577BC6">
      <w:pPr>
        <w:spacing w:after="40"/>
        <w:rPr>
          <w:b/>
          <w:bCs/>
          <w:sz w:val="22"/>
          <w:szCs w:val="22"/>
        </w:rPr>
      </w:pPr>
      <w:r w:rsidRPr="00574F7C">
        <w:rPr>
          <w:b/>
          <w:bCs/>
          <w:sz w:val="22"/>
          <w:szCs w:val="22"/>
        </w:rPr>
        <w:t>Dział Zamówień Publicznych</w:t>
      </w:r>
    </w:p>
    <w:p w14:paraId="663E1492" w14:textId="73628C81" w:rsidR="00D665F5" w:rsidRPr="00574F7C" w:rsidRDefault="00094A16" w:rsidP="00D665F5">
      <w:pPr>
        <w:rPr>
          <w:sz w:val="22"/>
          <w:szCs w:val="22"/>
        </w:rPr>
      </w:pPr>
      <w:r w:rsidRPr="00574F7C">
        <w:rPr>
          <w:sz w:val="22"/>
          <w:szCs w:val="22"/>
        </w:rPr>
        <w:t xml:space="preserve">ul. </w:t>
      </w:r>
      <w:r w:rsidR="00BC35B3" w:rsidRPr="00574F7C">
        <w:rPr>
          <w:sz w:val="22"/>
          <w:szCs w:val="22"/>
        </w:rPr>
        <w:t>Juraszów</w:t>
      </w:r>
      <w:r w:rsidR="00D665F5" w:rsidRPr="00574F7C">
        <w:rPr>
          <w:sz w:val="22"/>
          <w:szCs w:val="22"/>
        </w:rPr>
        <w:t xml:space="preserve"> </w:t>
      </w:r>
      <w:r w:rsidR="00BC35B3" w:rsidRPr="00574F7C">
        <w:rPr>
          <w:sz w:val="22"/>
          <w:szCs w:val="22"/>
        </w:rPr>
        <w:t>7/19</w:t>
      </w:r>
    </w:p>
    <w:p w14:paraId="76A81714" w14:textId="77777777" w:rsidR="00D665F5" w:rsidRPr="00574F7C" w:rsidRDefault="00BC35B3" w:rsidP="00D665F5">
      <w:pPr>
        <w:rPr>
          <w:sz w:val="22"/>
          <w:szCs w:val="22"/>
        </w:rPr>
      </w:pPr>
      <w:r w:rsidRPr="00574F7C">
        <w:rPr>
          <w:sz w:val="22"/>
          <w:szCs w:val="22"/>
        </w:rPr>
        <w:t>60-479</w:t>
      </w:r>
      <w:r w:rsidR="00D665F5" w:rsidRPr="00574F7C">
        <w:rPr>
          <w:sz w:val="22"/>
          <w:szCs w:val="22"/>
        </w:rPr>
        <w:t xml:space="preserve"> </w:t>
      </w:r>
      <w:r w:rsidRPr="00574F7C">
        <w:rPr>
          <w:sz w:val="22"/>
          <w:szCs w:val="22"/>
        </w:rPr>
        <w:t>Poznań</w:t>
      </w:r>
    </w:p>
    <w:p w14:paraId="2F540F5C" w14:textId="77777777" w:rsidR="00D665F5" w:rsidRPr="00574F7C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DE1177" w14:textId="77777777" w:rsidR="00D665F5" w:rsidRPr="00574F7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050E24A" w14:textId="77777777" w:rsidR="00A80738" w:rsidRPr="00574F7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574F7C">
        <w:rPr>
          <w:sz w:val="22"/>
          <w:szCs w:val="22"/>
        </w:rPr>
        <w:t>Znak sprawy:</w:t>
      </w:r>
      <w:r w:rsidRPr="00574F7C">
        <w:rPr>
          <w:b/>
          <w:sz w:val="22"/>
          <w:szCs w:val="22"/>
        </w:rPr>
        <w:t xml:space="preserve"> </w:t>
      </w:r>
      <w:r w:rsidR="00BC35B3" w:rsidRPr="00574F7C">
        <w:rPr>
          <w:b/>
          <w:sz w:val="22"/>
          <w:szCs w:val="22"/>
        </w:rPr>
        <w:t>SZW/DZP/41/2022</w:t>
      </w:r>
      <w:r w:rsidR="00A80738" w:rsidRPr="00574F7C">
        <w:rPr>
          <w:sz w:val="22"/>
          <w:szCs w:val="22"/>
        </w:rPr>
        <w:tab/>
        <w:t xml:space="preserve"> </w:t>
      </w:r>
    </w:p>
    <w:p w14:paraId="4A06057A" w14:textId="77777777" w:rsidR="00A80738" w:rsidRPr="00574F7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0CF5EE" w14:textId="77777777" w:rsidR="00A80738" w:rsidRPr="00574F7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4398C8" w14:textId="77777777" w:rsidR="00A80738" w:rsidRPr="00574F7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490B06" w14:textId="3375722B" w:rsidR="00A80738" w:rsidRPr="00574F7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74F7C">
        <w:rPr>
          <w:b/>
          <w:spacing w:val="20"/>
          <w:sz w:val="22"/>
          <w:szCs w:val="22"/>
        </w:rPr>
        <w:t>INFORMACJA Z OTWARCIA OFERT</w:t>
      </w:r>
      <w:r w:rsidR="00CA0FE7" w:rsidRPr="00574F7C">
        <w:rPr>
          <w:b/>
          <w:spacing w:val="20"/>
          <w:sz w:val="22"/>
          <w:szCs w:val="22"/>
        </w:rPr>
        <w:t xml:space="preserve"> </w:t>
      </w:r>
      <w:r w:rsidR="00CA0FE7" w:rsidRPr="00574F7C">
        <w:rPr>
          <w:b/>
          <w:spacing w:val="20"/>
          <w:sz w:val="22"/>
          <w:szCs w:val="22"/>
        </w:rPr>
        <w:br/>
        <w:t xml:space="preserve">– po zastosowaniu </w:t>
      </w:r>
      <w:r w:rsidR="00CA0FE7" w:rsidRPr="00574F7C">
        <w:rPr>
          <w:b/>
          <w:spacing w:val="20"/>
          <w:sz w:val="22"/>
          <w:szCs w:val="22"/>
        </w:rPr>
        <w:br/>
        <w:t>art. 223 ust. 2 pkt. 2 ustawy pzp</w:t>
      </w:r>
    </w:p>
    <w:p w14:paraId="39389AE7" w14:textId="77777777" w:rsidR="00A80738" w:rsidRPr="00574F7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B9B72D3" w14:textId="77777777" w:rsidR="00C659E2" w:rsidRPr="00574F7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4F7C">
        <w:rPr>
          <w:bCs/>
          <w:sz w:val="22"/>
          <w:szCs w:val="22"/>
        </w:rPr>
        <w:t xml:space="preserve">Dotyczy </w:t>
      </w:r>
      <w:r w:rsidRPr="00574F7C">
        <w:rPr>
          <w:sz w:val="22"/>
          <w:szCs w:val="22"/>
        </w:rPr>
        <w:t xml:space="preserve">postępowania o udzielenie zamówienia publicznego prowadzonego w trybie </w:t>
      </w:r>
      <w:r w:rsidR="00BC35B3" w:rsidRPr="00574F7C">
        <w:rPr>
          <w:sz w:val="22"/>
          <w:szCs w:val="22"/>
        </w:rPr>
        <w:t>przetarg nieograniczony</w:t>
      </w:r>
      <w:r w:rsidRPr="00574F7C">
        <w:rPr>
          <w:sz w:val="22"/>
          <w:szCs w:val="22"/>
        </w:rPr>
        <w:t xml:space="preserve"> na:</w:t>
      </w:r>
    </w:p>
    <w:p w14:paraId="2590D980" w14:textId="437F46FA" w:rsidR="00A80738" w:rsidRPr="00574F7C" w:rsidRDefault="00BC35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4F7C">
        <w:rPr>
          <w:b/>
          <w:sz w:val="22"/>
          <w:szCs w:val="22"/>
        </w:rPr>
        <w:t xml:space="preserve">Wyroby medyczne specjalistyczne dla Pracowni Kardiologii Inwazyjnej </w:t>
      </w:r>
      <w:r w:rsidR="00094A16" w:rsidRPr="00574F7C">
        <w:rPr>
          <w:b/>
          <w:sz w:val="22"/>
          <w:szCs w:val="22"/>
        </w:rPr>
        <w:br/>
      </w:r>
      <w:r w:rsidRPr="00574F7C">
        <w:rPr>
          <w:b/>
          <w:sz w:val="22"/>
          <w:szCs w:val="22"/>
        </w:rPr>
        <w:t>oraz Elektroterapii i Elektrostymulacji Serca (powtórzenie)</w:t>
      </w:r>
    </w:p>
    <w:p w14:paraId="40F4DCF7" w14:textId="77777777" w:rsidR="00D665F5" w:rsidRPr="00574F7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4F7C">
        <w:rPr>
          <w:sz w:val="22"/>
          <w:szCs w:val="22"/>
        </w:rPr>
        <w:t>Zamawiający, działając na podstawie art. 22</w:t>
      </w:r>
      <w:r w:rsidR="00FC7F5E" w:rsidRPr="00574F7C">
        <w:rPr>
          <w:sz w:val="22"/>
          <w:szCs w:val="22"/>
        </w:rPr>
        <w:t>2</w:t>
      </w:r>
      <w:r w:rsidRPr="00574F7C">
        <w:rPr>
          <w:sz w:val="22"/>
          <w:szCs w:val="22"/>
        </w:rPr>
        <w:t xml:space="preserve"> ust. 5 </w:t>
      </w:r>
      <w:r w:rsidRPr="00574F7C">
        <w:rPr>
          <w:bCs/>
          <w:sz w:val="22"/>
          <w:szCs w:val="22"/>
        </w:rPr>
        <w:t>ustawy z dnia 11 września 2019 r. Prawo zamówień publicznych</w:t>
      </w:r>
      <w:r w:rsidRPr="00574F7C">
        <w:rPr>
          <w:sz w:val="22"/>
          <w:szCs w:val="22"/>
        </w:rPr>
        <w:t xml:space="preserve"> </w:t>
      </w:r>
      <w:r w:rsidR="00BC35B3" w:rsidRPr="00574F7C">
        <w:rPr>
          <w:sz w:val="22"/>
          <w:szCs w:val="22"/>
        </w:rPr>
        <w:t>(t.j. Dz.U. z 2021r. poz. 1129 z późn. zm.)</w:t>
      </w:r>
      <w:r w:rsidR="00490DC0" w:rsidRPr="00574F7C">
        <w:rPr>
          <w:sz w:val="22"/>
          <w:szCs w:val="22"/>
        </w:rPr>
        <w:t xml:space="preserve"> </w:t>
      </w:r>
      <w:r w:rsidRPr="00574F7C">
        <w:rPr>
          <w:sz w:val="22"/>
          <w:szCs w:val="22"/>
        </w:rPr>
        <w:t>udostępnia</w:t>
      </w:r>
      <w:r w:rsidR="00F95C33" w:rsidRPr="00574F7C">
        <w:rPr>
          <w:sz w:val="22"/>
          <w:szCs w:val="22"/>
        </w:rPr>
        <w:t xml:space="preserve"> </w:t>
      </w:r>
      <w:r w:rsidR="004C7E9B" w:rsidRPr="00574F7C">
        <w:rPr>
          <w:sz w:val="22"/>
          <w:szCs w:val="22"/>
        </w:rPr>
        <w:t>informacj</w:t>
      </w:r>
      <w:r w:rsidR="00577BC6" w:rsidRPr="00574F7C">
        <w:rPr>
          <w:sz w:val="22"/>
          <w:szCs w:val="22"/>
        </w:rPr>
        <w:t>ę</w:t>
      </w:r>
      <w:r w:rsidR="00035488" w:rsidRPr="00574F7C">
        <w:rPr>
          <w:sz w:val="22"/>
          <w:szCs w:val="22"/>
        </w:rPr>
        <w:t xml:space="preserve"> z otwarcia ofert</w:t>
      </w:r>
      <w:r w:rsidR="00577BC6" w:rsidRPr="00574F7C">
        <w:rPr>
          <w:sz w:val="22"/>
          <w:szCs w:val="22"/>
        </w:rPr>
        <w:t>.</w:t>
      </w:r>
    </w:p>
    <w:p w14:paraId="0CCDC4ED" w14:textId="23D7EBD8" w:rsidR="00A80738" w:rsidRPr="00574F7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4F7C">
        <w:rPr>
          <w:sz w:val="22"/>
          <w:szCs w:val="22"/>
        </w:rPr>
        <w:t>Podczas otwarcia ofert, mającego miejsce</w:t>
      </w:r>
      <w:r w:rsidR="00FF4AB1" w:rsidRPr="00574F7C">
        <w:rPr>
          <w:sz w:val="22"/>
          <w:szCs w:val="22"/>
        </w:rPr>
        <w:t xml:space="preserve"> w dniu </w:t>
      </w:r>
      <w:r w:rsidR="00BC35B3" w:rsidRPr="00574F7C">
        <w:rPr>
          <w:sz w:val="22"/>
          <w:szCs w:val="22"/>
        </w:rPr>
        <w:t>05/10/2022</w:t>
      </w:r>
      <w:r w:rsidR="00FF4AB1" w:rsidRPr="00574F7C">
        <w:rPr>
          <w:sz w:val="22"/>
          <w:szCs w:val="22"/>
        </w:rPr>
        <w:t xml:space="preserve"> o godz. </w:t>
      </w:r>
      <w:r w:rsidR="00BC35B3" w:rsidRPr="00574F7C">
        <w:rPr>
          <w:sz w:val="22"/>
          <w:szCs w:val="22"/>
        </w:rPr>
        <w:t>10:00</w:t>
      </w:r>
      <w:r w:rsidRPr="00574F7C">
        <w:rPr>
          <w:sz w:val="22"/>
          <w:szCs w:val="22"/>
        </w:rPr>
        <w:t xml:space="preserve">, otwarte zostały oferty następujących </w:t>
      </w:r>
      <w:r w:rsidR="00094A16" w:rsidRPr="00574F7C">
        <w:rPr>
          <w:sz w:val="22"/>
          <w:szCs w:val="22"/>
        </w:rPr>
        <w:t>W</w:t>
      </w:r>
      <w:r w:rsidRPr="00574F7C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25E94F8" w14:textId="77777777" w:rsidTr="00C82837">
        <w:tc>
          <w:tcPr>
            <w:tcW w:w="993" w:type="dxa"/>
            <w:shd w:val="clear" w:color="auto" w:fill="auto"/>
            <w:vAlign w:val="center"/>
          </w:tcPr>
          <w:p w14:paraId="4D087FB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18F54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86CEE2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BB740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BC35B3" w:rsidRPr="00BB547B" w14:paraId="2DFCCAF2" w14:textId="77777777" w:rsidTr="007C3465">
        <w:tc>
          <w:tcPr>
            <w:tcW w:w="993" w:type="dxa"/>
            <w:shd w:val="clear" w:color="auto" w:fill="auto"/>
            <w:vAlign w:val="center"/>
          </w:tcPr>
          <w:p w14:paraId="6185CDED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39E326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78CC11C7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C35B3">
              <w:rPr>
                <w:rFonts w:ascii="Arial" w:hAnsi="Arial" w:cs="Arial"/>
              </w:rPr>
              <w:t>ProCardia</w:t>
            </w:r>
            <w:proofErr w:type="spellEnd"/>
            <w:r w:rsidRPr="00BC35B3">
              <w:rPr>
                <w:rFonts w:ascii="Arial" w:hAnsi="Arial" w:cs="Arial"/>
              </w:rPr>
              <w:t xml:space="preserve"> Medical Sp. z o.o.</w:t>
            </w:r>
          </w:p>
          <w:p w14:paraId="47D2EB7D" w14:textId="6A3DFA72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rtm. W. Pileckiego 63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01A0FF58" w14:textId="1C60A091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02-781</w:t>
            </w:r>
            <w:r w:rsidRPr="00BB547B">
              <w:rPr>
                <w:rFonts w:ascii="Arial" w:hAnsi="Arial" w:cs="Arial"/>
              </w:rPr>
              <w:t xml:space="preserve"> </w:t>
            </w:r>
            <w:r w:rsidR="00094A1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7079C9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555 012.00 zł</w:t>
            </w:r>
          </w:p>
        </w:tc>
      </w:tr>
      <w:tr w:rsidR="00BC35B3" w:rsidRPr="00BB547B" w14:paraId="04CF71AF" w14:textId="77777777" w:rsidTr="007C3465">
        <w:tc>
          <w:tcPr>
            <w:tcW w:w="993" w:type="dxa"/>
            <w:shd w:val="clear" w:color="auto" w:fill="auto"/>
            <w:vAlign w:val="center"/>
          </w:tcPr>
          <w:p w14:paraId="56026A5C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B735B5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509440A9" w14:textId="0292B011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Agencja Naukowo-Techniczna SYMIC</w:t>
            </w:r>
            <w:r w:rsidR="00094A16">
              <w:rPr>
                <w:rFonts w:ascii="Arial" w:hAnsi="Arial" w:cs="Arial"/>
              </w:rPr>
              <w:t>O</w:t>
            </w:r>
            <w:r w:rsidRPr="00BC35B3">
              <w:rPr>
                <w:rFonts w:ascii="Arial" w:hAnsi="Arial" w:cs="Arial"/>
              </w:rPr>
              <w:t xml:space="preserve"> </w:t>
            </w:r>
            <w:r w:rsidR="00094A16">
              <w:rPr>
                <w:rFonts w:ascii="Arial" w:hAnsi="Arial" w:cs="Arial"/>
              </w:rPr>
              <w:br/>
              <w:t>S</w:t>
            </w:r>
            <w:r w:rsidRPr="00BC35B3">
              <w:rPr>
                <w:rFonts w:ascii="Arial" w:hAnsi="Arial" w:cs="Arial"/>
              </w:rPr>
              <w:t>p. z.o.o.</w:t>
            </w:r>
          </w:p>
          <w:p w14:paraId="6281806A" w14:textId="3D2247D8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 xml:space="preserve">Powstańców </w:t>
            </w:r>
            <w:r>
              <w:rPr>
                <w:rFonts w:ascii="Arial" w:hAnsi="Arial" w:cs="Arial"/>
              </w:rPr>
              <w:t>Ślą</w:t>
            </w:r>
            <w:r w:rsidR="00BC35B3" w:rsidRPr="00BC35B3">
              <w:rPr>
                <w:rFonts w:ascii="Arial" w:hAnsi="Arial" w:cs="Arial"/>
              </w:rPr>
              <w:t>skich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54</w:t>
            </w:r>
            <w:r>
              <w:rPr>
                <w:rFonts w:ascii="Arial" w:hAnsi="Arial" w:cs="Arial"/>
              </w:rPr>
              <w:t>a</w:t>
            </w:r>
            <w:r w:rsidR="00BC35B3" w:rsidRPr="00BC35B3">
              <w:rPr>
                <w:rFonts w:ascii="Arial" w:hAnsi="Arial" w:cs="Arial"/>
              </w:rPr>
              <w:t>/2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1D28475D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53-333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4680FF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4 320.00 zł</w:t>
            </w:r>
          </w:p>
        </w:tc>
      </w:tr>
      <w:tr w:rsidR="00BC35B3" w:rsidRPr="00BB547B" w14:paraId="14AE5E39" w14:textId="77777777" w:rsidTr="007C3465">
        <w:tc>
          <w:tcPr>
            <w:tcW w:w="993" w:type="dxa"/>
            <w:shd w:val="clear" w:color="auto" w:fill="auto"/>
            <w:vAlign w:val="center"/>
          </w:tcPr>
          <w:p w14:paraId="2548FF26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710D99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10F4296E" w14:textId="77777777" w:rsidR="00094A16" w:rsidRPr="00BB547B" w:rsidRDefault="00094A16" w:rsidP="00094A16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Agencja Naukowo-Techniczna SYMIC</w:t>
            </w:r>
            <w:r>
              <w:rPr>
                <w:rFonts w:ascii="Arial" w:hAnsi="Arial" w:cs="Arial"/>
              </w:rPr>
              <w:t>O</w:t>
            </w:r>
            <w:r w:rsidRPr="00BC35B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</w:t>
            </w:r>
            <w:r w:rsidRPr="00BC35B3">
              <w:rPr>
                <w:rFonts w:ascii="Arial" w:hAnsi="Arial" w:cs="Arial"/>
              </w:rPr>
              <w:t>p. z.o.o.</w:t>
            </w:r>
          </w:p>
          <w:p w14:paraId="01E62A05" w14:textId="77777777" w:rsidR="00094A16" w:rsidRPr="00BB547B" w:rsidRDefault="00094A16" w:rsidP="00094A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C35B3">
              <w:rPr>
                <w:rFonts w:ascii="Arial" w:hAnsi="Arial" w:cs="Arial"/>
              </w:rPr>
              <w:t xml:space="preserve">Powstańców </w:t>
            </w:r>
            <w:r>
              <w:rPr>
                <w:rFonts w:ascii="Arial" w:hAnsi="Arial" w:cs="Arial"/>
              </w:rPr>
              <w:t>Ślą</w:t>
            </w:r>
            <w:r w:rsidRPr="00BC35B3">
              <w:rPr>
                <w:rFonts w:ascii="Arial" w:hAnsi="Arial" w:cs="Arial"/>
              </w:rPr>
              <w:t>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54</w:t>
            </w:r>
            <w:r>
              <w:rPr>
                <w:rFonts w:ascii="Arial" w:hAnsi="Arial" w:cs="Arial"/>
              </w:rPr>
              <w:t>a</w:t>
            </w:r>
            <w:r w:rsidRPr="00BC35B3">
              <w:rPr>
                <w:rFonts w:ascii="Arial" w:hAnsi="Arial" w:cs="Arial"/>
              </w:rPr>
              <w:t>/2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5FC346" w14:textId="75E6B91C" w:rsidR="00BC35B3" w:rsidRPr="00BB547B" w:rsidRDefault="00094A16" w:rsidP="00094A16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53-333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D32E91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189 216.00 zł</w:t>
            </w:r>
          </w:p>
        </w:tc>
      </w:tr>
      <w:tr w:rsidR="00BC35B3" w:rsidRPr="00BB547B" w14:paraId="5191D3F1" w14:textId="77777777" w:rsidTr="007C3465">
        <w:tc>
          <w:tcPr>
            <w:tcW w:w="993" w:type="dxa"/>
            <w:shd w:val="clear" w:color="auto" w:fill="auto"/>
            <w:vAlign w:val="center"/>
          </w:tcPr>
          <w:p w14:paraId="0061799E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834BC2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65FE3581" w14:textId="1BEFEB36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 xml:space="preserve">BIOTRONIK </w:t>
            </w:r>
            <w:r w:rsidR="00094A16">
              <w:rPr>
                <w:rFonts w:ascii="Arial" w:hAnsi="Arial" w:cs="Arial"/>
              </w:rPr>
              <w:t>Polska</w:t>
            </w:r>
            <w:r w:rsidRPr="00BC35B3">
              <w:rPr>
                <w:rFonts w:ascii="Arial" w:hAnsi="Arial" w:cs="Arial"/>
              </w:rPr>
              <w:t xml:space="preserve"> Sp. z o.o.</w:t>
            </w:r>
          </w:p>
          <w:p w14:paraId="645790E5" w14:textId="77777777" w:rsidR="00BC35B3" w:rsidRPr="00BB547B" w:rsidRDefault="00BC35B3" w:rsidP="007C3465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ul. Murawa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12-18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5E84C6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61-655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61BF9D" w14:textId="77777777" w:rsidR="00BC35B3" w:rsidRDefault="00BC35B3" w:rsidP="007C3465">
            <w:pPr>
              <w:spacing w:before="80" w:after="80"/>
              <w:jc w:val="center"/>
              <w:rPr>
                <w:rFonts w:ascii="Arial" w:hAnsi="Arial" w:cs="Arial"/>
                <w:strike/>
                <w:color w:val="FF0000"/>
              </w:rPr>
            </w:pPr>
            <w:r w:rsidRPr="00574F7C">
              <w:rPr>
                <w:rFonts w:ascii="Arial" w:hAnsi="Arial" w:cs="Arial"/>
                <w:strike/>
                <w:color w:val="FF0000"/>
              </w:rPr>
              <w:t>169 029.00 zł</w:t>
            </w:r>
          </w:p>
          <w:p w14:paraId="5B1862C4" w14:textId="579A64A4" w:rsidR="00574F7C" w:rsidRPr="00574F7C" w:rsidRDefault="00574F7C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160 020,00 zł</w:t>
            </w:r>
          </w:p>
        </w:tc>
      </w:tr>
      <w:tr w:rsidR="00BC35B3" w:rsidRPr="00BB547B" w14:paraId="46896747" w14:textId="77777777" w:rsidTr="007C3465">
        <w:tc>
          <w:tcPr>
            <w:tcW w:w="993" w:type="dxa"/>
            <w:shd w:val="clear" w:color="auto" w:fill="auto"/>
            <w:vAlign w:val="center"/>
          </w:tcPr>
          <w:p w14:paraId="627C9D1D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A45632" w14:textId="5E1F46B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2</w:t>
            </w:r>
            <w:r w:rsidR="00094A16">
              <w:rPr>
                <w:rFonts w:ascii="Arial" w:hAnsi="Arial" w:cs="Arial"/>
              </w:rPr>
              <w:t>a</w:t>
            </w:r>
          </w:p>
        </w:tc>
        <w:tc>
          <w:tcPr>
            <w:tcW w:w="4110" w:type="dxa"/>
            <w:shd w:val="clear" w:color="auto" w:fill="auto"/>
          </w:tcPr>
          <w:p w14:paraId="788BB53F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 xml:space="preserve">Aesculap - </w:t>
            </w:r>
            <w:proofErr w:type="spellStart"/>
            <w:r w:rsidRPr="00BC35B3">
              <w:rPr>
                <w:rFonts w:ascii="Arial" w:hAnsi="Arial" w:cs="Arial"/>
              </w:rPr>
              <w:t>Chifa</w:t>
            </w:r>
            <w:proofErr w:type="spellEnd"/>
            <w:r w:rsidRPr="00BC35B3">
              <w:rPr>
                <w:rFonts w:ascii="Arial" w:hAnsi="Arial" w:cs="Arial"/>
              </w:rPr>
              <w:t xml:space="preserve"> Sp. z o.o.</w:t>
            </w:r>
          </w:p>
          <w:p w14:paraId="22B5201C" w14:textId="77777777" w:rsidR="00BC35B3" w:rsidRPr="00BB547B" w:rsidRDefault="00BC35B3" w:rsidP="007C3465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9D8D25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3C760B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2 149.20 zł</w:t>
            </w:r>
          </w:p>
        </w:tc>
      </w:tr>
      <w:tr w:rsidR="00BC35B3" w:rsidRPr="00BB547B" w14:paraId="29E10646" w14:textId="77777777" w:rsidTr="007C3465">
        <w:tc>
          <w:tcPr>
            <w:tcW w:w="993" w:type="dxa"/>
            <w:shd w:val="clear" w:color="auto" w:fill="auto"/>
            <w:vAlign w:val="center"/>
          </w:tcPr>
          <w:p w14:paraId="204BDC1F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85620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71CBA55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C35B3">
              <w:rPr>
                <w:rFonts w:ascii="Arial" w:hAnsi="Arial" w:cs="Arial"/>
              </w:rPr>
              <w:t>Teleflex</w:t>
            </w:r>
            <w:proofErr w:type="spellEnd"/>
            <w:r w:rsidRPr="00BC35B3">
              <w:rPr>
                <w:rFonts w:ascii="Arial" w:hAnsi="Arial" w:cs="Arial"/>
              </w:rPr>
              <w:t xml:space="preserve"> Polska Sp. z o.o.</w:t>
            </w:r>
          </w:p>
          <w:p w14:paraId="742504E6" w14:textId="6CBC68AF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Żwirki i Wigury 16a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4B39EA55" w14:textId="2A7E042B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lastRenderedPageBreak/>
              <w:t>02-</w:t>
            </w:r>
            <w:r w:rsidR="00094A16">
              <w:rPr>
                <w:rFonts w:ascii="Arial" w:hAnsi="Arial" w:cs="Arial"/>
              </w:rPr>
              <w:t>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DFA59C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lastRenderedPageBreak/>
              <w:t>6 264.00 zł</w:t>
            </w:r>
          </w:p>
        </w:tc>
      </w:tr>
      <w:tr w:rsidR="00BC35B3" w:rsidRPr="00BB547B" w14:paraId="48E7755F" w14:textId="77777777" w:rsidTr="007C3465">
        <w:tc>
          <w:tcPr>
            <w:tcW w:w="993" w:type="dxa"/>
            <w:shd w:val="clear" w:color="auto" w:fill="auto"/>
            <w:vAlign w:val="center"/>
          </w:tcPr>
          <w:p w14:paraId="38BA728A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C8DA11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B62B863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BOSTON SCIENTIFIC POLSKA SPÓŁKA Z O.O.</w:t>
            </w:r>
          </w:p>
          <w:p w14:paraId="05486B43" w14:textId="77777777" w:rsidR="00BC35B3" w:rsidRPr="00BB547B" w:rsidRDefault="00BC35B3" w:rsidP="007C3465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478CC8" w14:textId="3F72A6A9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</w:t>
            </w:r>
            <w:r w:rsidR="00094A16">
              <w:rPr>
                <w:rFonts w:ascii="Arial" w:hAnsi="Arial" w:cs="Arial"/>
              </w:rPr>
              <w:t>-</w:t>
            </w:r>
            <w:r w:rsidRPr="00BC35B3">
              <w:rPr>
                <w:rFonts w:ascii="Arial" w:hAnsi="Arial" w:cs="Arial"/>
              </w:rPr>
              <w:t>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F0AB46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788 553.00 zł</w:t>
            </w:r>
          </w:p>
        </w:tc>
      </w:tr>
      <w:tr w:rsidR="00BC35B3" w:rsidRPr="00BB547B" w14:paraId="73D0E85B" w14:textId="77777777" w:rsidTr="007C3465">
        <w:tc>
          <w:tcPr>
            <w:tcW w:w="993" w:type="dxa"/>
            <w:shd w:val="clear" w:color="auto" w:fill="auto"/>
            <w:vAlign w:val="center"/>
          </w:tcPr>
          <w:p w14:paraId="728E884A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0F635C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2663B097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BOSTON SCIENTIFIC POLSKA SPÓŁKA Z O.O.</w:t>
            </w:r>
          </w:p>
          <w:p w14:paraId="597A6779" w14:textId="77777777" w:rsidR="00BC35B3" w:rsidRPr="00BB547B" w:rsidRDefault="00BC35B3" w:rsidP="007C3465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E065E6" w14:textId="2C706E59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</w:t>
            </w:r>
            <w:r w:rsidR="00094A16">
              <w:rPr>
                <w:rFonts w:ascii="Arial" w:hAnsi="Arial" w:cs="Arial"/>
              </w:rPr>
              <w:t>-</w:t>
            </w:r>
            <w:r w:rsidRPr="00BC35B3">
              <w:rPr>
                <w:rFonts w:ascii="Arial" w:hAnsi="Arial" w:cs="Arial"/>
              </w:rPr>
              <w:t>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B1F356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125 280.00 zł</w:t>
            </w:r>
          </w:p>
        </w:tc>
      </w:tr>
      <w:tr w:rsidR="00BC35B3" w:rsidRPr="00BB547B" w14:paraId="33767A79" w14:textId="77777777" w:rsidTr="007C3465">
        <w:tc>
          <w:tcPr>
            <w:tcW w:w="993" w:type="dxa"/>
            <w:shd w:val="clear" w:color="auto" w:fill="auto"/>
            <w:vAlign w:val="center"/>
          </w:tcPr>
          <w:p w14:paraId="306EDB27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A36D2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975CCFC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Abbott Medical Sp. z o .o.</w:t>
            </w:r>
          </w:p>
          <w:p w14:paraId="3745D051" w14:textId="756053C2" w:rsidR="00BC35B3" w:rsidRPr="00BB547B" w:rsidRDefault="00BC35B3" w:rsidP="007C3465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 xml:space="preserve">ul. </w:t>
            </w:r>
            <w:r w:rsidR="00094A16">
              <w:rPr>
                <w:rFonts w:ascii="Arial" w:hAnsi="Arial" w:cs="Arial"/>
              </w:rPr>
              <w:t>Postępu 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557524" w14:textId="443B999A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</w:t>
            </w:r>
            <w:r w:rsidR="00094A16">
              <w:rPr>
                <w:rFonts w:ascii="Arial" w:hAnsi="Arial" w:cs="Arial"/>
              </w:rPr>
              <w:t>2</w:t>
            </w:r>
            <w:r w:rsidRPr="00BC35B3">
              <w:rPr>
                <w:rFonts w:ascii="Arial" w:hAnsi="Arial" w:cs="Arial"/>
              </w:rPr>
              <w:t>-</w:t>
            </w:r>
            <w:r w:rsidR="00094A16">
              <w:rPr>
                <w:rFonts w:ascii="Arial" w:hAnsi="Arial" w:cs="Arial"/>
              </w:rPr>
              <w:t>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BA505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330 156.00 zł</w:t>
            </w:r>
          </w:p>
        </w:tc>
      </w:tr>
      <w:tr w:rsidR="00BC35B3" w:rsidRPr="00BB547B" w14:paraId="0E397DCD" w14:textId="77777777" w:rsidTr="007C3465">
        <w:tc>
          <w:tcPr>
            <w:tcW w:w="993" w:type="dxa"/>
            <w:shd w:val="clear" w:color="auto" w:fill="auto"/>
            <w:vAlign w:val="center"/>
          </w:tcPr>
          <w:p w14:paraId="63453CA3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341A65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D5A1A76" w14:textId="77777777" w:rsidR="00094A16" w:rsidRPr="00BB547B" w:rsidRDefault="00094A16" w:rsidP="00094A16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Abbott Medical Sp. z o .o.</w:t>
            </w:r>
          </w:p>
          <w:p w14:paraId="44B5FB02" w14:textId="77777777" w:rsidR="00094A16" w:rsidRPr="00BB547B" w:rsidRDefault="00094A16" w:rsidP="00094A16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Postępu 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D53EBE" w14:textId="146B42E9" w:rsidR="00BC35B3" w:rsidRPr="00BB547B" w:rsidRDefault="00094A16" w:rsidP="00094A16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2</w:t>
            </w:r>
            <w:r w:rsidRPr="00BC35B3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D4F14B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212 220.00 zł</w:t>
            </w:r>
          </w:p>
        </w:tc>
      </w:tr>
      <w:tr w:rsidR="00BC35B3" w:rsidRPr="00BB547B" w14:paraId="0B0341A8" w14:textId="77777777" w:rsidTr="007C3465">
        <w:tc>
          <w:tcPr>
            <w:tcW w:w="993" w:type="dxa"/>
            <w:shd w:val="clear" w:color="auto" w:fill="auto"/>
            <w:vAlign w:val="center"/>
          </w:tcPr>
          <w:p w14:paraId="4E9BD3C0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174205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B910633" w14:textId="77777777" w:rsidR="00094A16" w:rsidRPr="00BB547B" w:rsidRDefault="00094A16" w:rsidP="00094A16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Abbott Medical Sp. z o .o.</w:t>
            </w:r>
          </w:p>
          <w:p w14:paraId="25A7948B" w14:textId="77777777" w:rsidR="00094A16" w:rsidRPr="00BB547B" w:rsidRDefault="00094A16" w:rsidP="00094A16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Postępu 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0D782D" w14:textId="28FA4CF3" w:rsidR="00BC35B3" w:rsidRPr="00BB547B" w:rsidRDefault="00094A16" w:rsidP="00094A16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2</w:t>
            </w:r>
            <w:r w:rsidRPr="00BC35B3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C85F77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115 884.00 zł</w:t>
            </w:r>
          </w:p>
        </w:tc>
      </w:tr>
      <w:tr w:rsidR="00BC35B3" w:rsidRPr="00BB547B" w14:paraId="2078170B" w14:textId="77777777" w:rsidTr="007C3465">
        <w:tc>
          <w:tcPr>
            <w:tcW w:w="993" w:type="dxa"/>
            <w:shd w:val="clear" w:color="auto" w:fill="auto"/>
            <w:vAlign w:val="center"/>
          </w:tcPr>
          <w:p w14:paraId="16FA9364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F51023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730873DA" w14:textId="77777777" w:rsidR="00094A16" w:rsidRPr="00BB547B" w:rsidRDefault="00094A16" w:rsidP="00094A16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Abbott Medical Sp. z o .o.</w:t>
            </w:r>
          </w:p>
          <w:p w14:paraId="26516C2E" w14:textId="77777777" w:rsidR="00094A16" w:rsidRPr="00BB547B" w:rsidRDefault="00094A16" w:rsidP="00094A16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Postępu 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09BB93" w14:textId="1CAFEF77" w:rsidR="00BC35B3" w:rsidRPr="00BB547B" w:rsidRDefault="00094A16" w:rsidP="00094A16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2</w:t>
            </w:r>
            <w:r w:rsidRPr="00BC35B3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6DEF09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115 884.00 zł</w:t>
            </w:r>
          </w:p>
        </w:tc>
      </w:tr>
      <w:tr w:rsidR="00BC35B3" w:rsidRPr="00BB547B" w14:paraId="33238E43" w14:textId="77777777" w:rsidTr="007C3465">
        <w:tc>
          <w:tcPr>
            <w:tcW w:w="993" w:type="dxa"/>
            <w:shd w:val="clear" w:color="auto" w:fill="auto"/>
            <w:vAlign w:val="center"/>
          </w:tcPr>
          <w:p w14:paraId="3A18D4B1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46004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E0471DC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Medtronic Poland Sp. z o.o.</w:t>
            </w:r>
          </w:p>
          <w:p w14:paraId="3B910127" w14:textId="0C6E7506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Polna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11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44E6154D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CC0689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85 860.00 zł</w:t>
            </w:r>
          </w:p>
        </w:tc>
      </w:tr>
      <w:tr w:rsidR="00BC35B3" w:rsidRPr="00BB547B" w14:paraId="0EB2C7F6" w14:textId="77777777" w:rsidTr="007C3465">
        <w:tc>
          <w:tcPr>
            <w:tcW w:w="993" w:type="dxa"/>
            <w:shd w:val="clear" w:color="auto" w:fill="auto"/>
            <w:vAlign w:val="center"/>
          </w:tcPr>
          <w:p w14:paraId="761567AB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370854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0474613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Medtronic Poland Sp. z o.o.</w:t>
            </w:r>
          </w:p>
          <w:p w14:paraId="19580C4A" w14:textId="571E2402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Polna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11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61DC2E00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DD9BE7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907 200.00 zł</w:t>
            </w:r>
          </w:p>
        </w:tc>
      </w:tr>
      <w:tr w:rsidR="00BC35B3" w:rsidRPr="00BB547B" w14:paraId="648BFF75" w14:textId="77777777" w:rsidTr="007C3465">
        <w:tc>
          <w:tcPr>
            <w:tcW w:w="993" w:type="dxa"/>
            <w:shd w:val="clear" w:color="auto" w:fill="auto"/>
            <w:vAlign w:val="center"/>
          </w:tcPr>
          <w:p w14:paraId="7BADD013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147372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99DB0B5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Medtronic Poland Sp. z o.o.</w:t>
            </w:r>
          </w:p>
          <w:p w14:paraId="6190F6DA" w14:textId="1225BFB6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Polna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11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115B0701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2863DD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812 286.00 zł</w:t>
            </w:r>
          </w:p>
        </w:tc>
      </w:tr>
      <w:tr w:rsidR="00BC35B3" w:rsidRPr="00BB547B" w14:paraId="3B308034" w14:textId="77777777" w:rsidTr="007C3465">
        <w:tc>
          <w:tcPr>
            <w:tcW w:w="993" w:type="dxa"/>
            <w:shd w:val="clear" w:color="auto" w:fill="auto"/>
            <w:vAlign w:val="center"/>
          </w:tcPr>
          <w:p w14:paraId="69D4142D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16F90A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745C9D51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Medtronic Poland Sp. z o.o.</w:t>
            </w:r>
          </w:p>
          <w:p w14:paraId="200C1E78" w14:textId="57F50335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Polna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11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0BF9A6C2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7F06B2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118 260.00 zł</w:t>
            </w:r>
          </w:p>
        </w:tc>
      </w:tr>
      <w:tr w:rsidR="00BC35B3" w:rsidRPr="00BB547B" w14:paraId="7D654EBC" w14:textId="77777777" w:rsidTr="007C3465">
        <w:tc>
          <w:tcPr>
            <w:tcW w:w="993" w:type="dxa"/>
            <w:shd w:val="clear" w:color="auto" w:fill="auto"/>
            <w:vAlign w:val="center"/>
          </w:tcPr>
          <w:p w14:paraId="4EB324CE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97CB7A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5F65DC96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Medtronic Poland Sp. z o.o.</w:t>
            </w:r>
          </w:p>
          <w:p w14:paraId="61CC5B74" w14:textId="62DBCEA5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Polna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11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77DD5FBB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AE8D09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117 180.00 zł</w:t>
            </w:r>
          </w:p>
        </w:tc>
      </w:tr>
      <w:tr w:rsidR="00BC35B3" w:rsidRPr="00BB547B" w14:paraId="24A66508" w14:textId="77777777" w:rsidTr="007C3465">
        <w:tc>
          <w:tcPr>
            <w:tcW w:w="993" w:type="dxa"/>
            <w:shd w:val="clear" w:color="auto" w:fill="auto"/>
            <w:vAlign w:val="center"/>
          </w:tcPr>
          <w:p w14:paraId="328A728B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90CCD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674CC0D4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Medtronic Poland Sp. z o.o.</w:t>
            </w:r>
          </w:p>
          <w:p w14:paraId="068E733D" w14:textId="351F7E81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Polna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11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21E7A60E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DA3815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100 440.00 zł</w:t>
            </w:r>
          </w:p>
        </w:tc>
      </w:tr>
      <w:tr w:rsidR="00BC35B3" w:rsidRPr="00BB547B" w14:paraId="39F4F589" w14:textId="77777777" w:rsidTr="007C3465">
        <w:tc>
          <w:tcPr>
            <w:tcW w:w="993" w:type="dxa"/>
            <w:shd w:val="clear" w:color="auto" w:fill="auto"/>
            <w:vAlign w:val="center"/>
          </w:tcPr>
          <w:p w14:paraId="1E7EB0DC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53B04D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E9F65A6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C35B3">
              <w:rPr>
                <w:rFonts w:ascii="Arial" w:hAnsi="Arial" w:cs="Arial"/>
              </w:rPr>
              <w:t>Polimed</w:t>
            </w:r>
            <w:proofErr w:type="spellEnd"/>
            <w:r w:rsidRPr="00BC35B3">
              <w:rPr>
                <w:rFonts w:ascii="Arial" w:hAnsi="Arial" w:cs="Arial"/>
              </w:rPr>
              <w:t xml:space="preserve"> sp. z o.o.</w:t>
            </w:r>
          </w:p>
          <w:p w14:paraId="140B4588" w14:textId="1001BCCA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Poleczki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12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0F773D0A" w14:textId="6FFFADC9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="00094A1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6D58CF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117 504.00 zł</w:t>
            </w:r>
          </w:p>
        </w:tc>
      </w:tr>
    </w:tbl>
    <w:p w14:paraId="4B0B94B3" w14:textId="77777777" w:rsidR="004C7E3D" w:rsidRDefault="004C7E3D" w:rsidP="00D73C46">
      <w:pPr>
        <w:spacing w:line="360" w:lineRule="auto"/>
        <w:ind w:left="3117" w:firstLine="423"/>
        <w:jc w:val="center"/>
        <w:rPr>
          <w:i/>
        </w:rPr>
      </w:pPr>
    </w:p>
    <w:p w14:paraId="4F7B1787" w14:textId="5CDDFBA3" w:rsidR="00D73C46" w:rsidRPr="004C7E3D" w:rsidRDefault="00D73C46" w:rsidP="00D73C4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4C7E3D">
        <w:rPr>
          <w:i/>
          <w:sz w:val="22"/>
          <w:szCs w:val="22"/>
        </w:rPr>
        <w:t>Zamawiający</w:t>
      </w:r>
    </w:p>
    <w:p w14:paraId="40428456" w14:textId="77777777" w:rsidR="00D73C46" w:rsidRDefault="00D73C46" w:rsidP="00D73C4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2DBBF77" w14:textId="77777777" w:rsidR="00D73C46" w:rsidRDefault="00D73C46" w:rsidP="00D73C4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57C57D3" w14:textId="690E9B0A" w:rsidR="00A80738" w:rsidRPr="00BB547B" w:rsidRDefault="00D73C46" w:rsidP="00D73C46">
      <w:pPr>
        <w:ind w:firstLine="425"/>
        <w:jc w:val="center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  <w:bookmarkEnd w:id="0"/>
    </w:p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817E1" w14:textId="77777777" w:rsidR="003119CC" w:rsidRDefault="003119CC">
      <w:r>
        <w:separator/>
      </w:r>
    </w:p>
  </w:endnote>
  <w:endnote w:type="continuationSeparator" w:id="0">
    <w:p w14:paraId="20D6EF5C" w14:textId="77777777" w:rsidR="003119CC" w:rsidRDefault="00311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DB3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2F10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51173" w14:textId="78336BA8" w:rsidR="009F189D" w:rsidRDefault="00937BE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177E9BB" wp14:editId="1F32BAC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3ACF9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BAB56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DB3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3A741" w14:textId="77777777" w:rsidR="009F189D" w:rsidRDefault="009F189D">
    <w:pPr>
      <w:pStyle w:val="Stopka"/>
      <w:tabs>
        <w:tab w:val="clear" w:pos="4536"/>
      </w:tabs>
      <w:jc w:val="center"/>
    </w:pPr>
  </w:p>
  <w:p w14:paraId="7B6410C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4D115" w14:textId="77777777" w:rsidR="003119CC" w:rsidRDefault="003119CC">
      <w:r>
        <w:separator/>
      </w:r>
    </w:p>
  </w:footnote>
  <w:footnote w:type="continuationSeparator" w:id="0">
    <w:p w14:paraId="1150377A" w14:textId="77777777" w:rsidR="003119CC" w:rsidRDefault="00311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038E4" w14:textId="77777777" w:rsidR="00BC35B3" w:rsidRDefault="00BC3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D372" w14:textId="77777777" w:rsidR="00BC35B3" w:rsidRDefault="00BC3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00CA7" w14:textId="77777777" w:rsidR="00BC35B3" w:rsidRDefault="00BC35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F4D"/>
    <w:rsid w:val="00007727"/>
    <w:rsid w:val="00017720"/>
    <w:rsid w:val="00035488"/>
    <w:rsid w:val="00094A16"/>
    <w:rsid w:val="000D7F25"/>
    <w:rsid w:val="000E00E5"/>
    <w:rsid w:val="00173B20"/>
    <w:rsid w:val="001C69FF"/>
    <w:rsid w:val="0023318D"/>
    <w:rsid w:val="003119CC"/>
    <w:rsid w:val="003D72FD"/>
    <w:rsid w:val="00423179"/>
    <w:rsid w:val="00490DC0"/>
    <w:rsid w:val="00493F8C"/>
    <w:rsid w:val="004C7E3D"/>
    <w:rsid w:val="004C7E9B"/>
    <w:rsid w:val="005614F2"/>
    <w:rsid w:val="00574F7C"/>
    <w:rsid w:val="00577BC6"/>
    <w:rsid w:val="0069085C"/>
    <w:rsid w:val="006B27ED"/>
    <w:rsid w:val="00843263"/>
    <w:rsid w:val="00861E75"/>
    <w:rsid w:val="00937BE3"/>
    <w:rsid w:val="009D19BD"/>
    <w:rsid w:val="009F189D"/>
    <w:rsid w:val="00A80738"/>
    <w:rsid w:val="00AD3B02"/>
    <w:rsid w:val="00BB547B"/>
    <w:rsid w:val="00BC35B3"/>
    <w:rsid w:val="00C236D3"/>
    <w:rsid w:val="00C659E2"/>
    <w:rsid w:val="00C82837"/>
    <w:rsid w:val="00CA0FE7"/>
    <w:rsid w:val="00CA3D66"/>
    <w:rsid w:val="00CB0802"/>
    <w:rsid w:val="00D665F5"/>
    <w:rsid w:val="00D7128F"/>
    <w:rsid w:val="00D73C46"/>
    <w:rsid w:val="00EA3476"/>
    <w:rsid w:val="00F16C60"/>
    <w:rsid w:val="00F85062"/>
    <w:rsid w:val="00F91F4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7F91AD"/>
  <w15:chartTrackingRefBased/>
  <w15:docId w15:val="{06A9C688-548A-448E-AF27-5A7328DD1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cp:lastPrinted>2022-10-06T07:27:00Z</cp:lastPrinted>
  <dcterms:created xsi:type="dcterms:W3CDTF">2022-10-06T09:45:00Z</dcterms:created>
  <dcterms:modified xsi:type="dcterms:W3CDTF">2022-10-06T09:46:00Z</dcterms:modified>
</cp:coreProperties>
</file>