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BF17" w14:textId="4AD88F4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6449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697A53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AA940A" w14:textId="77777777" w:rsidR="006676AE" w:rsidRPr="0012157F" w:rsidRDefault="00E61E4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61E40">
        <w:rPr>
          <w:rFonts w:ascii="Arial" w:hAnsi="Arial" w:cs="Arial"/>
        </w:rPr>
        <w:t>SZPITAL WOJEWÓDZKI W POZNANIU</w:t>
      </w:r>
    </w:p>
    <w:p w14:paraId="64FE01AC" w14:textId="77777777" w:rsidR="006676AE" w:rsidRPr="0012157F" w:rsidRDefault="00E61E40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61E4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61E4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F930C9C" w14:textId="77777777" w:rsidR="00F90CD1" w:rsidRDefault="00E61E4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61E4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61E40">
        <w:rPr>
          <w:rFonts w:ascii="Arial" w:hAnsi="Arial" w:cs="Arial"/>
        </w:rPr>
        <w:t>Poznań</w:t>
      </w:r>
    </w:p>
    <w:p w14:paraId="4757A77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BF941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8A1CBE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217BBE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38F563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CEC688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210D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FD5BE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BC800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1E40" w:rsidRPr="0012157F" w14:paraId="79181311" w14:textId="77777777" w:rsidTr="007A11EC">
        <w:tc>
          <w:tcPr>
            <w:tcW w:w="9104" w:type="dxa"/>
            <w:shd w:val="clear" w:color="auto" w:fill="D9D9D9"/>
          </w:tcPr>
          <w:p w14:paraId="4A8903E2" w14:textId="77777777" w:rsidR="00E61E40" w:rsidRPr="0012157F" w:rsidRDefault="00E61E40" w:rsidP="007A11E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566BF6F" w14:textId="77777777" w:rsidR="00E61E40" w:rsidRPr="0012157F" w:rsidRDefault="00E61E40" w:rsidP="007A11E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61E40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1CABFFE" w14:textId="77777777" w:rsidR="00E61E40" w:rsidRPr="00612283" w:rsidRDefault="00E61E40" w:rsidP="007A11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A3455BA" w14:textId="77777777" w:rsidR="00E61E40" w:rsidRPr="00612283" w:rsidRDefault="00E61E40" w:rsidP="007A11E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4C9B455" w14:textId="77777777" w:rsidR="00E61E40" w:rsidRPr="0012157F" w:rsidRDefault="00E61E40" w:rsidP="007A11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BA06C7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46EADE2" w14:textId="77777777" w:rsidR="00E50194" w:rsidRDefault="00E61E4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61E40">
        <w:rPr>
          <w:rFonts w:ascii="Arial" w:hAnsi="Arial" w:cs="Arial"/>
          <w:b/>
          <w:sz w:val="24"/>
          <w:szCs w:val="24"/>
        </w:rPr>
        <w:t>Sukcesywna dostawa środków higienicznych na potrzeby Szpitala Wojewódzkiego w Poznaniu</w:t>
      </w:r>
    </w:p>
    <w:p w14:paraId="651192F6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61E40" w:rsidRPr="00E61E40">
        <w:rPr>
          <w:rFonts w:ascii="Arial" w:hAnsi="Arial" w:cs="Arial"/>
          <w:b/>
          <w:sz w:val="24"/>
          <w:szCs w:val="24"/>
        </w:rPr>
        <w:t>SZW/DZP/80/2022</w:t>
      </w:r>
    </w:p>
    <w:p w14:paraId="6E3FDBB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61E40" w:rsidRPr="00E61E4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470CDC9" w14:textId="77777777" w:rsidTr="00650D6C">
        <w:tc>
          <w:tcPr>
            <w:tcW w:w="9104" w:type="dxa"/>
            <w:shd w:val="clear" w:color="auto" w:fill="D9D9D9"/>
          </w:tcPr>
          <w:p w14:paraId="22DD722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693516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CA72E98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4B343F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C42AD1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F7808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60AC330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5EEE3E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8AACC9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1B30372" w14:textId="77777777" w:rsidTr="00CD4DD1">
        <w:tc>
          <w:tcPr>
            <w:tcW w:w="9104" w:type="dxa"/>
            <w:shd w:val="clear" w:color="auto" w:fill="D9D9D9"/>
          </w:tcPr>
          <w:p w14:paraId="7B78BB3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B981DEF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ACE22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146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285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1E40" w:rsidRPr="0012157F" w14:paraId="08303384" w14:textId="77777777" w:rsidTr="007A1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F695F" w14:textId="77777777" w:rsidR="00E61E40" w:rsidRPr="0012157F" w:rsidRDefault="00E61E40" w:rsidP="007A1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119D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E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C22A566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61E40" w:rsidRPr="0012157F" w14:paraId="7F250592" w14:textId="77777777" w:rsidTr="007A1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5135D" w14:textId="77777777" w:rsidR="00E61E40" w:rsidRPr="0012157F" w:rsidRDefault="00E61E40" w:rsidP="007A1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AA67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E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E7A2689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61E40" w:rsidRPr="0012157F" w14:paraId="2D2664F1" w14:textId="77777777" w:rsidTr="007A1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3ADE5" w14:textId="77777777" w:rsidR="00E61E40" w:rsidRPr="0012157F" w:rsidRDefault="00E61E40" w:rsidP="007A1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0DC6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E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27427C4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61E40" w:rsidRPr="0012157F" w14:paraId="4D56811B" w14:textId="77777777" w:rsidTr="007A1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B4A1E" w14:textId="77777777" w:rsidR="00E61E40" w:rsidRPr="0012157F" w:rsidRDefault="00E61E40" w:rsidP="007A11E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72F33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E4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6BA8A3F" w14:textId="77777777" w:rsidR="00E61E40" w:rsidRPr="0012157F" w:rsidRDefault="00E61E40" w:rsidP="007A11E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4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AA3CA1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88BBF2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431E26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8C6BCE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B4A4BC0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C48F09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41F99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F0FF22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1C906F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81D6BA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BB6CBF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38E934A" w14:textId="77777777" w:rsidTr="00CD4DD1">
        <w:tc>
          <w:tcPr>
            <w:tcW w:w="9104" w:type="dxa"/>
            <w:shd w:val="clear" w:color="auto" w:fill="D9D9D9"/>
          </w:tcPr>
          <w:p w14:paraId="1EBC943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B55626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13A526C" w14:textId="77777777" w:rsidTr="00847232">
        <w:tc>
          <w:tcPr>
            <w:tcW w:w="9104" w:type="dxa"/>
            <w:shd w:val="clear" w:color="auto" w:fill="D9D9D9"/>
          </w:tcPr>
          <w:p w14:paraId="7AB6C89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578E5F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1AB0F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D048A3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38261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F19473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CD2E0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6B3C0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EA93A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2FA04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D255EA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DACD46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A5C716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E94A8" w14:textId="77777777" w:rsidR="00983600" w:rsidRDefault="00983600" w:rsidP="0038231F">
      <w:pPr>
        <w:spacing w:after="0" w:line="240" w:lineRule="auto"/>
      </w:pPr>
      <w:r>
        <w:separator/>
      </w:r>
    </w:p>
  </w:endnote>
  <w:endnote w:type="continuationSeparator" w:id="0">
    <w:p w14:paraId="62DBEC48" w14:textId="77777777" w:rsidR="00983600" w:rsidRDefault="009836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7BFD" w14:textId="77777777" w:rsidR="00E61E40" w:rsidRDefault="00E61E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B30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DEA7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E6B8B" w14:textId="77777777" w:rsidR="00E61E40" w:rsidRDefault="00E61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636EE" w14:textId="77777777" w:rsidR="00983600" w:rsidRDefault="00983600" w:rsidP="0038231F">
      <w:pPr>
        <w:spacing w:after="0" w:line="240" w:lineRule="auto"/>
      </w:pPr>
      <w:r>
        <w:separator/>
      </w:r>
    </w:p>
  </w:footnote>
  <w:footnote w:type="continuationSeparator" w:id="0">
    <w:p w14:paraId="2B79998B" w14:textId="77777777" w:rsidR="00983600" w:rsidRDefault="00983600" w:rsidP="0038231F">
      <w:pPr>
        <w:spacing w:after="0" w:line="240" w:lineRule="auto"/>
      </w:pPr>
      <w:r>
        <w:continuationSeparator/>
      </w:r>
    </w:p>
  </w:footnote>
  <w:footnote w:id="1">
    <w:p w14:paraId="25841AB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0151E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AF844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9715EB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F8C96" w14:textId="77777777" w:rsidR="00E61E40" w:rsidRDefault="00E61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F61A" w14:textId="77777777" w:rsidR="00E61E40" w:rsidRDefault="00E61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2CC0" w14:textId="77777777" w:rsidR="00E61E40" w:rsidRDefault="00E61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186287">
    <w:abstractNumId w:val="11"/>
  </w:num>
  <w:num w:numId="2" w16cid:durableId="664166564">
    <w:abstractNumId w:val="0"/>
  </w:num>
  <w:num w:numId="3" w16cid:durableId="1202093255">
    <w:abstractNumId w:val="10"/>
  </w:num>
  <w:num w:numId="4" w16cid:durableId="1053575197">
    <w:abstractNumId w:val="13"/>
  </w:num>
  <w:num w:numId="5" w16cid:durableId="1250239840">
    <w:abstractNumId w:val="12"/>
  </w:num>
  <w:num w:numId="6" w16cid:durableId="385569833">
    <w:abstractNumId w:val="9"/>
  </w:num>
  <w:num w:numId="7" w16cid:durableId="2127968834">
    <w:abstractNumId w:val="1"/>
  </w:num>
  <w:num w:numId="8" w16cid:durableId="715009051">
    <w:abstractNumId w:val="6"/>
  </w:num>
  <w:num w:numId="9" w16cid:durableId="1294827219">
    <w:abstractNumId w:val="4"/>
  </w:num>
  <w:num w:numId="10" w16cid:durableId="1061177955">
    <w:abstractNumId w:val="7"/>
  </w:num>
  <w:num w:numId="11" w16cid:durableId="38745025">
    <w:abstractNumId w:val="5"/>
  </w:num>
  <w:num w:numId="12" w16cid:durableId="1043596385">
    <w:abstractNumId w:val="8"/>
  </w:num>
  <w:num w:numId="13" w16cid:durableId="850143055">
    <w:abstractNumId w:val="3"/>
  </w:num>
  <w:num w:numId="14" w16cid:durableId="1280844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4494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3600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E4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F6BB0"/>
  <w15:docId w15:val="{C8CB92DF-BB1E-4EB2-B116-0D736305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2022-10-05T07:26:00Z</dcterms:created>
  <dcterms:modified xsi:type="dcterms:W3CDTF">2022-10-05T07:26:00Z</dcterms:modified>
</cp:coreProperties>
</file>