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680ED" w14:textId="418F0F80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03809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CC66BFB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703997" w:rsidRPr="00703997">
        <w:rPr>
          <w:rFonts w:ascii="Arial" w:hAnsi="Arial" w:cs="Arial"/>
          <w:b/>
          <w:sz w:val="24"/>
          <w:szCs w:val="24"/>
        </w:rPr>
        <w:t>SZW/DZP/80/2022</w:t>
      </w:r>
    </w:p>
    <w:p w14:paraId="43297066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27C9C855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3171F1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910E118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798157D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07D16A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9D9FD80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ADED744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21F51549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97" w:rsidRPr="004B1027" w14:paraId="45AD13FE" w14:textId="77777777" w:rsidTr="007A11EC">
        <w:tc>
          <w:tcPr>
            <w:tcW w:w="9104" w:type="dxa"/>
            <w:shd w:val="clear" w:color="auto" w:fill="D9D9D9"/>
          </w:tcPr>
          <w:p w14:paraId="523E533B" w14:textId="77777777" w:rsidR="00703997" w:rsidRPr="004B1027" w:rsidRDefault="00703997" w:rsidP="007A11E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C0BE3BD" w14:textId="77777777" w:rsidR="00703997" w:rsidRPr="004B1027" w:rsidRDefault="00703997" w:rsidP="007A11E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03997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2F2C9351" w14:textId="77777777" w:rsidR="00703997" w:rsidRPr="004B1027" w:rsidRDefault="00703997" w:rsidP="007A11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C1C531B" w14:textId="77777777" w:rsidR="00703997" w:rsidRPr="004B1027" w:rsidRDefault="00703997" w:rsidP="007A11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E4C14E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31D8927F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C78DEB6" w14:textId="77777777" w:rsidR="006E0FAA" w:rsidRPr="004B1027" w:rsidRDefault="0070399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703997">
        <w:rPr>
          <w:rFonts w:ascii="Arial" w:hAnsi="Arial" w:cs="Arial"/>
          <w:b/>
          <w:sz w:val="24"/>
          <w:szCs w:val="24"/>
        </w:rPr>
        <w:t>Sukcesywna dostawa środków higienicznych na potrzeby Szpitala Wojewódzkiego w Poznaniu</w:t>
      </w:r>
    </w:p>
    <w:p w14:paraId="2404DE63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9D42F83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0C2FB399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D09A37D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14E13A70" w14:textId="77777777" w:rsidTr="00C37CD2">
        <w:trPr>
          <w:trHeight w:val="321"/>
        </w:trPr>
        <w:tc>
          <w:tcPr>
            <w:tcW w:w="516" w:type="dxa"/>
          </w:tcPr>
          <w:p w14:paraId="15D1C10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AE6585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1D71F8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6FE5C31" w14:textId="77777777" w:rsidTr="009A4CD3">
        <w:tc>
          <w:tcPr>
            <w:tcW w:w="516" w:type="dxa"/>
          </w:tcPr>
          <w:p w14:paraId="1F8B9D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A29D84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25B635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36DEF303" w14:textId="77777777" w:rsidTr="009A4CD3">
        <w:tc>
          <w:tcPr>
            <w:tcW w:w="516" w:type="dxa"/>
          </w:tcPr>
          <w:p w14:paraId="2723930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1ACB409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27AAA2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21D873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1D8501F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42868FA0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F40C936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258F1" w14:textId="77777777" w:rsidR="00120209" w:rsidRDefault="00120209">
      <w:r>
        <w:separator/>
      </w:r>
    </w:p>
  </w:endnote>
  <w:endnote w:type="continuationSeparator" w:id="0">
    <w:p w14:paraId="134D0CA9" w14:textId="77777777" w:rsidR="00120209" w:rsidRDefault="0012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9C7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0752B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1E80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C05E2E" w14:textId="7146FCBF" w:rsidR="009A4CD3" w:rsidRDefault="0030380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B62009" wp14:editId="4C659D0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50AC7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E9DAF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DC583" w14:textId="77777777" w:rsidR="00703997" w:rsidRDefault="007039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FC6F" w14:textId="77777777" w:rsidR="00120209" w:rsidRDefault="00120209">
      <w:r>
        <w:separator/>
      </w:r>
    </w:p>
  </w:footnote>
  <w:footnote w:type="continuationSeparator" w:id="0">
    <w:p w14:paraId="6DC7836F" w14:textId="77777777" w:rsidR="00120209" w:rsidRDefault="00120209">
      <w:r>
        <w:continuationSeparator/>
      </w:r>
    </w:p>
  </w:footnote>
  <w:footnote w:id="1">
    <w:p w14:paraId="2AF7C20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A1CF" w14:textId="77777777" w:rsidR="00703997" w:rsidRDefault="00703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E7084" w14:textId="77777777" w:rsidR="00703997" w:rsidRDefault="007039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326B9" w14:textId="77777777" w:rsidR="00703997" w:rsidRDefault="007039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44867">
    <w:abstractNumId w:val="13"/>
  </w:num>
  <w:num w:numId="2" w16cid:durableId="1566069032">
    <w:abstractNumId w:val="0"/>
  </w:num>
  <w:num w:numId="3" w16cid:durableId="919601655">
    <w:abstractNumId w:val="11"/>
  </w:num>
  <w:num w:numId="4" w16cid:durableId="204754980">
    <w:abstractNumId w:val="8"/>
  </w:num>
  <w:num w:numId="5" w16cid:durableId="682246766">
    <w:abstractNumId w:val="7"/>
  </w:num>
  <w:num w:numId="6" w16cid:durableId="741758982">
    <w:abstractNumId w:val="1"/>
  </w:num>
  <w:num w:numId="7" w16cid:durableId="543955389">
    <w:abstractNumId w:val="6"/>
  </w:num>
  <w:num w:numId="8" w16cid:durableId="490751476">
    <w:abstractNumId w:val="3"/>
  </w:num>
  <w:num w:numId="9" w16cid:durableId="1402018611">
    <w:abstractNumId w:val="2"/>
  </w:num>
  <w:num w:numId="10" w16cid:durableId="526606045">
    <w:abstractNumId w:val="5"/>
  </w:num>
  <w:num w:numId="11" w16cid:durableId="161285260">
    <w:abstractNumId w:val="10"/>
  </w:num>
  <w:num w:numId="12" w16cid:durableId="787313039">
    <w:abstractNumId w:val="4"/>
  </w:num>
  <w:num w:numId="13" w16cid:durableId="1448893965">
    <w:abstractNumId w:val="9"/>
  </w:num>
  <w:num w:numId="14" w16cid:durableId="15501474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209"/>
    <w:rsid w:val="0000184A"/>
    <w:rsid w:val="00012997"/>
    <w:rsid w:val="000621A2"/>
    <w:rsid w:val="000719DC"/>
    <w:rsid w:val="00075CEC"/>
    <w:rsid w:val="000E0467"/>
    <w:rsid w:val="00106AC7"/>
    <w:rsid w:val="00111985"/>
    <w:rsid w:val="00120209"/>
    <w:rsid w:val="00147532"/>
    <w:rsid w:val="001614BA"/>
    <w:rsid w:val="00204613"/>
    <w:rsid w:val="002B1E07"/>
    <w:rsid w:val="002C2DE7"/>
    <w:rsid w:val="002D160C"/>
    <w:rsid w:val="002D3BDF"/>
    <w:rsid w:val="003024A8"/>
    <w:rsid w:val="00303809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3997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ECCFE"/>
  <w15:chartTrackingRefBased/>
  <w15:docId w15:val="{DE98742E-61EE-474D-AB09-91298468F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2022-10-05T07:27:00Z</dcterms:created>
  <dcterms:modified xsi:type="dcterms:W3CDTF">2022-10-05T07:27:00Z</dcterms:modified>
</cp:coreProperties>
</file>