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5C520" w14:textId="77777777" w:rsidR="00D665F5" w:rsidRPr="00A74358" w:rsidRDefault="00AD544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74358">
        <w:rPr>
          <w:sz w:val="24"/>
          <w:szCs w:val="24"/>
        </w:rPr>
        <w:t>Poznań</w:t>
      </w:r>
      <w:r w:rsidR="00D665F5" w:rsidRPr="00A74358">
        <w:rPr>
          <w:sz w:val="24"/>
          <w:szCs w:val="24"/>
        </w:rPr>
        <w:t xml:space="preserve"> dnia: </w:t>
      </w:r>
      <w:r w:rsidRPr="00A74358">
        <w:rPr>
          <w:sz w:val="24"/>
          <w:szCs w:val="24"/>
        </w:rPr>
        <w:t>2022-10-07</w:t>
      </w:r>
    </w:p>
    <w:p w14:paraId="0D483844" w14:textId="77777777" w:rsidR="00D665F5" w:rsidRPr="00A74358" w:rsidRDefault="00D665F5" w:rsidP="00D665F5">
      <w:pPr>
        <w:spacing w:after="240"/>
        <w:jc w:val="right"/>
        <w:rPr>
          <w:sz w:val="24"/>
          <w:szCs w:val="24"/>
        </w:rPr>
      </w:pPr>
    </w:p>
    <w:p w14:paraId="26A341CD" w14:textId="77777777" w:rsidR="00AD5443" w:rsidRPr="00A74358" w:rsidRDefault="00AD5443" w:rsidP="00577BC6">
      <w:pPr>
        <w:spacing w:after="40"/>
        <w:rPr>
          <w:b/>
          <w:bCs/>
          <w:sz w:val="24"/>
          <w:szCs w:val="24"/>
        </w:rPr>
      </w:pPr>
      <w:r w:rsidRPr="00A74358">
        <w:rPr>
          <w:b/>
          <w:bCs/>
          <w:sz w:val="24"/>
          <w:szCs w:val="24"/>
        </w:rPr>
        <w:t>Szpital Wojewódzki w Poznaniu</w:t>
      </w:r>
    </w:p>
    <w:p w14:paraId="602018AF" w14:textId="77777777" w:rsidR="00D665F5" w:rsidRPr="00A74358" w:rsidRDefault="00AD5443" w:rsidP="00577BC6">
      <w:pPr>
        <w:spacing w:after="40"/>
        <w:rPr>
          <w:b/>
          <w:bCs/>
          <w:sz w:val="24"/>
          <w:szCs w:val="24"/>
        </w:rPr>
      </w:pPr>
      <w:r w:rsidRPr="00A74358">
        <w:rPr>
          <w:b/>
          <w:bCs/>
          <w:sz w:val="24"/>
          <w:szCs w:val="24"/>
        </w:rPr>
        <w:t>Dział Zamówień Publicznych</w:t>
      </w:r>
    </w:p>
    <w:p w14:paraId="4A5FC8CA" w14:textId="77777777" w:rsidR="00D665F5" w:rsidRPr="00A74358" w:rsidRDefault="00AD5443" w:rsidP="00D665F5">
      <w:pPr>
        <w:rPr>
          <w:sz w:val="24"/>
          <w:szCs w:val="24"/>
        </w:rPr>
      </w:pPr>
      <w:r w:rsidRPr="00A74358">
        <w:rPr>
          <w:sz w:val="24"/>
          <w:szCs w:val="24"/>
        </w:rPr>
        <w:t>Juraszów</w:t>
      </w:r>
      <w:r w:rsidR="00D665F5" w:rsidRPr="00A74358">
        <w:rPr>
          <w:sz w:val="24"/>
          <w:szCs w:val="24"/>
        </w:rPr>
        <w:t xml:space="preserve"> </w:t>
      </w:r>
      <w:r w:rsidRPr="00A74358">
        <w:rPr>
          <w:sz w:val="24"/>
          <w:szCs w:val="24"/>
        </w:rPr>
        <w:t>7/19</w:t>
      </w:r>
    </w:p>
    <w:p w14:paraId="57A6D7B4" w14:textId="77777777" w:rsidR="00D665F5" w:rsidRPr="00A74358" w:rsidRDefault="00AD5443" w:rsidP="00D665F5">
      <w:pPr>
        <w:rPr>
          <w:sz w:val="24"/>
          <w:szCs w:val="24"/>
        </w:rPr>
      </w:pPr>
      <w:r w:rsidRPr="00A74358">
        <w:rPr>
          <w:sz w:val="24"/>
          <w:szCs w:val="24"/>
        </w:rPr>
        <w:t>60-479</w:t>
      </w:r>
      <w:r w:rsidR="00D665F5" w:rsidRPr="00A74358">
        <w:rPr>
          <w:sz w:val="24"/>
          <w:szCs w:val="24"/>
        </w:rPr>
        <w:t xml:space="preserve"> </w:t>
      </w:r>
      <w:r w:rsidRPr="00A74358">
        <w:rPr>
          <w:sz w:val="24"/>
          <w:szCs w:val="24"/>
        </w:rPr>
        <w:t>Poznań</w:t>
      </w:r>
    </w:p>
    <w:p w14:paraId="577DF869" w14:textId="77777777" w:rsidR="00D665F5" w:rsidRPr="00A7435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6AFC032" w14:textId="77777777" w:rsidR="00A80738" w:rsidRPr="00A7435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74358">
        <w:rPr>
          <w:sz w:val="24"/>
          <w:szCs w:val="24"/>
        </w:rPr>
        <w:t>Znak sprawy:</w:t>
      </w:r>
      <w:r w:rsidRPr="00A74358">
        <w:rPr>
          <w:b/>
          <w:sz w:val="24"/>
          <w:szCs w:val="24"/>
        </w:rPr>
        <w:t xml:space="preserve"> </w:t>
      </w:r>
      <w:r w:rsidR="00AD5443" w:rsidRPr="00A74358">
        <w:rPr>
          <w:b/>
          <w:sz w:val="24"/>
          <w:szCs w:val="24"/>
        </w:rPr>
        <w:t>SZW/DZP/76/2022</w:t>
      </w:r>
      <w:r w:rsidR="00A80738" w:rsidRPr="00A74358">
        <w:rPr>
          <w:sz w:val="24"/>
          <w:szCs w:val="24"/>
        </w:rPr>
        <w:tab/>
        <w:t xml:space="preserve"> </w:t>
      </w:r>
    </w:p>
    <w:p w14:paraId="6F6CEECA" w14:textId="77777777" w:rsidR="00A80738" w:rsidRPr="00A7435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111B72A" w14:textId="77777777" w:rsidR="00A80738" w:rsidRPr="00A7435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FACA2CB" w14:textId="77777777" w:rsidR="00A80738" w:rsidRPr="00A7435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EE2C18" w14:textId="77777777" w:rsidR="00A80738" w:rsidRPr="00A7435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A74358">
        <w:rPr>
          <w:b/>
          <w:spacing w:val="20"/>
          <w:sz w:val="24"/>
          <w:szCs w:val="24"/>
        </w:rPr>
        <w:t>INFORMACJA Z OTWARCIA OFERT</w:t>
      </w:r>
    </w:p>
    <w:p w14:paraId="581E9991" w14:textId="77777777" w:rsidR="00A80738" w:rsidRPr="00A7435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28F62B77" w14:textId="77777777" w:rsidR="00C659E2" w:rsidRPr="00A74358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74358">
        <w:rPr>
          <w:bCs/>
          <w:sz w:val="24"/>
          <w:szCs w:val="24"/>
        </w:rPr>
        <w:t xml:space="preserve">Dotyczy </w:t>
      </w:r>
      <w:r w:rsidRPr="00A74358">
        <w:rPr>
          <w:sz w:val="24"/>
          <w:szCs w:val="24"/>
        </w:rPr>
        <w:t xml:space="preserve">postępowania o udzielenie zamówienia publicznego prowadzonego w trybie </w:t>
      </w:r>
      <w:r w:rsidR="00AD5443" w:rsidRPr="00A74358">
        <w:rPr>
          <w:sz w:val="24"/>
          <w:szCs w:val="24"/>
        </w:rPr>
        <w:t xml:space="preserve">Tryb podstawowy bez negocjacji - art. 275 pkt. 1 ustawy </w:t>
      </w:r>
      <w:proofErr w:type="spellStart"/>
      <w:r w:rsidR="00AD5443" w:rsidRPr="00A74358">
        <w:rPr>
          <w:sz w:val="24"/>
          <w:szCs w:val="24"/>
        </w:rPr>
        <w:t>Pzp</w:t>
      </w:r>
      <w:proofErr w:type="spellEnd"/>
      <w:r w:rsidRPr="00A74358">
        <w:rPr>
          <w:sz w:val="24"/>
          <w:szCs w:val="24"/>
        </w:rPr>
        <w:t xml:space="preserve"> na:</w:t>
      </w:r>
    </w:p>
    <w:p w14:paraId="06EE3B44" w14:textId="77777777" w:rsidR="00A80738" w:rsidRPr="00A74358" w:rsidRDefault="00AD544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74358">
        <w:rPr>
          <w:b/>
          <w:szCs w:val="24"/>
        </w:rPr>
        <w:t>Zakup sprzętu medycznego oraz wyposażenia meblowego dla Oddziału Anestezjologii i Intensywnej Terapii" - Część II tj. Wykonanie wraz z dostawą i montażem mebli pod wymiar oraz zakup wyposażenia meblowego dla Oddziału Anestezjologii i Intensywnej Terapii "</w:t>
      </w:r>
    </w:p>
    <w:p w14:paraId="7C645AAB" w14:textId="74B7FCE3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74358">
        <w:rPr>
          <w:sz w:val="24"/>
          <w:szCs w:val="24"/>
        </w:rPr>
        <w:t>Zamawiający, działając na podstawie art. 22</w:t>
      </w:r>
      <w:r w:rsidR="00FC7F5E" w:rsidRPr="00A74358">
        <w:rPr>
          <w:sz w:val="24"/>
          <w:szCs w:val="24"/>
        </w:rPr>
        <w:t>2</w:t>
      </w:r>
      <w:r w:rsidRPr="00A74358">
        <w:rPr>
          <w:sz w:val="24"/>
          <w:szCs w:val="24"/>
        </w:rPr>
        <w:t xml:space="preserve"> ust. 5 </w:t>
      </w:r>
      <w:r w:rsidRPr="00A74358">
        <w:rPr>
          <w:bCs/>
          <w:sz w:val="24"/>
          <w:szCs w:val="24"/>
        </w:rPr>
        <w:t>ustawy z dnia 11 września 2019 r. Prawo zamówień publicznych</w:t>
      </w:r>
      <w:r w:rsidRPr="00A74358">
        <w:rPr>
          <w:sz w:val="24"/>
          <w:szCs w:val="24"/>
        </w:rPr>
        <w:t xml:space="preserve"> </w:t>
      </w:r>
      <w:r w:rsidR="00AD5443" w:rsidRPr="00A74358">
        <w:rPr>
          <w:sz w:val="24"/>
          <w:szCs w:val="24"/>
        </w:rPr>
        <w:t>(</w:t>
      </w:r>
      <w:proofErr w:type="spellStart"/>
      <w:r w:rsidR="00AD5443" w:rsidRPr="00A74358">
        <w:rPr>
          <w:sz w:val="24"/>
          <w:szCs w:val="24"/>
        </w:rPr>
        <w:t>t.j</w:t>
      </w:r>
      <w:proofErr w:type="spellEnd"/>
      <w:r w:rsidR="00AD5443" w:rsidRPr="00A74358">
        <w:rPr>
          <w:sz w:val="24"/>
          <w:szCs w:val="24"/>
        </w:rPr>
        <w:t xml:space="preserve">. Dz.U. z 2021r. poz. 1129 z </w:t>
      </w:r>
      <w:proofErr w:type="spellStart"/>
      <w:r w:rsidR="00AD5443" w:rsidRPr="00A74358">
        <w:rPr>
          <w:sz w:val="24"/>
          <w:szCs w:val="24"/>
        </w:rPr>
        <w:t>późn</w:t>
      </w:r>
      <w:proofErr w:type="spellEnd"/>
      <w:r w:rsidR="00AD5443" w:rsidRPr="00A74358">
        <w:rPr>
          <w:sz w:val="24"/>
          <w:szCs w:val="24"/>
        </w:rPr>
        <w:t>. zm.)</w:t>
      </w:r>
      <w:r w:rsidR="00490DC0" w:rsidRPr="00A74358">
        <w:rPr>
          <w:sz w:val="24"/>
          <w:szCs w:val="24"/>
        </w:rPr>
        <w:t xml:space="preserve"> </w:t>
      </w:r>
      <w:r w:rsidRPr="00A74358">
        <w:rPr>
          <w:sz w:val="24"/>
          <w:szCs w:val="24"/>
        </w:rPr>
        <w:t>udostępnia</w:t>
      </w:r>
      <w:r w:rsidR="00F95C33" w:rsidRPr="00A74358">
        <w:rPr>
          <w:sz w:val="24"/>
          <w:szCs w:val="24"/>
        </w:rPr>
        <w:t xml:space="preserve"> </w:t>
      </w:r>
      <w:r w:rsidR="004C7E9B" w:rsidRPr="00A74358">
        <w:rPr>
          <w:sz w:val="24"/>
          <w:szCs w:val="24"/>
        </w:rPr>
        <w:t>informacj</w:t>
      </w:r>
      <w:r w:rsidR="00577BC6" w:rsidRPr="00A74358">
        <w:rPr>
          <w:sz w:val="24"/>
          <w:szCs w:val="24"/>
        </w:rPr>
        <w:t>ę</w:t>
      </w:r>
      <w:r w:rsidR="00035488" w:rsidRPr="00A74358">
        <w:rPr>
          <w:sz w:val="24"/>
          <w:szCs w:val="24"/>
        </w:rPr>
        <w:t xml:space="preserve"> z otwarcia ofert</w:t>
      </w:r>
      <w:r w:rsidR="00577BC6" w:rsidRPr="00A74358">
        <w:rPr>
          <w:sz w:val="24"/>
          <w:szCs w:val="24"/>
        </w:rPr>
        <w:t>.</w:t>
      </w:r>
    </w:p>
    <w:p w14:paraId="55DC269F" w14:textId="77777777" w:rsidR="00A74358" w:rsidRPr="00A74358" w:rsidRDefault="00A74358" w:rsidP="00A74358">
      <w:pPr>
        <w:rPr>
          <w:sz w:val="22"/>
          <w:szCs w:val="22"/>
        </w:rPr>
      </w:pPr>
      <w:r w:rsidRPr="00A74358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368243CE" w14:textId="59728254" w:rsidR="00A74358" w:rsidRPr="00A74358" w:rsidRDefault="00A74358" w:rsidP="00A74358">
      <w:pPr>
        <w:rPr>
          <w:sz w:val="22"/>
          <w:szCs w:val="22"/>
        </w:rPr>
      </w:pPr>
      <w:r w:rsidRPr="00A74358">
        <w:rPr>
          <w:sz w:val="22"/>
          <w:szCs w:val="22"/>
        </w:rPr>
        <w:t>Zadanie 1 -</w:t>
      </w:r>
      <w:r w:rsidR="000539F7">
        <w:rPr>
          <w:sz w:val="22"/>
          <w:szCs w:val="22"/>
        </w:rPr>
        <w:t xml:space="preserve"> </w:t>
      </w:r>
      <w:r w:rsidRPr="00A74358">
        <w:rPr>
          <w:sz w:val="22"/>
          <w:szCs w:val="22"/>
        </w:rPr>
        <w:t>145</w:t>
      </w:r>
      <w:r w:rsidRPr="00A74358">
        <w:rPr>
          <w:sz w:val="22"/>
          <w:szCs w:val="22"/>
        </w:rPr>
        <w:t xml:space="preserve"> </w:t>
      </w:r>
      <w:r w:rsidRPr="00A74358">
        <w:rPr>
          <w:sz w:val="22"/>
          <w:szCs w:val="22"/>
        </w:rPr>
        <w:t>755,00 zł brutto</w:t>
      </w:r>
    </w:p>
    <w:p w14:paraId="6C38AFF7" w14:textId="18FEC867" w:rsidR="00A74358" w:rsidRPr="00A74358" w:rsidRDefault="00A74358" w:rsidP="00A74358">
      <w:pPr>
        <w:rPr>
          <w:sz w:val="22"/>
          <w:szCs w:val="22"/>
        </w:rPr>
      </w:pPr>
      <w:r w:rsidRPr="00A74358">
        <w:rPr>
          <w:sz w:val="22"/>
          <w:szCs w:val="22"/>
        </w:rPr>
        <w:t>Zadanie 2 -</w:t>
      </w:r>
      <w:r w:rsidR="000539F7">
        <w:rPr>
          <w:sz w:val="22"/>
          <w:szCs w:val="22"/>
        </w:rPr>
        <w:t xml:space="preserve"> </w:t>
      </w:r>
      <w:r w:rsidRPr="00A74358">
        <w:rPr>
          <w:sz w:val="22"/>
          <w:szCs w:val="22"/>
        </w:rPr>
        <w:t>7</w:t>
      </w:r>
      <w:r w:rsidRPr="00A74358">
        <w:rPr>
          <w:sz w:val="22"/>
          <w:szCs w:val="22"/>
        </w:rPr>
        <w:t xml:space="preserve"> </w:t>
      </w:r>
      <w:r w:rsidRPr="00A74358">
        <w:rPr>
          <w:sz w:val="22"/>
          <w:szCs w:val="22"/>
        </w:rPr>
        <w:t>245,01 zł brutto</w:t>
      </w:r>
    </w:p>
    <w:p w14:paraId="30F75074" w14:textId="77777777" w:rsidR="00A80738" w:rsidRPr="00A7435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74358">
        <w:rPr>
          <w:sz w:val="24"/>
          <w:szCs w:val="24"/>
        </w:rPr>
        <w:t>Podczas otwarcia ofert, mającego miejsce</w:t>
      </w:r>
      <w:r w:rsidR="00FF4AB1" w:rsidRPr="00A74358">
        <w:rPr>
          <w:sz w:val="24"/>
          <w:szCs w:val="24"/>
        </w:rPr>
        <w:t xml:space="preserve"> w dniu </w:t>
      </w:r>
      <w:r w:rsidR="00AD5443" w:rsidRPr="00A74358">
        <w:rPr>
          <w:sz w:val="24"/>
          <w:szCs w:val="24"/>
        </w:rPr>
        <w:t>07/10/2022</w:t>
      </w:r>
      <w:r w:rsidR="00FF4AB1" w:rsidRPr="00A74358">
        <w:rPr>
          <w:sz w:val="24"/>
          <w:szCs w:val="24"/>
        </w:rPr>
        <w:t xml:space="preserve"> o godz. </w:t>
      </w:r>
      <w:r w:rsidR="00AD5443" w:rsidRPr="00A74358">
        <w:rPr>
          <w:sz w:val="24"/>
          <w:szCs w:val="24"/>
        </w:rPr>
        <w:t>10:00</w:t>
      </w:r>
      <w:r w:rsidRPr="00A74358">
        <w:rPr>
          <w:sz w:val="24"/>
          <w:szCs w:val="24"/>
        </w:rPr>
        <w:t>, otwarte zostały oferty następujących wykonawców:</w:t>
      </w:r>
    </w:p>
    <w:tbl>
      <w:tblPr>
        <w:tblW w:w="95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1383"/>
        <w:gridCol w:w="4326"/>
        <w:gridCol w:w="2548"/>
      </w:tblGrid>
      <w:tr w:rsidR="00A74358" w:rsidRPr="00A74358" w14:paraId="557745EC" w14:textId="1BE1B721" w:rsidTr="00CE6E80">
        <w:trPr>
          <w:trHeight w:val="512"/>
        </w:trPr>
        <w:tc>
          <w:tcPr>
            <w:tcW w:w="1245" w:type="dxa"/>
            <w:shd w:val="clear" w:color="auto" w:fill="auto"/>
            <w:vAlign w:val="center"/>
          </w:tcPr>
          <w:p w14:paraId="1AD62F36" w14:textId="77777777" w:rsidR="00A74358" w:rsidRPr="00A74358" w:rsidRDefault="00A74358" w:rsidP="00C82837">
            <w:pPr>
              <w:spacing w:before="120" w:after="120"/>
              <w:jc w:val="center"/>
            </w:pPr>
            <w:r w:rsidRPr="00A74358">
              <w:t>Nr oferty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5DDDF85" w14:textId="77777777" w:rsidR="00A74358" w:rsidRPr="00A74358" w:rsidRDefault="00A74358" w:rsidP="00C82837">
            <w:pPr>
              <w:spacing w:before="120" w:after="120"/>
              <w:jc w:val="center"/>
            </w:pPr>
            <w:r w:rsidRPr="00A74358">
              <w:t>Nr zadania</w:t>
            </w:r>
          </w:p>
        </w:tc>
        <w:tc>
          <w:tcPr>
            <w:tcW w:w="4326" w:type="dxa"/>
            <w:shd w:val="clear" w:color="auto" w:fill="auto"/>
            <w:vAlign w:val="center"/>
          </w:tcPr>
          <w:p w14:paraId="4BD4ADEF" w14:textId="77777777" w:rsidR="00A74358" w:rsidRPr="00A74358" w:rsidRDefault="00A74358" w:rsidP="00BB547B">
            <w:pPr>
              <w:spacing w:before="120" w:after="120"/>
              <w:jc w:val="center"/>
            </w:pPr>
            <w:r w:rsidRPr="00A74358">
              <w:t>Nazwa i adres wykonawcy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392181A4" w14:textId="77777777" w:rsidR="00A74358" w:rsidRPr="00A74358" w:rsidRDefault="00A74358" w:rsidP="00C82837">
            <w:pPr>
              <w:spacing w:before="120" w:after="120"/>
              <w:jc w:val="center"/>
            </w:pPr>
            <w:r w:rsidRPr="00A74358">
              <w:t>Cena oferty</w:t>
            </w:r>
          </w:p>
        </w:tc>
      </w:tr>
      <w:tr w:rsidR="00A74358" w:rsidRPr="00A74358" w14:paraId="6D83C5CB" w14:textId="233EE58A" w:rsidTr="00CE6E80">
        <w:trPr>
          <w:trHeight w:val="667"/>
        </w:trPr>
        <w:tc>
          <w:tcPr>
            <w:tcW w:w="1245" w:type="dxa"/>
            <w:shd w:val="clear" w:color="auto" w:fill="auto"/>
            <w:vAlign w:val="center"/>
          </w:tcPr>
          <w:p w14:paraId="5BC2444D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46C32872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</w:t>
            </w:r>
          </w:p>
        </w:tc>
        <w:tc>
          <w:tcPr>
            <w:tcW w:w="4326" w:type="dxa"/>
            <w:shd w:val="clear" w:color="auto" w:fill="auto"/>
          </w:tcPr>
          <w:p w14:paraId="47F37B86" w14:textId="5FC42ECB" w:rsidR="00A74358" w:rsidRPr="00A74358" w:rsidRDefault="00A74358" w:rsidP="0028418B">
            <w:pPr>
              <w:spacing w:before="80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 xml:space="preserve">"Drzewiarz- Bis" </w:t>
            </w:r>
            <w:proofErr w:type="spellStart"/>
            <w:r>
              <w:rPr>
                <w:sz w:val="22"/>
                <w:szCs w:val="22"/>
              </w:rPr>
              <w:t>S</w:t>
            </w:r>
            <w:r w:rsidRPr="00A74358">
              <w:rPr>
                <w:sz w:val="22"/>
                <w:szCs w:val="22"/>
              </w:rPr>
              <w:t>p</w:t>
            </w:r>
            <w:proofErr w:type="spellEnd"/>
            <w:r w:rsidRPr="00A74358">
              <w:rPr>
                <w:sz w:val="22"/>
                <w:szCs w:val="22"/>
              </w:rPr>
              <w:t xml:space="preserve"> .z o.o.</w:t>
            </w:r>
          </w:p>
          <w:p w14:paraId="62D6A2E9" w14:textId="1C200CA5" w:rsidR="00A74358" w:rsidRPr="00A74358" w:rsidRDefault="00A74358" w:rsidP="002841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A74358">
              <w:rPr>
                <w:sz w:val="22"/>
                <w:szCs w:val="22"/>
              </w:rPr>
              <w:t xml:space="preserve">Kardynała </w:t>
            </w:r>
            <w:r w:rsidR="00B1711C" w:rsidRPr="00A74358">
              <w:rPr>
                <w:sz w:val="22"/>
                <w:szCs w:val="22"/>
              </w:rPr>
              <w:t>Wyszyńskiego</w:t>
            </w:r>
            <w:r w:rsidRPr="00A74358">
              <w:rPr>
                <w:sz w:val="22"/>
                <w:szCs w:val="22"/>
              </w:rPr>
              <w:t xml:space="preserve"> 46/a </w:t>
            </w:r>
          </w:p>
          <w:p w14:paraId="5F34BFAD" w14:textId="77777777" w:rsidR="00A74358" w:rsidRPr="00A74358" w:rsidRDefault="00A74358" w:rsidP="0028418B">
            <w:pPr>
              <w:spacing w:after="80"/>
              <w:jc w:val="both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87-600 Lipno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05AA336E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132 077.40 zł</w:t>
            </w:r>
          </w:p>
        </w:tc>
      </w:tr>
      <w:tr w:rsidR="00A74358" w:rsidRPr="00A74358" w14:paraId="0D9F481C" w14:textId="62AFAA3C" w:rsidTr="00CE6E80">
        <w:trPr>
          <w:trHeight w:val="852"/>
        </w:trPr>
        <w:tc>
          <w:tcPr>
            <w:tcW w:w="1245" w:type="dxa"/>
            <w:shd w:val="clear" w:color="auto" w:fill="auto"/>
            <w:vAlign w:val="center"/>
          </w:tcPr>
          <w:p w14:paraId="7347FDD8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2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BE24679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</w:t>
            </w:r>
          </w:p>
        </w:tc>
        <w:tc>
          <w:tcPr>
            <w:tcW w:w="4326" w:type="dxa"/>
            <w:shd w:val="clear" w:color="auto" w:fill="auto"/>
          </w:tcPr>
          <w:p w14:paraId="22B6654D" w14:textId="13460979" w:rsidR="00A74358" w:rsidRPr="00A74358" w:rsidRDefault="00A74358" w:rsidP="0028418B">
            <w:pPr>
              <w:spacing w:before="80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P.H.U. BMS SP.J. Z. B</w:t>
            </w:r>
            <w:r>
              <w:rPr>
                <w:sz w:val="22"/>
                <w:szCs w:val="22"/>
              </w:rPr>
              <w:t>ielecki</w:t>
            </w:r>
          </w:p>
          <w:p w14:paraId="4A59108A" w14:textId="242924B9" w:rsidR="00A74358" w:rsidRPr="00A74358" w:rsidRDefault="00A74358" w:rsidP="002841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</w:t>
            </w:r>
            <w:r w:rsidR="000539F7">
              <w:rPr>
                <w:sz w:val="22"/>
                <w:szCs w:val="22"/>
              </w:rPr>
              <w:t xml:space="preserve"> </w:t>
            </w:r>
            <w:r w:rsidRPr="00A74358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taszica</w:t>
            </w:r>
            <w:r w:rsidRPr="00A74358">
              <w:rPr>
                <w:sz w:val="22"/>
                <w:szCs w:val="22"/>
              </w:rPr>
              <w:t xml:space="preserve"> 22 </w:t>
            </w:r>
          </w:p>
          <w:p w14:paraId="55DC689B" w14:textId="262EA40F" w:rsidR="00A74358" w:rsidRPr="00A74358" w:rsidRDefault="00A74358" w:rsidP="0028418B">
            <w:pPr>
              <w:spacing w:after="80"/>
              <w:jc w:val="both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82-500 K</w:t>
            </w:r>
            <w:r>
              <w:rPr>
                <w:sz w:val="22"/>
                <w:szCs w:val="22"/>
              </w:rPr>
              <w:t>widzyn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03A5E06C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137 120.40 zł</w:t>
            </w:r>
          </w:p>
        </w:tc>
      </w:tr>
      <w:tr w:rsidR="00A74358" w:rsidRPr="00A74358" w14:paraId="2948BC90" w14:textId="37E1D509" w:rsidTr="00CE6E80">
        <w:trPr>
          <w:trHeight w:val="861"/>
        </w:trPr>
        <w:tc>
          <w:tcPr>
            <w:tcW w:w="1245" w:type="dxa"/>
            <w:shd w:val="clear" w:color="auto" w:fill="auto"/>
            <w:vAlign w:val="center"/>
          </w:tcPr>
          <w:p w14:paraId="329E087B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2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73B813E6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2</w:t>
            </w:r>
          </w:p>
        </w:tc>
        <w:tc>
          <w:tcPr>
            <w:tcW w:w="4326" w:type="dxa"/>
            <w:shd w:val="clear" w:color="auto" w:fill="auto"/>
          </w:tcPr>
          <w:p w14:paraId="358881CA" w14:textId="77777777" w:rsidR="00A74358" w:rsidRPr="00A74358" w:rsidRDefault="00A74358" w:rsidP="00A74358">
            <w:pPr>
              <w:spacing w:before="80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P.H.U. BMS SP.J. Z. B</w:t>
            </w:r>
            <w:r>
              <w:rPr>
                <w:sz w:val="22"/>
                <w:szCs w:val="22"/>
              </w:rPr>
              <w:t>ielecki</w:t>
            </w:r>
          </w:p>
          <w:p w14:paraId="50E7E046" w14:textId="77777777" w:rsidR="00A74358" w:rsidRPr="00A74358" w:rsidRDefault="00A74358" w:rsidP="00A743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 .</w:t>
            </w:r>
            <w:r w:rsidRPr="00A74358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taszica</w:t>
            </w:r>
            <w:r w:rsidRPr="00A74358">
              <w:rPr>
                <w:sz w:val="22"/>
                <w:szCs w:val="22"/>
              </w:rPr>
              <w:t xml:space="preserve"> 22 </w:t>
            </w:r>
          </w:p>
          <w:p w14:paraId="594130D6" w14:textId="6A93B89D" w:rsidR="00A74358" w:rsidRPr="00A74358" w:rsidRDefault="00A74358" w:rsidP="00A74358">
            <w:pPr>
              <w:spacing w:after="80"/>
              <w:jc w:val="both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82-500 K</w:t>
            </w:r>
            <w:r>
              <w:rPr>
                <w:sz w:val="22"/>
                <w:szCs w:val="22"/>
              </w:rPr>
              <w:t>widzyn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34FB5716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16 383.60 zł</w:t>
            </w:r>
          </w:p>
        </w:tc>
      </w:tr>
      <w:tr w:rsidR="00A74358" w:rsidRPr="00A74358" w14:paraId="04B88978" w14:textId="0F1AD655" w:rsidTr="00CE6E80">
        <w:trPr>
          <w:trHeight w:val="852"/>
        </w:trPr>
        <w:tc>
          <w:tcPr>
            <w:tcW w:w="1245" w:type="dxa"/>
            <w:shd w:val="clear" w:color="auto" w:fill="auto"/>
            <w:vAlign w:val="center"/>
          </w:tcPr>
          <w:p w14:paraId="6676A46C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3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708EA157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</w:t>
            </w:r>
          </w:p>
        </w:tc>
        <w:tc>
          <w:tcPr>
            <w:tcW w:w="4326" w:type="dxa"/>
            <w:shd w:val="clear" w:color="auto" w:fill="auto"/>
          </w:tcPr>
          <w:p w14:paraId="2AD08C34" w14:textId="6E747C65" w:rsidR="00A74358" w:rsidRPr="00A74358" w:rsidRDefault="00A74358" w:rsidP="0028418B">
            <w:pPr>
              <w:spacing w:before="80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 xml:space="preserve">KADER'S </w:t>
            </w:r>
            <w:r>
              <w:rPr>
                <w:sz w:val="22"/>
                <w:szCs w:val="22"/>
              </w:rPr>
              <w:t xml:space="preserve">Arkadiusz </w:t>
            </w:r>
            <w:proofErr w:type="spellStart"/>
            <w:r>
              <w:rPr>
                <w:sz w:val="22"/>
                <w:szCs w:val="22"/>
              </w:rPr>
              <w:t>Biszoff</w:t>
            </w:r>
            <w:proofErr w:type="spellEnd"/>
          </w:p>
          <w:p w14:paraId="1D9F7BA3" w14:textId="45694D96" w:rsidR="00A74358" w:rsidRPr="00A74358" w:rsidRDefault="00A74358" w:rsidP="002841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A74358">
              <w:rPr>
                <w:sz w:val="22"/>
                <w:szCs w:val="22"/>
              </w:rPr>
              <w:t>K</w:t>
            </w:r>
            <w:r>
              <w:rPr>
                <w:sz w:val="22"/>
                <w:szCs w:val="22"/>
              </w:rPr>
              <w:t>.</w:t>
            </w:r>
            <w:r w:rsidRPr="00A74358">
              <w:rPr>
                <w:sz w:val="22"/>
                <w:szCs w:val="22"/>
              </w:rPr>
              <w:t xml:space="preserve"> P</w:t>
            </w:r>
            <w:r>
              <w:rPr>
                <w:sz w:val="22"/>
                <w:szCs w:val="22"/>
              </w:rPr>
              <w:t>użaka</w:t>
            </w:r>
            <w:r w:rsidRPr="00A74358">
              <w:rPr>
                <w:sz w:val="22"/>
                <w:szCs w:val="22"/>
              </w:rPr>
              <w:t xml:space="preserve"> 3/40 </w:t>
            </w:r>
          </w:p>
          <w:p w14:paraId="0A56E067" w14:textId="334A4D93" w:rsidR="00A74358" w:rsidRPr="00A74358" w:rsidRDefault="00A74358" w:rsidP="0028418B">
            <w:pPr>
              <w:spacing w:after="80"/>
              <w:jc w:val="both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02-495 W</w:t>
            </w:r>
            <w:r>
              <w:rPr>
                <w:sz w:val="22"/>
                <w:szCs w:val="22"/>
              </w:rPr>
              <w:t>arszawa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41EB8E22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120 060.30 zł</w:t>
            </w:r>
          </w:p>
        </w:tc>
      </w:tr>
      <w:tr w:rsidR="00A74358" w:rsidRPr="00A74358" w14:paraId="1CA4F41F" w14:textId="102AA92F" w:rsidTr="00CE6E80">
        <w:trPr>
          <w:trHeight w:val="300"/>
        </w:trPr>
        <w:tc>
          <w:tcPr>
            <w:tcW w:w="1245" w:type="dxa"/>
            <w:shd w:val="clear" w:color="auto" w:fill="auto"/>
            <w:vAlign w:val="center"/>
          </w:tcPr>
          <w:p w14:paraId="367E6F46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B7FB07D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</w:t>
            </w:r>
          </w:p>
        </w:tc>
        <w:tc>
          <w:tcPr>
            <w:tcW w:w="4326" w:type="dxa"/>
            <w:shd w:val="clear" w:color="auto" w:fill="auto"/>
          </w:tcPr>
          <w:p w14:paraId="5CA28001" w14:textId="77777777" w:rsidR="00A74358" w:rsidRPr="00A74358" w:rsidRDefault="00A74358" w:rsidP="0028418B">
            <w:pPr>
              <w:spacing w:before="80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ATG Sp. z o. o. Sp. k.</w:t>
            </w:r>
          </w:p>
          <w:p w14:paraId="611582F9" w14:textId="7F3407E6" w:rsidR="00A74358" w:rsidRPr="00A74358" w:rsidRDefault="00CE6E80" w:rsidP="002841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74358" w:rsidRPr="00A74358">
              <w:rPr>
                <w:sz w:val="22"/>
                <w:szCs w:val="22"/>
              </w:rPr>
              <w:t xml:space="preserve">Objazdowa 1 </w:t>
            </w:r>
          </w:p>
          <w:p w14:paraId="114E77C8" w14:textId="77777777" w:rsidR="00A74358" w:rsidRPr="00A74358" w:rsidRDefault="00A74358" w:rsidP="0028418B">
            <w:pPr>
              <w:spacing w:after="80"/>
              <w:jc w:val="both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85-882 Bydgoszcz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0A55E7A9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179 705.46 zł</w:t>
            </w:r>
          </w:p>
        </w:tc>
      </w:tr>
      <w:tr w:rsidR="00A74358" w:rsidRPr="00A74358" w14:paraId="6F9FC4B1" w14:textId="250AFDD0" w:rsidTr="00CE6E80">
        <w:trPr>
          <w:trHeight w:val="667"/>
        </w:trPr>
        <w:tc>
          <w:tcPr>
            <w:tcW w:w="1245" w:type="dxa"/>
            <w:shd w:val="clear" w:color="auto" w:fill="auto"/>
            <w:vAlign w:val="center"/>
          </w:tcPr>
          <w:p w14:paraId="7F3605CD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5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568980AF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</w:t>
            </w:r>
          </w:p>
        </w:tc>
        <w:tc>
          <w:tcPr>
            <w:tcW w:w="4326" w:type="dxa"/>
            <w:shd w:val="clear" w:color="auto" w:fill="auto"/>
          </w:tcPr>
          <w:p w14:paraId="741A931C" w14:textId="77777777" w:rsidR="00A74358" w:rsidRPr="00A74358" w:rsidRDefault="00A74358" w:rsidP="0028418B">
            <w:pPr>
              <w:spacing w:before="80"/>
              <w:rPr>
                <w:sz w:val="22"/>
                <w:szCs w:val="22"/>
              </w:rPr>
            </w:pPr>
            <w:proofErr w:type="spellStart"/>
            <w:r w:rsidRPr="00A74358">
              <w:rPr>
                <w:sz w:val="22"/>
                <w:szCs w:val="22"/>
              </w:rPr>
              <w:t>Mobiliani</w:t>
            </w:r>
            <w:proofErr w:type="spellEnd"/>
            <w:r w:rsidRPr="00A74358">
              <w:rPr>
                <w:sz w:val="22"/>
                <w:szCs w:val="22"/>
              </w:rPr>
              <w:t xml:space="preserve"> Sp. z o.o.</w:t>
            </w:r>
          </w:p>
          <w:p w14:paraId="3A8A9BB3" w14:textId="416A408E" w:rsidR="00A74358" w:rsidRPr="00A74358" w:rsidRDefault="00CE6E80" w:rsidP="002841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74358" w:rsidRPr="00A74358">
              <w:rPr>
                <w:sz w:val="22"/>
                <w:szCs w:val="22"/>
              </w:rPr>
              <w:t xml:space="preserve">K. Szajnochy 14 </w:t>
            </w:r>
          </w:p>
          <w:p w14:paraId="7283E5AF" w14:textId="77777777" w:rsidR="00A74358" w:rsidRPr="00A74358" w:rsidRDefault="00A74358" w:rsidP="0028418B">
            <w:pPr>
              <w:spacing w:after="80"/>
              <w:jc w:val="both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85-738 Bydgoszcz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490F6B9A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111 375.12 zł</w:t>
            </w:r>
          </w:p>
        </w:tc>
      </w:tr>
      <w:tr w:rsidR="00A74358" w:rsidRPr="00A74358" w14:paraId="4DED9303" w14:textId="758FD620" w:rsidTr="00CE6E80">
        <w:trPr>
          <w:trHeight w:val="852"/>
        </w:trPr>
        <w:tc>
          <w:tcPr>
            <w:tcW w:w="1245" w:type="dxa"/>
            <w:shd w:val="clear" w:color="auto" w:fill="auto"/>
            <w:vAlign w:val="center"/>
          </w:tcPr>
          <w:p w14:paraId="5F499AA8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6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5BF0FA7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</w:t>
            </w:r>
          </w:p>
        </w:tc>
        <w:tc>
          <w:tcPr>
            <w:tcW w:w="4326" w:type="dxa"/>
            <w:shd w:val="clear" w:color="auto" w:fill="auto"/>
          </w:tcPr>
          <w:p w14:paraId="2DC82D5F" w14:textId="16BE5B7B" w:rsidR="00A74358" w:rsidRPr="00A74358" w:rsidRDefault="00A74358" w:rsidP="0028418B">
            <w:pPr>
              <w:spacing w:before="80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 xml:space="preserve">MK </w:t>
            </w:r>
            <w:r w:rsidR="000539F7">
              <w:rPr>
                <w:sz w:val="22"/>
                <w:szCs w:val="22"/>
              </w:rPr>
              <w:t>M</w:t>
            </w:r>
            <w:r w:rsidR="00CE6E80">
              <w:rPr>
                <w:sz w:val="22"/>
                <w:szCs w:val="22"/>
              </w:rPr>
              <w:t>eble Krzysztof Maćkowiak</w:t>
            </w:r>
            <w:r w:rsidRPr="00A74358">
              <w:rPr>
                <w:sz w:val="22"/>
                <w:szCs w:val="22"/>
              </w:rPr>
              <w:t xml:space="preserve"> </w:t>
            </w:r>
          </w:p>
          <w:p w14:paraId="738155B9" w14:textId="14A0B7A6" w:rsidR="00A74358" w:rsidRPr="00A74358" w:rsidRDefault="00CE6E80" w:rsidP="002841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Sandomierska 33</w:t>
            </w:r>
            <w:r w:rsidR="00A74358" w:rsidRPr="00A74358">
              <w:rPr>
                <w:sz w:val="22"/>
                <w:szCs w:val="22"/>
              </w:rPr>
              <w:t xml:space="preserve"> </w:t>
            </w:r>
          </w:p>
          <w:p w14:paraId="43C28D99" w14:textId="637B90B4" w:rsidR="00A74358" w:rsidRPr="00A74358" w:rsidRDefault="00A74358" w:rsidP="0028418B">
            <w:pPr>
              <w:spacing w:after="80"/>
              <w:jc w:val="both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61-351 P</w:t>
            </w:r>
            <w:r w:rsidR="00CE6E80">
              <w:rPr>
                <w:sz w:val="22"/>
                <w:szCs w:val="22"/>
              </w:rPr>
              <w:t>oznań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19BEF5EF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147 191.64 zł</w:t>
            </w:r>
          </w:p>
        </w:tc>
      </w:tr>
      <w:tr w:rsidR="00A74358" w:rsidRPr="00A74358" w14:paraId="2E437CA7" w14:textId="3C5F2B06" w:rsidTr="00CE6E80">
        <w:trPr>
          <w:trHeight w:val="861"/>
        </w:trPr>
        <w:tc>
          <w:tcPr>
            <w:tcW w:w="1245" w:type="dxa"/>
            <w:shd w:val="clear" w:color="auto" w:fill="auto"/>
            <w:vAlign w:val="center"/>
          </w:tcPr>
          <w:p w14:paraId="2E2DB4FB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6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A84C153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2</w:t>
            </w:r>
          </w:p>
        </w:tc>
        <w:tc>
          <w:tcPr>
            <w:tcW w:w="4326" w:type="dxa"/>
            <w:shd w:val="clear" w:color="auto" w:fill="auto"/>
          </w:tcPr>
          <w:p w14:paraId="25B7DCEB" w14:textId="61996675" w:rsidR="00CE6E80" w:rsidRPr="00A74358" w:rsidRDefault="00CE6E80" w:rsidP="00CE6E80">
            <w:pPr>
              <w:spacing w:before="80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 xml:space="preserve">MK </w:t>
            </w:r>
            <w:r w:rsidR="000539F7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eble Krzysztof Maćkowiak</w:t>
            </w:r>
            <w:r w:rsidRPr="00A74358">
              <w:rPr>
                <w:sz w:val="22"/>
                <w:szCs w:val="22"/>
              </w:rPr>
              <w:t xml:space="preserve"> </w:t>
            </w:r>
          </w:p>
          <w:p w14:paraId="19A2E250" w14:textId="77777777" w:rsidR="00CE6E80" w:rsidRPr="00A74358" w:rsidRDefault="00CE6E80" w:rsidP="00CE6E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Sandomierska 33</w:t>
            </w:r>
            <w:r w:rsidRPr="00A74358">
              <w:rPr>
                <w:sz w:val="22"/>
                <w:szCs w:val="22"/>
              </w:rPr>
              <w:t xml:space="preserve"> </w:t>
            </w:r>
          </w:p>
          <w:p w14:paraId="5894BD2B" w14:textId="18D0E0B8" w:rsidR="00A74358" w:rsidRPr="00A74358" w:rsidRDefault="00CE6E80" w:rsidP="00CE6E80">
            <w:pPr>
              <w:spacing w:after="80"/>
              <w:jc w:val="both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61-351 P</w:t>
            </w:r>
            <w:r>
              <w:rPr>
                <w:sz w:val="22"/>
                <w:szCs w:val="22"/>
              </w:rPr>
              <w:t>oznań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5D29F907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5 763.78 zł</w:t>
            </w:r>
          </w:p>
        </w:tc>
      </w:tr>
      <w:tr w:rsidR="00A74358" w:rsidRPr="00A74358" w14:paraId="077AABAD" w14:textId="3720FEB5" w:rsidTr="00CE6E80">
        <w:trPr>
          <w:trHeight w:val="852"/>
        </w:trPr>
        <w:tc>
          <w:tcPr>
            <w:tcW w:w="1245" w:type="dxa"/>
            <w:shd w:val="clear" w:color="auto" w:fill="auto"/>
            <w:vAlign w:val="center"/>
          </w:tcPr>
          <w:p w14:paraId="6E11D6DA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7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3D6C4E46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</w:t>
            </w:r>
          </w:p>
        </w:tc>
        <w:tc>
          <w:tcPr>
            <w:tcW w:w="4326" w:type="dxa"/>
            <w:shd w:val="clear" w:color="auto" w:fill="auto"/>
          </w:tcPr>
          <w:p w14:paraId="7F03AE9D" w14:textId="77777777" w:rsidR="00A74358" w:rsidRPr="00A74358" w:rsidRDefault="00A74358" w:rsidP="0028418B">
            <w:pPr>
              <w:spacing w:before="80"/>
              <w:rPr>
                <w:sz w:val="22"/>
                <w:szCs w:val="22"/>
              </w:rPr>
            </w:pPr>
            <w:proofErr w:type="spellStart"/>
            <w:r w:rsidRPr="00A74358">
              <w:rPr>
                <w:sz w:val="22"/>
                <w:szCs w:val="22"/>
              </w:rPr>
              <w:t>Meblostyl</w:t>
            </w:r>
            <w:proofErr w:type="spellEnd"/>
            <w:r w:rsidRPr="00A74358">
              <w:rPr>
                <w:sz w:val="22"/>
                <w:szCs w:val="22"/>
              </w:rPr>
              <w:t xml:space="preserve"> Meble Na Wymiar Przemysław Martyniuk</w:t>
            </w:r>
          </w:p>
          <w:p w14:paraId="4B4EBF69" w14:textId="77777777" w:rsidR="00A74358" w:rsidRPr="00A74358" w:rsidRDefault="00A74358" w:rsidP="0028418B">
            <w:pPr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 xml:space="preserve">Nowa Wieś 13a </w:t>
            </w:r>
          </w:p>
          <w:p w14:paraId="2711FB15" w14:textId="77777777" w:rsidR="00A74358" w:rsidRPr="00A74358" w:rsidRDefault="00A74358" w:rsidP="0028418B">
            <w:pPr>
              <w:spacing w:after="80"/>
              <w:jc w:val="both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67-400 Wschowa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77DA2998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120 986.60 zł</w:t>
            </w:r>
          </w:p>
        </w:tc>
      </w:tr>
      <w:tr w:rsidR="00A74358" w:rsidRPr="00A74358" w14:paraId="60ADA530" w14:textId="0B073EAF" w:rsidTr="00CE6E80">
        <w:trPr>
          <w:trHeight w:val="852"/>
        </w:trPr>
        <w:tc>
          <w:tcPr>
            <w:tcW w:w="1245" w:type="dxa"/>
            <w:shd w:val="clear" w:color="auto" w:fill="auto"/>
            <w:vAlign w:val="center"/>
          </w:tcPr>
          <w:p w14:paraId="0818BE47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7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384866A3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2</w:t>
            </w:r>
          </w:p>
        </w:tc>
        <w:tc>
          <w:tcPr>
            <w:tcW w:w="4326" w:type="dxa"/>
            <w:shd w:val="clear" w:color="auto" w:fill="auto"/>
          </w:tcPr>
          <w:p w14:paraId="4C964192" w14:textId="77777777" w:rsidR="00A74358" w:rsidRPr="00A74358" w:rsidRDefault="00A74358" w:rsidP="0028418B">
            <w:pPr>
              <w:spacing w:before="80"/>
              <w:rPr>
                <w:sz w:val="22"/>
                <w:szCs w:val="22"/>
              </w:rPr>
            </w:pPr>
            <w:proofErr w:type="spellStart"/>
            <w:r w:rsidRPr="00A74358">
              <w:rPr>
                <w:sz w:val="22"/>
                <w:szCs w:val="22"/>
              </w:rPr>
              <w:t>Meblostyl</w:t>
            </w:r>
            <w:proofErr w:type="spellEnd"/>
            <w:r w:rsidRPr="00A74358">
              <w:rPr>
                <w:sz w:val="22"/>
                <w:szCs w:val="22"/>
              </w:rPr>
              <w:t xml:space="preserve"> Meble Na Wymiar Przemysław Martyniuk</w:t>
            </w:r>
          </w:p>
          <w:p w14:paraId="3B5E6D62" w14:textId="77777777" w:rsidR="00A74358" w:rsidRPr="00A74358" w:rsidRDefault="00A74358" w:rsidP="0028418B">
            <w:pPr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 xml:space="preserve">Nowa Wieś 13a </w:t>
            </w:r>
          </w:p>
          <w:p w14:paraId="30971F4B" w14:textId="77777777" w:rsidR="00A74358" w:rsidRPr="00A74358" w:rsidRDefault="00A74358" w:rsidP="0028418B">
            <w:pPr>
              <w:spacing w:after="80"/>
              <w:jc w:val="both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67-400 Wschowa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30986028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10 184.40 zł</w:t>
            </w:r>
          </w:p>
        </w:tc>
      </w:tr>
      <w:tr w:rsidR="00A74358" w:rsidRPr="00A74358" w14:paraId="752C3904" w14:textId="022CF307" w:rsidTr="00CE6E80">
        <w:trPr>
          <w:trHeight w:val="861"/>
        </w:trPr>
        <w:tc>
          <w:tcPr>
            <w:tcW w:w="1245" w:type="dxa"/>
            <w:shd w:val="clear" w:color="auto" w:fill="auto"/>
            <w:vAlign w:val="center"/>
          </w:tcPr>
          <w:p w14:paraId="00A7074C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8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2CF8E75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</w:t>
            </w:r>
          </w:p>
        </w:tc>
        <w:tc>
          <w:tcPr>
            <w:tcW w:w="4326" w:type="dxa"/>
            <w:shd w:val="clear" w:color="auto" w:fill="auto"/>
          </w:tcPr>
          <w:p w14:paraId="0F98D98D" w14:textId="77777777" w:rsidR="00A74358" w:rsidRPr="00A74358" w:rsidRDefault="00A74358" w:rsidP="0028418B">
            <w:pPr>
              <w:spacing w:before="80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 xml:space="preserve">ZPH LUMAR Jacek </w:t>
            </w:r>
            <w:proofErr w:type="spellStart"/>
            <w:r w:rsidRPr="00A74358">
              <w:rPr>
                <w:sz w:val="22"/>
                <w:szCs w:val="22"/>
              </w:rPr>
              <w:t>Ogórkiewicz</w:t>
            </w:r>
            <w:proofErr w:type="spellEnd"/>
          </w:p>
          <w:p w14:paraId="75DEBA4B" w14:textId="7FA2495E" w:rsidR="00A74358" w:rsidRPr="00A74358" w:rsidRDefault="00CE6E80" w:rsidP="002841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74358" w:rsidRPr="00A74358">
              <w:rPr>
                <w:sz w:val="22"/>
                <w:szCs w:val="22"/>
              </w:rPr>
              <w:t xml:space="preserve">Wierzbowa 3 </w:t>
            </w:r>
          </w:p>
          <w:p w14:paraId="7C9DBD0D" w14:textId="77777777" w:rsidR="00A74358" w:rsidRPr="00A74358" w:rsidRDefault="00A74358" w:rsidP="0028418B">
            <w:pPr>
              <w:spacing w:after="80"/>
              <w:jc w:val="both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85-374 Bydgoszcz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4A6A903C" w14:textId="77777777" w:rsidR="00A74358" w:rsidRPr="00A74358" w:rsidRDefault="00A74358" w:rsidP="002841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74358">
              <w:rPr>
                <w:sz w:val="22"/>
                <w:szCs w:val="22"/>
              </w:rPr>
              <w:t>127 018.41 zł</w:t>
            </w:r>
          </w:p>
        </w:tc>
      </w:tr>
    </w:tbl>
    <w:p w14:paraId="29A81D91" w14:textId="77777777" w:rsidR="008D2850" w:rsidRDefault="008D2850" w:rsidP="008D2850">
      <w:pPr>
        <w:ind w:firstLine="425"/>
        <w:jc w:val="center"/>
        <w:rPr>
          <w:i/>
          <w:sz w:val="24"/>
          <w:szCs w:val="24"/>
        </w:rPr>
      </w:pPr>
    </w:p>
    <w:p w14:paraId="54153519" w14:textId="77777777" w:rsidR="008D2850" w:rsidRDefault="008D2850" w:rsidP="008D2850">
      <w:pPr>
        <w:ind w:left="4956"/>
        <w:jc w:val="center"/>
        <w:rPr>
          <w:i/>
          <w:sz w:val="24"/>
          <w:szCs w:val="24"/>
        </w:rPr>
      </w:pPr>
    </w:p>
    <w:p w14:paraId="6BFEDAFB" w14:textId="6A943DD6" w:rsidR="008D2850" w:rsidRDefault="00A80738" w:rsidP="008D2850">
      <w:pPr>
        <w:ind w:left="4956"/>
        <w:jc w:val="center"/>
        <w:rPr>
          <w:sz w:val="22"/>
          <w:szCs w:val="22"/>
        </w:rPr>
      </w:pPr>
      <w:r w:rsidRPr="00A74358">
        <w:rPr>
          <w:i/>
          <w:sz w:val="24"/>
          <w:szCs w:val="24"/>
        </w:rPr>
        <w:t>Zamawiający</w:t>
      </w:r>
      <w:r w:rsidR="008D2850">
        <w:rPr>
          <w:i/>
          <w:szCs w:val="24"/>
        </w:rPr>
        <w:br/>
      </w:r>
      <w:r w:rsidR="008D2850">
        <w:rPr>
          <w:sz w:val="22"/>
          <w:szCs w:val="22"/>
        </w:rPr>
        <w:t>/-/ Dyrektor Szpitala Wojewódzkiego</w:t>
      </w:r>
    </w:p>
    <w:p w14:paraId="2B23AE32" w14:textId="44F96600" w:rsidR="008D2850" w:rsidRDefault="008D2850" w:rsidP="008D28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</w:t>
      </w:r>
      <w:r w:rsidR="004662D7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 xml:space="preserve"> w Poznaniu</w:t>
      </w:r>
    </w:p>
    <w:p w14:paraId="12DE8B02" w14:textId="6A1D51ED" w:rsidR="008D2850" w:rsidRPr="00BB547B" w:rsidRDefault="008D2850" w:rsidP="008D2850">
      <w:pPr>
        <w:ind w:firstLine="425"/>
        <w:jc w:val="center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</w:t>
      </w:r>
      <w:r w:rsidR="004662D7">
        <w:rPr>
          <w:sz w:val="22"/>
          <w:szCs w:val="22"/>
        </w:rPr>
        <w:t xml:space="preserve">                    </w:t>
      </w:r>
      <w:r>
        <w:rPr>
          <w:sz w:val="22"/>
          <w:szCs w:val="22"/>
        </w:rPr>
        <w:t xml:space="preserve"> Piotr Nowicki</w:t>
      </w:r>
    </w:p>
    <w:p w14:paraId="3C944BE2" w14:textId="7E879334" w:rsidR="00A80738" w:rsidRPr="00A74358" w:rsidRDefault="00A80738" w:rsidP="00A74358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</w:p>
    <w:bookmarkEnd w:id="0"/>
    <w:sectPr w:rsidR="00A80738" w:rsidRPr="00A743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757AC" w14:textId="77777777" w:rsidR="00AE7A65" w:rsidRDefault="00AE7A65">
      <w:r>
        <w:separator/>
      </w:r>
    </w:p>
  </w:endnote>
  <w:endnote w:type="continuationSeparator" w:id="0">
    <w:p w14:paraId="3F9DDE84" w14:textId="77777777" w:rsidR="00AE7A65" w:rsidRDefault="00AE7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38C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2797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14469" w14:textId="10B1282C" w:rsidR="009F189D" w:rsidRDefault="00F4277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DE21B5" wp14:editId="502759E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07602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59A46F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D72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D50F0B" w14:textId="77777777" w:rsidR="009F189D" w:rsidRDefault="009F189D">
    <w:pPr>
      <w:pStyle w:val="Stopka"/>
      <w:tabs>
        <w:tab w:val="clear" w:pos="4536"/>
      </w:tabs>
      <w:jc w:val="center"/>
    </w:pPr>
  </w:p>
  <w:p w14:paraId="18AEFBA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938AF" w14:textId="77777777" w:rsidR="00AE7A65" w:rsidRDefault="00AE7A65">
      <w:r>
        <w:separator/>
      </w:r>
    </w:p>
  </w:footnote>
  <w:footnote w:type="continuationSeparator" w:id="0">
    <w:p w14:paraId="549A85AC" w14:textId="77777777" w:rsidR="00AE7A65" w:rsidRDefault="00AE7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D268F" w14:textId="77777777" w:rsidR="00AD5443" w:rsidRDefault="00AD54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5C8CC" w14:textId="77777777" w:rsidR="00AD5443" w:rsidRDefault="00AD54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241C" w14:textId="77777777" w:rsidR="00AD5443" w:rsidRDefault="00AD54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A65"/>
    <w:rsid w:val="00007727"/>
    <w:rsid w:val="00017720"/>
    <w:rsid w:val="00035488"/>
    <w:rsid w:val="000539F7"/>
    <w:rsid w:val="000D7F25"/>
    <w:rsid w:val="000E00E5"/>
    <w:rsid w:val="00173B20"/>
    <w:rsid w:val="001C69FF"/>
    <w:rsid w:val="0023318D"/>
    <w:rsid w:val="003D72FD"/>
    <w:rsid w:val="003E23E4"/>
    <w:rsid w:val="00423179"/>
    <w:rsid w:val="004662D7"/>
    <w:rsid w:val="00490DC0"/>
    <w:rsid w:val="00493F8C"/>
    <w:rsid w:val="004A12A2"/>
    <w:rsid w:val="004C7E9B"/>
    <w:rsid w:val="005614F2"/>
    <w:rsid w:val="00577BC6"/>
    <w:rsid w:val="0069085C"/>
    <w:rsid w:val="006B27ED"/>
    <w:rsid w:val="00843263"/>
    <w:rsid w:val="00861E75"/>
    <w:rsid w:val="008D2850"/>
    <w:rsid w:val="00994EF8"/>
    <w:rsid w:val="009D19BD"/>
    <w:rsid w:val="009F189D"/>
    <w:rsid w:val="00A74358"/>
    <w:rsid w:val="00A80738"/>
    <w:rsid w:val="00AD5443"/>
    <w:rsid w:val="00AE7A65"/>
    <w:rsid w:val="00B1711C"/>
    <w:rsid w:val="00B71EAB"/>
    <w:rsid w:val="00BB547B"/>
    <w:rsid w:val="00C236D3"/>
    <w:rsid w:val="00C659E2"/>
    <w:rsid w:val="00C82837"/>
    <w:rsid w:val="00CA3D66"/>
    <w:rsid w:val="00CB0802"/>
    <w:rsid w:val="00CE6E80"/>
    <w:rsid w:val="00D665F5"/>
    <w:rsid w:val="00D7128F"/>
    <w:rsid w:val="00EA3476"/>
    <w:rsid w:val="00F16C60"/>
    <w:rsid w:val="00F4277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3EC414"/>
  <w15:chartTrackingRefBased/>
  <w15:docId w15:val="{2E15CCEE-2766-4F16-8977-B795D63C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7435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57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26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1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2</Pages>
  <Words>347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16</cp:revision>
  <cp:lastPrinted>2022-10-07T09:23:00Z</cp:lastPrinted>
  <dcterms:created xsi:type="dcterms:W3CDTF">2022-10-07T09:06:00Z</dcterms:created>
  <dcterms:modified xsi:type="dcterms:W3CDTF">2022-10-07T10:03:00Z</dcterms:modified>
</cp:coreProperties>
</file>