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63482A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r w:rsidRPr="0063482A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63482A" w:rsidRPr="0063482A">
        <w:rPr>
          <w:rFonts w:ascii="Arial Narrow" w:eastAsia="Times New Roman" w:hAnsi="Arial Narrow" w:cs="Arial"/>
          <w:bCs/>
          <w:lang w:eastAsia="pl-PL"/>
        </w:rPr>
        <w:t>4</w:t>
      </w:r>
      <w:r w:rsidRPr="0063482A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:rsidR="00BC121E" w:rsidRPr="0063482A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BC121E" w:rsidRPr="0063482A" w:rsidRDefault="00BC121E" w:rsidP="0063482A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63482A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63482A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63482A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3482A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63482A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63482A" w:rsidRDefault="00BC121E" w:rsidP="00BC121E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63482A">
        <w:rPr>
          <w:rFonts w:ascii="Arial Narrow" w:hAnsi="Arial Narrow" w:cs="Arial"/>
          <w:u w:val="single"/>
        </w:rPr>
        <w:t>reprezentowany</w:t>
      </w:r>
      <w:proofErr w:type="gramEnd"/>
      <w:r w:rsidRPr="0063482A">
        <w:rPr>
          <w:rFonts w:ascii="Arial Narrow" w:hAnsi="Arial Narrow" w:cs="Arial"/>
          <w:u w:val="single"/>
        </w:rPr>
        <w:t xml:space="preserve"> przez:</w:t>
      </w:r>
    </w:p>
    <w:p w:rsidR="00BC121E" w:rsidRPr="0063482A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63482A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3482A" w:rsidRDefault="00BC121E" w:rsidP="0063482A">
      <w:pPr>
        <w:spacing w:after="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3482A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63482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6149" w:rsidRPr="0063482A" w:rsidTr="00B27B8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6149" w:rsidRPr="0063482A" w:rsidRDefault="00906149" w:rsidP="00B27B8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3482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06149" w:rsidRPr="0063482A" w:rsidRDefault="00906149" w:rsidP="00B27B8B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63482A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63482A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63482A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63482A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63482A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63482A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906149" w:rsidRPr="0063482A" w:rsidRDefault="00906149" w:rsidP="00B27B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63482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63482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906149" w:rsidRPr="0063482A" w:rsidRDefault="00906149" w:rsidP="00B27B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3482A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3482A">
        <w:rPr>
          <w:rFonts w:ascii="Arial Narrow" w:eastAsia="Times New Roman" w:hAnsi="Arial Narrow" w:cs="Arial"/>
          <w:lang w:eastAsia="pl-PL"/>
        </w:rPr>
        <w:t>Na potrzeby postępowania o udzielenie zamówienia publicznego, pn.:</w:t>
      </w:r>
    </w:p>
    <w:p w:rsidR="00BC121E" w:rsidRPr="0063482A" w:rsidRDefault="0090614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3482A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sprzętu do rehabilitacji</w:t>
      </w:r>
    </w:p>
    <w:p w:rsidR="00BC121E" w:rsidRPr="0063482A" w:rsidRDefault="00BC121E" w:rsidP="0063482A">
      <w:pPr>
        <w:tabs>
          <w:tab w:val="center" w:pos="4536"/>
          <w:tab w:val="right" w:pos="9072"/>
        </w:tabs>
        <w:spacing w:after="12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348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06149" w:rsidRPr="0063482A">
        <w:rPr>
          <w:rFonts w:ascii="Arial Narrow" w:eastAsia="Times New Roman" w:hAnsi="Arial Narrow" w:cs="Arial"/>
          <w:b/>
          <w:sz w:val="24"/>
          <w:szCs w:val="24"/>
          <w:lang w:eastAsia="pl-PL"/>
        </w:rPr>
        <w:t>148/2022</w:t>
      </w:r>
    </w:p>
    <w:p w:rsidR="00BC121E" w:rsidRPr="0063482A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63482A">
        <w:rPr>
          <w:rFonts w:ascii="Arial Narrow" w:eastAsia="Times New Roman" w:hAnsi="Arial Narrow" w:cs="Arial"/>
          <w:lang w:eastAsia="pl-PL"/>
        </w:rPr>
        <w:t>prowadzonego</w:t>
      </w:r>
      <w:proofErr w:type="gramEnd"/>
      <w:r w:rsidRPr="0063482A">
        <w:rPr>
          <w:rFonts w:ascii="Arial Narrow" w:eastAsia="Times New Roman" w:hAnsi="Arial Narrow" w:cs="Arial"/>
          <w:lang w:eastAsia="pl-PL"/>
        </w:rPr>
        <w:t xml:space="preserve"> przez</w:t>
      </w:r>
      <w:r w:rsidRPr="006348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906149" w:rsidRPr="0063482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63482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63482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3482A">
        <w:rPr>
          <w:rFonts w:ascii="Arial Narrow" w:eastAsia="Times New Roman" w:hAnsi="Arial Narrow" w:cs="Arial"/>
          <w:lang w:eastAsia="pl-PL"/>
        </w:rPr>
        <w:t>oświadczam</w:t>
      </w:r>
      <w:r w:rsidRPr="0063482A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63482A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63482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63482A">
        <w:rPr>
          <w:rFonts w:ascii="Arial Narrow" w:eastAsia="Times New Roman" w:hAnsi="Arial Narrow" w:cs="Arial"/>
          <w:lang w:eastAsia="pl-PL"/>
        </w:rPr>
        <w:t>do</w:t>
      </w:r>
      <w:proofErr w:type="gramEnd"/>
      <w:r w:rsidR="00BC121E" w:rsidRPr="0063482A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63482A">
        <w:rPr>
          <w:rFonts w:ascii="Arial Narrow" w:eastAsia="Times New Roman" w:hAnsi="Arial Narrow" w:cs="Arial"/>
          <w:lang w:eastAsia="pl-PL"/>
        </w:rPr>
        <w:t>z</w:t>
      </w:r>
      <w:proofErr w:type="gramEnd"/>
      <w:r w:rsidR="00BC121E" w:rsidRPr="0063482A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</w:t>
      </w:r>
      <w:r w:rsidR="00067B62" w:rsidRPr="0063482A">
        <w:rPr>
          <w:rFonts w:ascii="Arial Narrow" w:eastAsia="Times New Roman" w:hAnsi="Arial Narrow" w:cs="Arial"/>
          <w:lang w:eastAsia="pl-PL"/>
        </w:rPr>
        <w:t>.</w:t>
      </w:r>
    </w:p>
    <w:p w:rsidR="00BC121E" w:rsidRPr="0063482A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63482A">
        <w:rPr>
          <w:rFonts w:ascii="Arial Narrow" w:eastAsia="Times New Roman" w:hAnsi="Arial Narrow" w:cs="Arial"/>
          <w:b/>
          <w:bCs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63482A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63482A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63482A">
        <w:rPr>
          <w:rFonts w:ascii="Arial Narrow" w:eastAsia="Times New Roman" w:hAnsi="Arial Narrow" w:cs="Arial"/>
          <w:lang w:eastAsia="pl-PL"/>
        </w:rPr>
        <w:t>z</w:t>
      </w:r>
      <w:proofErr w:type="gramEnd"/>
      <w:r w:rsidRPr="0063482A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postępowaniu.</w:t>
      </w:r>
    </w:p>
    <w:p w:rsidR="00BF69A4" w:rsidRPr="0063482A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3482A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3482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3482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482A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3482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482A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3482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482A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63482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3482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482A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3482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3482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63482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3482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3482A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3482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3482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63482A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63482A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63482A" w:rsidRDefault="00BC121E" w:rsidP="0063482A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63482A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3482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3482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3482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3482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3482A" w:rsidTr="00620E37">
        <w:tc>
          <w:tcPr>
            <w:tcW w:w="2660" w:type="dxa"/>
            <w:shd w:val="clear" w:color="auto" w:fill="auto"/>
          </w:tcPr>
          <w:p w:rsidR="00BC121E" w:rsidRPr="0063482A" w:rsidRDefault="00BC121E" w:rsidP="0063482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3482A" w:rsidRDefault="00BC121E" w:rsidP="0063482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3482A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63482A" w:rsidRDefault="00BC121E" w:rsidP="0063482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3482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63482A" w:rsidRDefault="00BC121E" w:rsidP="0063482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3482A" w:rsidRDefault="00BC121E" w:rsidP="0063482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3482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3482A" w:rsidRDefault="00906149" w:rsidP="0063482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63482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63482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63482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63482A" w:rsidRDefault="00106AC7" w:rsidP="0063482A">
      <w:pPr>
        <w:rPr>
          <w:rFonts w:ascii="Arial Narrow" w:hAnsi="Arial Narrow"/>
        </w:rPr>
      </w:pPr>
    </w:p>
    <w:sectPr w:rsidR="00106AC7" w:rsidRPr="0063482A" w:rsidSect="0063482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851" w:right="1134" w:bottom="851" w:left="1418" w:header="624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AD7" w:rsidRDefault="00BC6AD7">
      <w:r>
        <w:separator/>
      </w:r>
    </w:p>
  </w:endnote>
  <w:endnote w:type="continuationSeparator" w:id="0">
    <w:p w:rsidR="00BC6AD7" w:rsidRDefault="00BC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48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48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149" w:rsidRDefault="009061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AD7" w:rsidRDefault="00BC6AD7">
      <w:r>
        <w:separator/>
      </w:r>
    </w:p>
  </w:footnote>
  <w:footnote w:type="continuationSeparator" w:id="0">
    <w:p w:rsidR="00BC6AD7" w:rsidRDefault="00BC6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149" w:rsidRDefault="009061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149" w:rsidRDefault="009061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149" w:rsidRDefault="009061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6AD7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482A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6149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6AD7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203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125FD-10C8-483D-BEFC-132EA57FE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2022-10-05T09:39:00Z</dcterms:created>
  <dcterms:modified xsi:type="dcterms:W3CDTF">2022-10-05T09:41:00Z</dcterms:modified>
</cp:coreProperties>
</file>