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5B786" w14:textId="02DA26BF" w:rsidR="005103B9" w:rsidRPr="00363F9B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363F9B">
        <w:rPr>
          <w:bCs/>
          <w:i w:val="0"/>
          <w:szCs w:val="24"/>
        </w:rPr>
        <w:t xml:space="preserve">Załącznik nr </w:t>
      </w:r>
      <w:r w:rsidR="00363F9B">
        <w:rPr>
          <w:bCs/>
          <w:i w:val="0"/>
          <w:szCs w:val="24"/>
        </w:rPr>
        <w:t>3</w:t>
      </w:r>
      <w:r w:rsidR="00B36ABD" w:rsidRPr="00363F9B">
        <w:rPr>
          <w:bCs/>
          <w:i w:val="0"/>
          <w:szCs w:val="24"/>
        </w:rPr>
        <w:t xml:space="preserve"> do SWZ</w:t>
      </w:r>
    </w:p>
    <w:p w14:paraId="77EE6625" w14:textId="77777777" w:rsidR="00C4103F" w:rsidRPr="00363F9B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63F9B">
        <w:rPr>
          <w:rFonts w:ascii="Times New Roman" w:hAnsi="Times New Roman"/>
          <w:b/>
          <w:sz w:val="24"/>
          <w:szCs w:val="24"/>
        </w:rPr>
        <w:t>Zamawiający</w:t>
      </w:r>
      <w:r w:rsidR="007936D6" w:rsidRPr="00363F9B">
        <w:rPr>
          <w:rFonts w:ascii="Times New Roman" w:hAnsi="Times New Roman"/>
          <w:b/>
          <w:sz w:val="24"/>
          <w:szCs w:val="24"/>
        </w:rPr>
        <w:t>:</w:t>
      </w:r>
    </w:p>
    <w:p w14:paraId="0FD18AD0" w14:textId="77777777" w:rsidR="006676AE" w:rsidRPr="00363F9B" w:rsidRDefault="00904995" w:rsidP="00E24546">
      <w:pPr>
        <w:pStyle w:val="Tekstpodstawowy"/>
        <w:spacing w:after="0"/>
        <w:ind w:left="4111"/>
      </w:pPr>
      <w:r w:rsidRPr="00363F9B">
        <w:t>SZPITAL WOJEWÓDZKI W POZNANIU</w:t>
      </w:r>
    </w:p>
    <w:p w14:paraId="74C6FA4B" w14:textId="04C9D36F" w:rsidR="006676AE" w:rsidRPr="00363F9B" w:rsidRDefault="00363F9B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904995" w:rsidRPr="00363F9B">
        <w:t>Juraszów</w:t>
      </w:r>
      <w:r w:rsidR="006676AE" w:rsidRPr="00363F9B">
        <w:t xml:space="preserve"> </w:t>
      </w:r>
      <w:r w:rsidR="00904995" w:rsidRPr="00363F9B">
        <w:t>7/19</w:t>
      </w:r>
      <w:r w:rsidR="006676AE" w:rsidRPr="00363F9B">
        <w:t xml:space="preserve"> </w:t>
      </w:r>
    </w:p>
    <w:p w14:paraId="107CF9F2" w14:textId="77777777" w:rsidR="00F90CD1" w:rsidRPr="00363F9B" w:rsidRDefault="00904995" w:rsidP="00F90CD1">
      <w:pPr>
        <w:pStyle w:val="Tekstpodstawowy"/>
        <w:spacing w:after="0" w:line="276" w:lineRule="auto"/>
        <w:ind w:left="4111"/>
      </w:pPr>
      <w:r w:rsidRPr="00363F9B">
        <w:t>60-479</w:t>
      </w:r>
      <w:r w:rsidR="006676AE" w:rsidRPr="00363F9B">
        <w:t xml:space="preserve"> </w:t>
      </w:r>
      <w:r w:rsidRPr="00363F9B">
        <w:t>Poznań</w:t>
      </w:r>
    </w:p>
    <w:p w14:paraId="49EB76A7" w14:textId="4DC0FADA" w:rsidR="00C4103F" w:rsidRPr="00363F9B" w:rsidRDefault="00C4103F" w:rsidP="00F90CD1">
      <w:pPr>
        <w:pStyle w:val="Tekstpodstawowy"/>
        <w:spacing w:after="0" w:line="276" w:lineRule="auto"/>
        <w:ind w:left="4111"/>
      </w:pPr>
    </w:p>
    <w:p w14:paraId="6933BDAE" w14:textId="77777777" w:rsidR="00C4103F" w:rsidRPr="00363F9B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63F9B">
        <w:rPr>
          <w:rFonts w:ascii="Times New Roman" w:hAnsi="Times New Roman"/>
          <w:b/>
          <w:sz w:val="24"/>
          <w:szCs w:val="24"/>
        </w:rPr>
        <w:t>Wykonawca</w:t>
      </w:r>
      <w:r w:rsidR="007936D6" w:rsidRPr="00363F9B">
        <w:rPr>
          <w:rFonts w:ascii="Times New Roman" w:hAnsi="Times New Roman"/>
          <w:b/>
          <w:sz w:val="24"/>
          <w:szCs w:val="24"/>
        </w:rPr>
        <w:t>:</w:t>
      </w:r>
    </w:p>
    <w:p w14:paraId="0100B453" w14:textId="47CAA1AC" w:rsidR="00757EFB" w:rsidRPr="00363F9B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363F9B">
        <w:rPr>
          <w:rFonts w:ascii="Times New Roman" w:hAnsi="Times New Roman"/>
          <w:sz w:val="24"/>
          <w:szCs w:val="24"/>
        </w:rPr>
        <w:t>…………………………</w:t>
      </w:r>
      <w:r w:rsidRPr="00363F9B">
        <w:rPr>
          <w:rFonts w:ascii="Times New Roman" w:hAnsi="Times New Roman"/>
          <w:sz w:val="24"/>
          <w:szCs w:val="24"/>
        </w:rPr>
        <w:t>…</w:t>
      </w:r>
    </w:p>
    <w:p w14:paraId="13128E26" w14:textId="77777777" w:rsidR="007118F0" w:rsidRPr="00363F9B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363F9B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363F9B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363F9B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363F9B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363F9B">
        <w:rPr>
          <w:rFonts w:ascii="Times New Roman" w:hAnsi="Times New Roman"/>
          <w:i/>
          <w:sz w:val="24"/>
          <w:szCs w:val="24"/>
        </w:rPr>
        <w:t>KRS/CEiDG)</w:t>
      </w:r>
    </w:p>
    <w:p w14:paraId="49E411E9" w14:textId="77777777" w:rsidR="00C4103F" w:rsidRPr="00363F9B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63F9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D8FEF46" w14:textId="77777777" w:rsidR="00757EFB" w:rsidRPr="00363F9B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363F9B">
        <w:rPr>
          <w:rFonts w:ascii="Times New Roman" w:hAnsi="Times New Roman"/>
          <w:sz w:val="24"/>
          <w:szCs w:val="24"/>
        </w:rPr>
        <w:t>……</w:t>
      </w:r>
      <w:r w:rsidRPr="00363F9B">
        <w:rPr>
          <w:rFonts w:ascii="Times New Roman" w:hAnsi="Times New Roman"/>
          <w:sz w:val="24"/>
          <w:szCs w:val="24"/>
        </w:rPr>
        <w:t>…</w:t>
      </w:r>
    </w:p>
    <w:p w14:paraId="25DB2780" w14:textId="77777777" w:rsidR="00484F88" w:rsidRPr="00363F9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363F9B">
        <w:rPr>
          <w:rFonts w:ascii="Times New Roman" w:hAnsi="Times New Roman"/>
          <w:i/>
          <w:sz w:val="24"/>
          <w:szCs w:val="24"/>
        </w:rPr>
        <w:t>(imię, n</w:t>
      </w:r>
      <w:r w:rsidR="00825A09" w:rsidRPr="00363F9B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363F9B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363F9B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363F9B">
        <w:rPr>
          <w:rFonts w:ascii="Times New Roman" w:hAnsi="Times New Roman"/>
          <w:i/>
          <w:sz w:val="24"/>
          <w:szCs w:val="24"/>
        </w:rPr>
        <w:t>reprezentacji</w:t>
      </w:r>
      <w:r w:rsidRPr="00363F9B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04995" w:rsidRPr="00363F9B" w14:paraId="186B7346" w14:textId="77777777" w:rsidTr="003552C7">
        <w:tc>
          <w:tcPr>
            <w:tcW w:w="9104" w:type="dxa"/>
            <w:shd w:val="clear" w:color="auto" w:fill="D9D9D9"/>
          </w:tcPr>
          <w:p w14:paraId="63870F85" w14:textId="77777777" w:rsidR="00904995" w:rsidRPr="00363F9B" w:rsidRDefault="00904995" w:rsidP="003552C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4F6B6018" w14:textId="77777777" w:rsidR="00904995" w:rsidRPr="00363F9B" w:rsidRDefault="00904995" w:rsidP="003552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63F9B">
              <w:rPr>
                <w:rFonts w:ascii="Times New Roman" w:hAnsi="Times New Roman"/>
                <w:sz w:val="24"/>
                <w:szCs w:val="24"/>
              </w:rPr>
              <w:t>(t.j. Dz.U. z 2021r. poz. 1129 z późn. zm.)</w:t>
            </w:r>
            <w:r w:rsidRPr="00363F9B">
              <w:rPr>
                <w:rFonts w:ascii="Times New Roman" w:hAnsi="Times New Roman"/>
                <w:sz w:val="24"/>
                <w:szCs w:val="24"/>
              </w:rPr>
              <w:t xml:space="preserve"> (dalej jako: ustawa Pzp), dotyczące:</w:t>
            </w:r>
          </w:p>
          <w:p w14:paraId="65525F72" w14:textId="77777777" w:rsidR="00904995" w:rsidRPr="00363F9B" w:rsidRDefault="00904995" w:rsidP="003552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24247361" w14:textId="77777777" w:rsidR="00904995" w:rsidRPr="00363F9B" w:rsidRDefault="00904995" w:rsidP="003552C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256B1759" w14:textId="77777777" w:rsidR="00904995" w:rsidRPr="00363F9B" w:rsidRDefault="00904995" w:rsidP="003552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D31F1E9" w14:textId="77777777" w:rsidR="00E50194" w:rsidRPr="00363F9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Na potrzeby postę</w:t>
      </w:r>
      <w:r w:rsidR="008D0487" w:rsidRPr="00363F9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63F9B">
        <w:rPr>
          <w:rFonts w:ascii="Times New Roman" w:hAnsi="Times New Roman"/>
          <w:sz w:val="24"/>
          <w:szCs w:val="24"/>
        </w:rPr>
        <w:t>zamówienia publicznego</w:t>
      </w:r>
      <w:r w:rsidR="00E50194" w:rsidRPr="00363F9B">
        <w:rPr>
          <w:rFonts w:ascii="Times New Roman" w:hAnsi="Times New Roman"/>
          <w:sz w:val="24"/>
          <w:szCs w:val="24"/>
        </w:rPr>
        <w:t xml:space="preserve"> pn.:</w:t>
      </w:r>
    </w:p>
    <w:p w14:paraId="301A5B4D" w14:textId="77777777" w:rsidR="00E50194" w:rsidRPr="00363F9B" w:rsidRDefault="00904995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363F9B">
        <w:rPr>
          <w:rFonts w:ascii="Times New Roman" w:hAnsi="Times New Roman"/>
          <w:b/>
          <w:sz w:val="24"/>
          <w:szCs w:val="24"/>
        </w:rPr>
        <w:t>Przeglądy i naprawy inkubatorów</w:t>
      </w:r>
    </w:p>
    <w:p w14:paraId="7E2D62EC" w14:textId="77777777" w:rsidR="00A44833" w:rsidRPr="00363F9B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Znak sprawy:</w:t>
      </w:r>
      <w:r w:rsidRPr="00363F9B">
        <w:rPr>
          <w:rFonts w:ascii="Times New Roman" w:hAnsi="Times New Roman"/>
          <w:b/>
          <w:sz w:val="24"/>
          <w:szCs w:val="24"/>
        </w:rPr>
        <w:t xml:space="preserve"> </w:t>
      </w:r>
      <w:r w:rsidR="00904995" w:rsidRPr="00363F9B">
        <w:rPr>
          <w:rFonts w:ascii="Times New Roman" w:hAnsi="Times New Roman"/>
          <w:b/>
          <w:sz w:val="24"/>
          <w:szCs w:val="24"/>
        </w:rPr>
        <w:t>SZW/DZP/72/2022</w:t>
      </w:r>
    </w:p>
    <w:p w14:paraId="2E3902A7" w14:textId="43A92E68" w:rsidR="00F90CD1" w:rsidRPr="00363F9B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prowadzonego przez </w:t>
      </w:r>
      <w:r w:rsidR="00904995" w:rsidRPr="00363F9B">
        <w:rPr>
          <w:rFonts w:ascii="Times New Roman" w:hAnsi="Times New Roman"/>
          <w:b/>
          <w:sz w:val="24"/>
          <w:szCs w:val="24"/>
        </w:rPr>
        <w:t>SZPITAL WOJEWÓDZKI W POZNANIU</w:t>
      </w:r>
      <w:r w:rsidRPr="00363F9B">
        <w:rPr>
          <w:rFonts w:ascii="Times New Roman" w:hAnsi="Times New Roman"/>
          <w:b/>
          <w:sz w:val="24"/>
          <w:szCs w:val="24"/>
        </w:rPr>
        <w:t>,</w:t>
      </w:r>
      <w:r w:rsidR="002B2AD9" w:rsidRPr="00363F9B">
        <w:rPr>
          <w:rFonts w:ascii="Times New Roman" w:hAnsi="Times New Roman"/>
          <w:sz w:val="24"/>
          <w:szCs w:val="24"/>
        </w:rPr>
        <w:t xml:space="preserve"> </w:t>
      </w:r>
      <w:r w:rsidR="00E65685" w:rsidRPr="00363F9B">
        <w:rPr>
          <w:rFonts w:ascii="Times New Roman" w:hAnsi="Times New Roman"/>
          <w:sz w:val="24"/>
          <w:szCs w:val="24"/>
        </w:rPr>
        <w:t>oświa</w:t>
      </w:r>
      <w:r w:rsidR="00825A09" w:rsidRPr="00363F9B">
        <w:rPr>
          <w:rFonts w:ascii="Times New Roman" w:hAnsi="Times New Roman"/>
          <w:sz w:val="24"/>
          <w:szCs w:val="24"/>
        </w:rPr>
        <w:t>dczam</w:t>
      </w:r>
      <w:r w:rsidR="00E65685" w:rsidRPr="00363F9B">
        <w:rPr>
          <w:rFonts w:ascii="Times New Roman" w:hAnsi="Times New Roman"/>
          <w:sz w:val="24"/>
          <w:szCs w:val="24"/>
        </w:rPr>
        <w:t>,</w:t>
      </w:r>
      <w:r w:rsidR="002B2AD9" w:rsidRPr="00363F9B">
        <w:rPr>
          <w:rFonts w:ascii="Times New Roman" w:hAnsi="Times New Roman"/>
          <w:sz w:val="24"/>
          <w:szCs w:val="24"/>
        </w:rPr>
        <w:t xml:space="preserve"> </w:t>
      </w:r>
      <w:r w:rsidR="00363F9B">
        <w:rPr>
          <w:rFonts w:ascii="Times New Roman" w:hAnsi="Times New Roman"/>
          <w:sz w:val="24"/>
          <w:szCs w:val="24"/>
        </w:rPr>
        <w:br/>
      </w:r>
      <w:r w:rsidR="002B2AD9" w:rsidRPr="00363F9B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63F9B" w14:paraId="75064E6A" w14:textId="77777777" w:rsidTr="00650D6C">
        <w:tc>
          <w:tcPr>
            <w:tcW w:w="9104" w:type="dxa"/>
            <w:shd w:val="clear" w:color="auto" w:fill="D9D9D9"/>
          </w:tcPr>
          <w:p w14:paraId="5C279184" w14:textId="77777777" w:rsidR="00E50194" w:rsidRPr="00363F9B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DFB3411" w14:textId="77777777" w:rsidR="00C113BF" w:rsidRPr="00363F9B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63F9B">
        <w:rPr>
          <w:rFonts w:ascii="Times New Roman" w:hAnsi="Times New Roman"/>
          <w:sz w:val="24"/>
          <w:szCs w:val="24"/>
        </w:rPr>
        <w:t xml:space="preserve">dstawie </w:t>
      </w:r>
      <w:r w:rsidR="002C4137" w:rsidRPr="00363F9B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63F9B">
        <w:rPr>
          <w:rFonts w:ascii="Times New Roman" w:hAnsi="Times New Roman"/>
          <w:sz w:val="24"/>
          <w:szCs w:val="24"/>
        </w:rPr>
        <w:t>108</w:t>
      </w:r>
      <w:r w:rsidR="002C4137" w:rsidRPr="00363F9B">
        <w:rPr>
          <w:rFonts w:ascii="Times New Roman" w:hAnsi="Times New Roman"/>
          <w:sz w:val="24"/>
          <w:szCs w:val="24"/>
        </w:rPr>
        <w:t xml:space="preserve"> ust 1 </w:t>
      </w:r>
      <w:r w:rsidRPr="00363F9B">
        <w:rPr>
          <w:rFonts w:ascii="Times New Roman" w:hAnsi="Times New Roman"/>
          <w:sz w:val="24"/>
          <w:szCs w:val="24"/>
        </w:rPr>
        <w:t>ustawy Pzp</w:t>
      </w:r>
      <w:r w:rsidR="00641874" w:rsidRPr="00363F9B">
        <w:rPr>
          <w:rFonts w:ascii="Times New Roman" w:hAnsi="Times New Roman"/>
          <w:sz w:val="24"/>
          <w:szCs w:val="24"/>
        </w:rPr>
        <w:t>.</w:t>
      </w:r>
    </w:p>
    <w:p w14:paraId="790937E1" w14:textId="77777777" w:rsidR="002426FF" w:rsidRPr="00363F9B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71B1AC6B" w14:textId="77777777" w:rsidR="00023477" w:rsidRPr="00363F9B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48308479" w14:textId="77777777" w:rsidR="00023477" w:rsidRPr="00363F9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856FCB0" w14:textId="46C41474" w:rsidR="00992BD8" w:rsidRPr="00363F9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363F9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363F9B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363F9B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363F9B">
        <w:rPr>
          <w:rFonts w:ascii="Times New Roman" w:hAnsi="Times New Roman"/>
          <w:color w:val="0070C0"/>
          <w:sz w:val="24"/>
          <w:szCs w:val="24"/>
        </w:rPr>
        <w:br/>
      </w:r>
      <w:r w:rsidRPr="00363F9B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363F9B">
        <w:rPr>
          <w:rFonts w:ascii="Times New Roman" w:hAnsi="Times New Roman"/>
          <w:color w:val="0070C0"/>
          <w:sz w:val="24"/>
          <w:szCs w:val="24"/>
        </w:rPr>
        <w:t>W</w:t>
      </w:r>
      <w:r w:rsidRPr="00363F9B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C28A08A" w14:textId="6B517497" w:rsidR="00023477" w:rsidRPr="00363F9B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363F9B">
        <w:rPr>
          <w:rFonts w:ascii="Times New Roman" w:hAnsi="Times New Roman"/>
          <w:sz w:val="24"/>
          <w:szCs w:val="24"/>
        </w:rPr>
        <w:br/>
      </w:r>
      <w:r w:rsidRPr="00363F9B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363F9B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363F9B">
        <w:rPr>
          <w:rFonts w:ascii="Times New Roman" w:hAnsi="Times New Roman"/>
          <w:i/>
          <w:sz w:val="24"/>
          <w:szCs w:val="24"/>
        </w:rPr>
        <w:t>.</w:t>
      </w:r>
      <w:r w:rsidRPr="00363F9B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63F9B">
        <w:rPr>
          <w:rFonts w:ascii="Times New Roman" w:hAnsi="Times New Roman"/>
          <w:sz w:val="24"/>
          <w:szCs w:val="24"/>
        </w:rPr>
        <w:t>110</w:t>
      </w:r>
      <w:r w:rsidRPr="00363F9B">
        <w:rPr>
          <w:rFonts w:ascii="Times New Roman" w:hAnsi="Times New Roman"/>
          <w:sz w:val="24"/>
          <w:szCs w:val="24"/>
        </w:rPr>
        <w:t xml:space="preserve"> ust. </w:t>
      </w:r>
      <w:r w:rsidR="00710937" w:rsidRPr="00363F9B">
        <w:rPr>
          <w:rFonts w:ascii="Times New Roman" w:hAnsi="Times New Roman"/>
          <w:sz w:val="24"/>
          <w:szCs w:val="24"/>
        </w:rPr>
        <w:t>2</w:t>
      </w:r>
      <w:r w:rsidRPr="00363F9B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363F9B">
        <w:rPr>
          <w:rFonts w:ascii="Times New Roman" w:hAnsi="Times New Roman"/>
          <w:sz w:val="24"/>
          <w:szCs w:val="24"/>
        </w:rPr>
        <w:t xml:space="preserve"> i zapobiegawcze</w:t>
      </w:r>
      <w:r w:rsidRPr="00363F9B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363F9B">
        <w:rPr>
          <w:rFonts w:ascii="Times New Roman" w:hAnsi="Times New Roman"/>
          <w:sz w:val="24"/>
          <w:szCs w:val="24"/>
        </w:rPr>
        <w:t>..</w:t>
      </w:r>
      <w:r w:rsidRPr="00363F9B">
        <w:rPr>
          <w:rFonts w:ascii="Times New Roman" w:hAnsi="Times New Roman"/>
          <w:sz w:val="24"/>
          <w:szCs w:val="24"/>
        </w:rPr>
        <w:t>……………</w:t>
      </w:r>
      <w:r w:rsidR="00023477" w:rsidRPr="00363F9B">
        <w:rPr>
          <w:rFonts w:ascii="Times New Roman" w:hAnsi="Times New Roman"/>
          <w:sz w:val="24"/>
          <w:szCs w:val="24"/>
        </w:rPr>
        <w:t>…</w:t>
      </w:r>
      <w:r w:rsidRPr="00363F9B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363F9B">
        <w:rPr>
          <w:rFonts w:ascii="Times New Roman" w:hAnsi="Times New Roman"/>
          <w:sz w:val="24"/>
          <w:szCs w:val="24"/>
        </w:rPr>
        <w:t>.</w:t>
      </w:r>
      <w:r w:rsidRPr="00363F9B">
        <w:rPr>
          <w:rFonts w:ascii="Times New Roman" w:hAnsi="Times New Roman"/>
          <w:sz w:val="24"/>
          <w:szCs w:val="24"/>
        </w:rPr>
        <w:t>…</w:t>
      </w:r>
      <w:r w:rsidR="007A2BCB" w:rsidRPr="00363F9B">
        <w:rPr>
          <w:rFonts w:ascii="Times New Roman" w:hAnsi="Times New Roman"/>
          <w:sz w:val="24"/>
          <w:szCs w:val="24"/>
        </w:rPr>
        <w:t>.</w:t>
      </w:r>
    </w:p>
    <w:p w14:paraId="0DA3953E" w14:textId="77777777" w:rsidR="007A2BCB" w:rsidRPr="00363F9B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7A12D76" w14:textId="2DC478B8" w:rsidR="0011306C" w:rsidRPr="00363F9B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363F9B">
        <w:rPr>
          <w:rFonts w:ascii="Times New Roman" w:hAnsi="Times New Roman"/>
          <w:sz w:val="24"/>
          <w:szCs w:val="24"/>
        </w:rPr>
        <w:br/>
      </w:r>
      <w:r w:rsidRPr="00363F9B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363F9B">
        <w:rPr>
          <w:rFonts w:ascii="Times New Roman" w:hAnsi="Times New Roman"/>
          <w:sz w:val="24"/>
          <w:szCs w:val="24"/>
        </w:rPr>
        <w:br/>
      </w:r>
      <w:r w:rsidRPr="00363F9B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363F9B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363F9B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63F9B" w14:paraId="5B4EB8C5" w14:textId="77777777" w:rsidTr="00CD4DD1">
        <w:tc>
          <w:tcPr>
            <w:tcW w:w="9104" w:type="dxa"/>
            <w:shd w:val="clear" w:color="auto" w:fill="D9D9D9"/>
          </w:tcPr>
          <w:p w14:paraId="5D59DBB6" w14:textId="77777777" w:rsidR="0011306C" w:rsidRPr="00363F9B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363F9B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6134DBB" w14:textId="6557F46C" w:rsidR="00D2702A" w:rsidRPr="00363F9B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Oświadczam,</w:t>
      </w:r>
      <w:r w:rsidR="00313417" w:rsidRPr="00363F9B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63F9B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63F9B">
        <w:rPr>
          <w:rFonts w:ascii="Times New Roman" w:hAnsi="Times New Roman"/>
          <w:sz w:val="24"/>
          <w:szCs w:val="24"/>
        </w:rPr>
        <w:t xml:space="preserve"> warunki udziału </w:t>
      </w:r>
      <w:r w:rsidR="00363F9B">
        <w:rPr>
          <w:rFonts w:ascii="Times New Roman" w:hAnsi="Times New Roman"/>
          <w:sz w:val="24"/>
          <w:szCs w:val="24"/>
        </w:rPr>
        <w:br/>
      </w:r>
      <w:r w:rsidR="004541F9" w:rsidRPr="00363F9B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63F9B" w14:paraId="0963ED0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9FBEA" w14:textId="77777777" w:rsidR="00D2702A" w:rsidRPr="00363F9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18F2" w14:textId="77777777" w:rsidR="00D2702A" w:rsidRPr="00363F9B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904995" w:rsidRPr="00363F9B" w14:paraId="3A74BC6E" w14:textId="77777777" w:rsidTr="003552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16B7" w14:textId="77777777" w:rsidR="00904995" w:rsidRPr="00363F9B" w:rsidRDefault="00904995" w:rsidP="003552C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64226" w14:textId="77777777" w:rsidR="00904995" w:rsidRPr="00363F9B" w:rsidRDefault="00904995" w:rsidP="003552C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C747337" w14:textId="77777777" w:rsidR="00904995" w:rsidRPr="00363F9B" w:rsidRDefault="00904995" w:rsidP="003552C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904995" w:rsidRPr="00363F9B" w14:paraId="70428FC6" w14:textId="77777777" w:rsidTr="003552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D8B53" w14:textId="77777777" w:rsidR="00904995" w:rsidRPr="00363F9B" w:rsidRDefault="00904995" w:rsidP="003552C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72D81" w14:textId="77777777" w:rsidR="00363F9B" w:rsidRDefault="00363F9B" w:rsidP="00363F9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54E98D3F" w14:textId="77777777" w:rsidR="00363F9B" w:rsidRDefault="00363F9B" w:rsidP="00363F9B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na podstawie art. 274 ust. 1 Ustawy żądać będzie przedstawienia następujących dokumentów :</w:t>
            </w:r>
          </w:p>
          <w:p w14:paraId="1EDC8C7F" w14:textId="77777777" w:rsidR="00363F9B" w:rsidRDefault="00363F9B" w:rsidP="00363F9B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06991D" w14:textId="77777777" w:rsidR="00363F9B" w:rsidRDefault="00363F9B" w:rsidP="00363F9B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narzędzi, wyposażenia zakładu lub urządzeń technicznych</w:t>
            </w:r>
          </w:p>
          <w:p w14:paraId="2E2CB11F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narzędzi, wyposażenia zakładu lub urządzeń technicznych dostępnych wykonawcy w celu wykonania zamówienia publicznego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wraz z informacją o podstawie do dysponowania tymi zasobami.</w:t>
            </w:r>
          </w:p>
          <w:p w14:paraId="0393C5F6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lastRenderedPageBreak/>
              <w:t xml:space="preserve">Na potwierdzenie spełniania niniejszego warunku Wykonawca musi posiadać 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br/>
              <w:t>i przedstawić Zamawiającemu:</w:t>
            </w:r>
          </w:p>
          <w:p w14:paraId="571E1DB9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1) dokument potwierdzający prawo dysponowania legalnym oprogramowaniem (certyfikat / oświadczenie, że oprogramowanie zostało dostarczone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przez producenta) oraz</w:t>
            </w:r>
          </w:p>
          <w:p w14:paraId="39671441" w14:textId="77777777" w:rsidR="00363F9B" w:rsidRDefault="00363F9B" w:rsidP="00363F9B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2) narzędzia (certyfikat / protokół legalizacji urządzeń)</w:t>
            </w:r>
          </w:p>
          <w:p w14:paraId="4280D77B" w14:textId="77777777" w:rsidR="00363F9B" w:rsidRDefault="00363F9B" w:rsidP="00363F9B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63D769AA" w14:textId="77777777" w:rsidR="00363F9B" w:rsidRDefault="00363F9B" w:rsidP="00363F9B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osób</w:t>
            </w:r>
          </w:p>
          <w:p w14:paraId="59FD92BF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ich kwalifikacji zawodowych, uprawnień, doświadczenia i wykształcenia niezbędnych do wykonania zamówienia publicznego, a także zakresu wykonywanych przez nie czynności oraz informacją o podstawie do dysponowania tymi osobami</w:t>
            </w:r>
          </w:p>
          <w:p w14:paraId="6FF38A1E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6D068DD7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2F7C7581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54B4AE34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14:paraId="328BE0A6" w14:textId="77777777" w:rsidR="00363F9B" w:rsidRDefault="00363F9B" w:rsidP="00363F9B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Dla osoby/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ób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wymienionej/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ych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 wykazie należy dołączyć:</w:t>
            </w:r>
          </w:p>
          <w:p w14:paraId="5DCBD8A1" w14:textId="265F0610" w:rsidR="00904995" w:rsidRPr="00363F9B" w:rsidRDefault="00363F9B" w:rsidP="00363F9B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 ważny certyfikat uprawniający do wykonania przedmiotu zamówienia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realizacji zamówienia</w:t>
            </w:r>
          </w:p>
        </w:tc>
      </w:tr>
      <w:tr w:rsidR="00904995" w:rsidRPr="00363F9B" w14:paraId="72447B2E" w14:textId="77777777" w:rsidTr="003552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7F5D" w14:textId="77777777" w:rsidR="00904995" w:rsidRPr="00363F9B" w:rsidRDefault="00904995" w:rsidP="003552C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E3EF" w14:textId="77777777" w:rsidR="00904995" w:rsidRPr="00363F9B" w:rsidRDefault="00904995" w:rsidP="003552C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C3116CD" w14:textId="77777777" w:rsidR="00904995" w:rsidRPr="00363F9B" w:rsidRDefault="00904995" w:rsidP="003552C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904995" w:rsidRPr="00363F9B" w14:paraId="6531121A" w14:textId="77777777" w:rsidTr="003552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68334" w14:textId="77777777" w:rsidR="00904995" w:rsidRPr="00363F9B" w:rsidRDefault="00904995" w:rsidP="003552C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44684" w14:textId="5346AB00" w:rsidR="00904995" w:rsidRPr="00363F9B" w:rsidRDefault="00904995" w:rsidP="003552C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363F9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363F9B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322233FC" w14:textId="77777777" w:rsidR="00904995" w:rsidRPr="00363F9B" w:rsidRDefault="00904995" w:rsidP="003552C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0B074849" w14:textId="6A07F754" w:rsidR="00E21BB4" w:rsidRPr="00363F9B" w:rsidRDefault="00257E73" w:rsidP="00363F9B">
      <w:pPr>
        <w:spacing w:before="240" w:after="24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E21BB4" w:rsidRPr="00363F9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363F9B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363F9B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363F9B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="00E21BB4" w:rsidRPr="00363F9B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363F9B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363F9B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363F9B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363F9B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316CD80F" w14:textId="77777777" w:rsidR="00C62F57" w:rsidRPr="00363F9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37A9927D" w14:textId="77777777" w:rsidR="00C62F57" w:rsidRPr="00363F9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7F65937B" w14:textId="77777777" w:rsidR="00721D87" w:rsidRPr="00363F9B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63F9B">
        <w:rPr>
          <w:rFonts w:ascii="Times New Roman" w:hAnsi="Times New Roman"/>
          <w:sz w:val="24"/>
          <w:szCs w:val="24"/>
        </w:rPr>
        <w:t>ego/</w:t>
      </w:r>
      <w:r w:rsidRPr="00363F9B">
        <w:rPr>
          <w:rFonts w:ascii="Times New Roman" w:hAnsi="Times New Roman"/>
          <w:sz w:val="24"/>
          <w:szCs w:val="24"/>
        </w:rPr>
        <w:t xml:space="preserve">ych zasoby: </w:t>
      </w:r>
    </w:p>
    <w:p w14:paraId="76D7E039" w14:textId="77777777" w:rsidR="00721D87" w:rsidRPr="00363F9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</w:t>
      </w:r>
      <w:r w:rsidR="00721D87" w:rsidRPr="00363F9B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2C1E55D" w14:textId="77777777" w:rsidR="00721D87" w:rsidRPr="00363F9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63F9B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738907F5" w14:textId="77777777" w:rsidR="00721D87" w:rsidRPr="00363F9B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B0346C6" w14:textId="77777777" w:rsidR="00E21BB4" w:rsidRPr="00363F9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……………</w:t>
      </w:r>
      <w:r w:rsidR="00721D87" w:rsidRPr="00363F9B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363F9B">
        <w:rPr>
          <w:rFonts w:ascii="Times New Roman" w:hAnsi="Times New Roman"/>
          <w:sz w:val="24"/>
          <w:szCs w:val="24"/>
        </w:rPr>
        <w:t>………………………….</w:t>
      </w:r>
    </w:p>
    <w:p w14:paraId="77BF1509" w14:textId="77777777" w:rsidR="00E21BB4" w:rsidRPr="00363F9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363F9B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7896E4E4" w14:textId="77777777" w:rsidR="00C62F57" w:rsidRPr="00363F9B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63F9B" w14:paraId="295D4A50" w14:textId="77777777" w:rsidTr="00CD4DD1">
        <w:tc>
          <w:tcPr>
            <w:tcW w:w="9104" w:type="dxa"/>
            <w:shd w:val="clear" w:color="auto" w:fill="D9D9D9"/>
          </w:tcPr>
          <w:p w14:paraId="4FD7EAF3" w14:textId="77777777" w:rsidR="00BE6F04" w:rsidRPr="00363F9B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AF8B753" w14:textId="4EA83C23" w:rsidR="00FE4E2B" w:rsidRPr="00363F9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363F9B">
        <w:rPr>
          <w:rFonts w:ascii="Times New Roman" w:hAnsi="Times New Roman"/>
          <w:sz w:val="24"/>
          <w:szCs w:val="24"/>
        </w:rPr>
        <w:br/>
      </w:r>
      <w:r w:rsidRPr="00363F9B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363F9B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63F9B" w14:paraId="6F32959D" w14:textId="77777777" w:rsidTr="00847232">
        <w:tc>
          <w:tcPr>
            <w:tcW w:w="9104" w:type="dxa"/>
            <w:shd w:val="clear" w:color="auto" w:fill="D9D9D9"/>
          </w:tcPr>
          <w:p w14:paraId="329DEA4F" w14:textId="77777777" w:rsidR="00E426EB" w:rsidRPr="00363F9B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363F9B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2A29BBA" w14:textId="77777777" w:rsidR="00E426EB" w:rsidRPr="00363F9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3CF36E" w14:textId="77777777" w:rsidR="00E426EB" w:rsidRPr="00363F9B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4539A08" w14:textId="77777777" w:rsidR="00E426EB" w:rsidRPr="00363F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5648F1EE" w14:textId="77777777" w:rsidR="00E426EB" w:rsidRPr="00363F9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363F9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7762D2C" w14:textId="77777777" w:rsidR="00E426EB" w:rsidRPr="00363F9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BAFD88A" w14:textId="77777777" w:rsidR="00E426EB" w:rsidRPr="00363F9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363F9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412DAA8" w14:textId="77777777" w:rsidR="00E426EB" w:rsidRPr="00363F9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5B4589" w14:textId="77777777" w:rsidR="0012157F" w:rsidRPr="00363F9B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75ED4" w14:textId="77777777" w:rsidR="00524951" w:rsidRPr="00363F9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  <w:r w:rsidRPr="00363F9B">
        <w:rPr>
          <w:rFonts w:ascii="Times New Roman" w:hAnsi="Times New Roman"/>
          <w:sz w:val="24"/>
          <w:szCs w:val="24"/>
        </w:rPr>
        <w:tab/>
      </w:r>
    </w:p>
    <w:p w14:paraId="3E4DBE7C" w14:textId="77777777" w:rsidR="00524951" w:rsidRPr="00363F9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47918239" w14:textId="39E856E2" w:rsidR="00FE4E2B" w:rsidRPr="00363F9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sz w:val="24"/>
          <w:szCs w:val="24"/>
        </w:rPr>
        <w:t xml:space="preserve">  </w:t>
      </w:r>
      <w:r w:rsidR="006D536F" w:rsidRPr="00363F9B">
        <w:rPr>
          <w:rFonts w:ascii="Times New Roman" w:hAnsi="Times New Roman"/>
          <w:sz w:val="24"/>
          <w:szCs w:val="24"/>
        </w:rPr>
        <w:t>………..</w:t>
      </w:r>
      <w:r w:rsidR="00FE4E2B" w:rsidRPr="00363F9B">
        <w:rPr>
          <w:rFonts w:ascii="Times New Roman" w:hAnsi="Times New Roman"/>
          <w:sz w:val="24"/>
          <w:szCs w:val="24"/>
        </w:rPr>
        <w:t>…</w:t>
      </w:r>
      <w:r w:rsidR="006D536F" w:rsidRPr="00363F9B">
        <w:rPr>
          <w:rFonts w:ascii="Times New Roman" w:hAnsi="Times New Roman"/>
          <w:sz w:val="24"/>
          <w:szCs w:val="24"/>
        </w:rPr>
        <w:t>…………….</w:t>
      </w:r>
      <w:r w:rsidR="00FE4E2B" w:rsidRPr="00363F9B">
        <w:rPr>
          <w:rFonts w:ascii="Times New Roman" w:hAnsi="Times New Roman"/>
          <w:sz w:val="24"/>
          <w:szCs w:val="24"/>
        </w:rPr>
        <w:t>…………………………………</w:t>
      </w:r>
    </w:p>
    <w:p w14:paraId="343DA31E" w14:textId="77777777" w:rsidR="00484F88" w:rsidRPr="00363F9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363F9B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363F9B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363F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25E9D" w14:textId="77777777" w:rsidR="00990E7B" w:rsidRDefault="00990E7B" w:rsidP="0038231F">
      <w:pPr>
        <w:spacing w:after="0" w:line="240" w:lineRule="auto"/>
      </w:pPr>
      <w:r>
        <w:separator/>
      </w:r>
    </w:p>
  </w:endnote>
  <w:endnote w:type="continuationSeparator" w:id="0">
    <w:p w14:paraId="2A1DA24A" w14:textId="77777777" w:rsidR="00990E7B" w:rsidRDefault="00990E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C222F" w14:textId="77777777" w:rsidR="00904995" w:rsidRDefault="009049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B4A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962A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4FE39" w14:textId="77777777" w:rsidR="00904995" w:rsidRDefault="009049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A3AB3" w14:textId="77777777" w:rsidR="00990E7B" w:rsidRDefault="00990E7B" w:rsidP="0038231F">
      <w:pPr>
        <w:spacing w:after="0" w:line="240" w:lineRule="auto"/>
      </w:pPr>
      <w:r>
        <w:separator/>
      </w:r>
    </w:p>
  </w:footnote>
  <w:footnote w:type="continuationSeparator" w:id="0">
    <w:p w14:paraId="62AE8B31" w14:textId="77777777" w:rsidR="00990E7B" w:rsidRDefault="00990E7B" w:rsidP="0038231F">
      <w:pPr>
        <w:spacing w:after="0" w:line="240" w:lineRule="auto"/>
      </w:pPr>
      <w:r>
        <w:continuationSeparator/>
      </w:r>
    </w:p>
  </w:footnote>
  <w:footnote w:id="1">
    <w:p w14:paraId="658A1DB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A1C47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FC3AF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D6FE9A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9D5B" w14:textId="77777777" w:rsidR="00904995" w:rsidRDefault="009049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6C8D7" w14:textId="77777777" w:rsidR="00904995" w:rsidRDefault="009049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39AEB" w14:textId="77777777" w:rsidR="00904995" w:rsidRDefault="009049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73732C"/>
    <w:multiLevelType w:val="hybridMultilevel"/>
    <w:tmpl w:val="43906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39185817">
    <w:abstractNumId w:val="11"/>
  </w:num>
  <w:num w:numId="2" w16cid:durableId="953904716">
    <w:abstractNumId w:val="0"/>
  </w:num>
  <w:num w:numId="3" w16cid:durableId="812795367">
    <w:abstractNumId w:val="10"/>
  </w:num>
  <w:num w:numId="4" w16cid:durableId="1608077440">
    <w:abstractNumId w:val="13"/>
  </w:num>
  <w:num w:numId="5" w16cid:durableId="246691296">
    <w:abstractNumId w:val="12"/>
  </w:num>
  <w:num w:numId="6" w16cid:durableId="560478412">
    <w:abstractNumId w:val="9"/>
  </w:num>
  <w:num w:numId="7" w16cid:durableId="681708633">
    <w:abstractNumId w:val="1"/>
  </w:num>
  <w:num w:numId="8" w16cid:durableId="1732384016">
    <w:abstractNumId w:val="6"/>
  </w:num>
  <w:num w:numId="9" w16cid:durableId="1088503791">
    <w:abstractNumId w:val="4"/>
  </w:num>
  <w:num w:numId="10" w16cid:durableId="2001498599">
    <w:abstractNumId w:val="7"/>
  </w:num>
  <w:num w:numId="11" w16cid:durableId="1886795307">
    <w:abstractNumId w:val="5"/>
  </w:num>
  <w:num w:numId="12" w16cid:durableId="1214853130">
    <w:abstractNumId w:val="8"/>
  </w:num>
  <w:num w:numId="13" w16cid:durableId="605887155">
    <w:abstractNumId w:val="3"/>
  </w:num>
  <w:num w:numId="14" w16cid:durableId="1948729112">
    <w:abstractNumId w:val="2"/>
  </w:num>
  <w:num w:numId="15" w16cid:durableId="12791417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32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F9B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32A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995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0E7B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5BE49"/>
  <w15:docId w15:val="{6685832D-392A-4A0B-AD9D-41CA07DC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0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951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2022-10-07T10:32:00Z</dcterms:created>
  <dcterms:modified xsi:type="dcterms:W3CDTF">2022-10-07T10:32:00Z</dcterms:modified>
</cp:coreProperties>
</file>