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B20F8" w14:textId="62A57B4B" w:rsidR="005103B9" w:rsidRPr="00CC7690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CC7690">
        <w:rPr>
          <w:bCs/>
          <w:i w:val="0"/>
          <w:szCs w:val="24"/>
        </w:rPr>
        <w:t xml:space="preserve">Załącznik nr </w:t>
      </w:r>
      <w:r w:rsidR="00CC7690">
        <w:rPr>
          <w:bCs/>
          <w:i w:val="0"/>
          <w:szCs w:val="24"/>
        </w:rPr>
        <w:t>3</w:t>
      </w:r>
      <w:r w:rsidR="00B36ABD" w:rsidRPr="00CC7690">
        <w:rPr>
          <w:bCs/>
          <w:i w:val="0"/>
          <w:szCs w:val="24"/>
        </w:rPr>
        <w:t xml:space="preserve"> do SWZ</w:t>
      </w:r>
    </w:p>
    <w:p w14:paraId="5BACA175" w14:textId="77777777" w:rsidR="00C4103F" w:rsidRPr="00CC7690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CC7690">
        <w:rPr>
          <w:rFonts w:ascii="Times New Roman" w:hAnsi="Times New Roman"/>
          <w:b/>
          <w:sz w:val="24"/>
          <w:szCs w:val="24"/>
        </w:rPr>
        <w:t>Zamawiający</w:t>
      </w:r>
      <w:r w:rsidR="007936D6" w:rsidRPr="00CC7690">
        <w:rPr>
          <w:rFonts w:ascii="Times New Roman" w:hAnsi="Times New Roman"/>
          <w:b/>
          <w:sz w:val="24"/>
          <w:szCs w:val="24"/>
        </w:rPr>
        <w:t>:</w:t>
      </w:r>
    </w:p>
    <w:p w14:paraId="08BAFDC4" w14:textId="77777777" w:rsidR="006676AE" w:rsidRPr="00CC7690" w:rsidRDefault="00B7127B" w:rsidP="00E24546">
      <w:pPr>
        <w:pStyle w:val="Tekstpodstawowy"/>
        <w:spacing w:after="0"/>
        <w:ind w:left="4111"/>
      </w:pPr>
      <w:r w:rsidRPr="00CC7690">
        <w:t>SZPITAL WOJEWÓDZKI W POZNANIU</w:t>
      </w:r>
    </w:p>
    <w:p w14:paraId="08A61023" w14:textId="2826B33E" w:rsidR="006676AE" w:rsidRPr="00CC7690" w:rsidRDefault="00CC7690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B7127B" w:rsidRPr="00CC7690">
        <w:t>Juraszów</w:t>
      </w:r>
      <w:r w:rsidR="006676AE" w:rsidRPr="00CC7690">
        <w:t xml:space="preserve"> </w:t>
      </w:r>
      <w:r w:rsidR="00B7127B" w:rsidRPr="00CC7690">
        <w:t>7/19</w:t>
      </w:r>
      <w:r w:rsidR="006676AE" w:rsidRPr="00CC7690">
        <w:t xml:space="preserve"> </w:t>
      </w:r>
    </w:p>
    <w:p w14:paraId="65C5D093" w14:textId="77777777" w:rsidR="00F90CD1" w:rsidRPr="00CC7690" w:rsidRDefault="00B7127B" w:rsidP="00F90CD1">
      <w:pPr>
        <w:pStyle w:val="Tekstpodstawowy"/>
        <w:spacing w:after="0" w:line="276" w:lineRule="auto"/>
        <w:ind w:left="4111"/>
      </w:pPr>
      <w:r w:rsidRPr="00CC7690">
        <w:t>60-479</w:t>
      </w:r>
      <w:r w:rsidR="006676AE" w:rsidRPr="00CC7690">
        <w:t xml:space="preserve"> </w:t>
      </w:r>
      <w:r w:rsidRPr="00CC7690">
        <w:t>Poznań</w:t>
      </w:r>
    </w:p>
    <w:p w14:paraId="265F7591" w14:textId="5FF36CDF" w:rsidR="00C4103F" w:rsidRPr="00CC7690" w:rsidRDefault="00C4103F" w:rsidP="00F90CD1">
      <w:pPr>
        <w:pStyle w:val="Tekstpodstawowy"/>
        <w:spacing w:after="0" w:line="276" w:lineRule="auto"/>
        <w:ind w:left="4111"/>
      </w:pPr>
    </w:p>
    <w:p w14:paraId="372DF66C" w14:textId="77777777" w:rsidR="00C4103F" w:rsidRPr="00CC7690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CC7690">
        <w:rPr>
          <w:rFonts w:ascii="Times New Roman" w:hAnsi="Times New Roman"/>
          <w:b/>
          <w:sz w:val="24"/>
          <w:szCs w:val="24"/>
        </w:rPr>
        <w:t>Wykonawca</w:t>
      </w:r>
      <w:r w:rsidR="007936D6" w:rsidRPr="00CC7690">
        <w:rPr>
          <w:rFonts w:ascii="Times New Roman" w:hAnsi="Times New Roman"/>
          <w:b/>
          <w:sz w:val="24"/>
          <w:szCs w:val="24"/>
        </w:rPr>
        <w:t>:</w:t>
      </w:r>
    </w:p>
    <w:p w14:paraId="7953504B" w14:textId="7BB068B0" w:rsidR="00757EFB" w:rsidRPr="00CC7690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t>…………………………………</w:t>
      </w:r>
      <w:r w:rsidR="00650D6C" w:rsidRPr="00CC7690">
        <w:rPr>
          <w:rFonts w:ascii="Times New Roman" w:hAnsi="Times New Roman"/>
          <w:sz w:val="24"/>
          <w:szCs w:val="24"/>
        </w:rPr>
        <w:t>…………………………</w:t>
      </w:r>
      <w:r w:rsidRPr="00CC7690">
        <w:rPr>
          <w:rFonts w:ascii="Times New Roman" w:hAnsi="Times New Roman"/>
          <w:sz w:val="24"/>
          <w:szCs w:val="24"/>
        </w:rPr>
        <w:t>…</w:t>
      </w:r>
    </w:p>
    <w:p w14:paraId="0C3C3CE5" w14:textId="77777777" w:rsidR="007118F0" w:rsidRPr="00CC7690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CC7690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CC7690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CC7690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CC7690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CC7690">
        <w:rPr>
          <w:rFonts w:ascii="Times New Roman" w:hAnsi="Times New Roman"/>
          <w:i/>
          <w:sz w:val="24"/>
          <w:szCs w:val="24"/>
        </w:rPr>
        <w:t>KRS/</w:t>
      </w:r>
      <w:proofErr w:type="spellStart"/>
      <w:r w:rsidRPr="00CC7690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CC7690">
        <w:rPr>
          <w:rFonts w:ascii="Times New Roman" w:hAnsi="Times New Roman"/>
          <w:i/>
          <w:sz w:val="24"/>
          <w:szCs w:val="24"/>
        </w:rPr>
        <w:t>)</w:t>
      </w:r>
    </w:p>
    <w:p w14:paraId="7DF8C32D" w14:textId="77777777" w:rsidR="00C4103F" w:rsidRPr="00CC7690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CC7690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4B649912" w14:textId="77777777" w:rsidR="00757EFB" w:rsidRPr="00CC7690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CC7690">
        <w:rPr>
          <w:rFonts w:ascii="Times New Roman" w:hAnsi="Times New Roman"/>
          <w:sz w:val="24"/>
          <w:szCs w:val="24"/>
        </w:rPr>
        <w:t>……</w:t>
      </w:r>
      <w:r w:rsidRPr="00CC7690">
        <w:rPr>
          <w:rFonts w:ascii="Times New Roman" w:hAnsi="Times New Roman"/>
          <w:sz w:val="24"/>
          <w:szCs w:val="24"/>
        </w:rPr>
        <w:t>…</w:t>
      </w:r>
    </w:p>
    <w:p w14:paraId="6D512DF7" w14:textId="77777777" w:rsidR="00484F88" w:rsidRPr="00CC7690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CC7690">
        <w:rPr>
          <w:rFonts w:ascii="Times New Roman" w:hAnsi="Times New Roman"/>
          <w:i/>
          <w:sz w:val="24"/>
          <w:szCs w:val="24"/>
        </w:rPr>
        <w:t>(imię, n</w:t>
      </w:r>
      <w:r w:rsidR="00825A09" w:rsidRPr="00CC7690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CC7690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CC7690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CC7690">
        <w:rPr>
          <w:rFonts w:ascii="Times New Roman" w:hAnsi="Times New Roman"/>
          <w:i/>
          <w:sz w:val="24"/>
          <w:szCs w:val="24"/>
        </w:rPr>
        <w:t>reprezentacji</w:t>
      </w:r>
      <w:r w:rsidRPr="00CC7690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7127B" w:rsidRPr="00CC7690" w14:paraId="3A22E368" w14:textId="77777777" w:rsidTr="0069140C">
        <w:tc>
          <w:tcPr>
            <w:tcW w:w="9104" w:type="dxa"/>
            <w:shd w:val="clear" w:color="auto" w:fill="D9D9D9"/>
          </w:tcPr>
          <w:p w14:paraId="5E5D422F" w14:textId="77777777" w:rsidR="00B7127B" w:rsidRPr="00CC7690" w:rsidRDefault="00B7127B" w:rsidP="0069140C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7690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3AC0DCD1" w14:textId="77777777" w:rsidR="00B7127B" w:rsidRPr="00CC7690" w:rsidRDefault="00B7127B" w:rsidP="006914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690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Dz.U. z 2021r. poz. 1129 z późn. zm.) (dalej jako: ustawa Pzp), dotyczące:</w:t>
            </w:r>
          </w:p>
          <w:p w14:paraId="13E40C4E" w14:textId="77777777" w:rsidR="00B7127B" w:rsidRPr="00CC7690" w:rsidRDefault="00B7127B" w:rsidP="0069140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7690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2EB8BFAA" w14:textId="77777777" w:rsidR="00B7127B" w:rsidRPr="00CC7690" w:rsidRDefault="00B7127B" w:rsidP="0069140C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7690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009DA07F" w14:textId="77777777" w:rsidR="00B7127B" w:rsidRPr="00CC7690" w:rsidRDefault="00B7127B" w:rsidP="006914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7690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77ADA42" w14:textId="77777777" w:rsidR="00E50194" w:rsidRPr="00CC7690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t>Na potrzeby postę</w:t>
      </w:r>
      <w:r w:rsidR="008D0487" w:rsidRPr="00CC769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CC7690">
        <w:rPr>
          <w:rFonts w:ascii="Times New Roman" w:hAnsi="Times New Roman"/>
          <w:sz w:val="24"/>
          <w:szCs w:val="24"/>
        </w:rPr>
        <w:t>zamówienia publicznego</w:t>
      </w:r>
      <w:r w:rsidR="00E50194" w:rsidRPr="00CC7690">
        <w:rPr>
          <w:rFonts w:ascii="Times New Roman" w:hAnsi="Times New Roman"/>
          <w:sz w:val="24"/>
          <w:szCs w:val="24"/>
        </w:rPr>
        <w:t xml:space="preserve"> pn.:</w:t>
      </w:r>
    </w:p>
    <w:p w14:paraId="6F13F43C" w14:textId="77777777" w:rsidR="00E50194" w:rsidRPr="00CC7690" w:rsidRDefault="00B7127B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CC7690">
        <w:rPr>
          <w:rFonts w:ascii="Times New Roman" w:hAnsi="Times New Roman"/>
          <w:b/>
          <w:sz w:val="24"/>
          <w:szCs w:val="24"/>
        </w:rPr>
        <w:t>Przeglądy i naprawy aparatów do dializ</w:t>
      </w:r>
    </w:p>
    <w:p w14:paraId="6B8D8EF7" w14:textId="77777777" w:rsidR="00A44833" w:rsidRPr="00CC7690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t>Znak sprawy:</w:t>
      </w:r>
      <w:r w:rsidRPr="00CC7690">
        <w:rPr>
          <w:rFonts w:ascii="Times New Roman" w:hAnsi="Times New Roman"/>
          <w:b/>
          <w:sz w:val="24"/>
          <w:szCs w:val="24"/>
        </w:rPr>
        <w:t xml:space="preserve"> </w:t>
      </w:r>
      <w:r w:rsidR="00B7127B" w:rsidRPr="00CC7690">
        <w:rPr>
          <w:rFonts w:ascii="Times New Roman" w:hAnsi="Times New Roman"/>
          <w:b/>
          <w:sz w:val="24"/>
          <w:szCs w:val="24"/>
        </w:rPr>
        <w:t>SZW/DZP/65/2022</w:t>
      </w:r>
    </w:p>
    <w:p w14:paraId="30B28C99" w14:textId="39AD30FB" w:rsidR="00F90CD1" w:rsidRPr="00CC7690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t xml:space="preserve">prowadzonego przez </w:t>
      </w:r>
      <w:r w:rsidR="00B7127B" w:rsidRPr="00CC7690">
        <w:rPr>
          <w:rFonts w:ascii="Times New Roman" w:hAnsi="Times New Roman"/>
          <w:b/>
          <w:sz w:val="24"/>
          <w:szCs w:val="24"/>
        </w:rPr>
        <w:t>SZPITAL WOJEWÓDZKI W POZNANIU</w:t>
      </w:r>
      <w:r w:rsidRPr="00CC7690">
        <w:rPr>
          <w:rFonts w:ascii="Times New Roman" w:hAnsi="Times New Roman"/>
          <w:b/>
          <w:sz w:val="24"/>
          <w:szCs w:val="24"/>
        </w:rPr>
        <w:t>,</w:t>
      </w:r>
      <w:r w:rsidR="002B2AD9" w:rsidRPr="00CC7690">
        <w:rPr>
          <w:rFonts w:ascii="Times New Roman" w:hAnsi="Times New Roman"/>
          <w:sz w:val="24"/>
          <w:szCs w:val="24"/>
        </w:rPr>
        <w:t xml:space="preserve"> </w:t>
      </w:r>
      <w:r w:rsidR="00E65685" w:rsidRPr="00CC7690">
        <w:rPr>
          <w:rFonts w:ascii="Times New Roman" w:hAnsi="Times New Roman"/>
          <w:sz w:val="24"/>
          <w:szCs w:val="24"/>
        </w:rPr>
        <w:t>oświa</w:t>
      </w:r>
      <w:r w:rsidR="00825A09" w:rsidRPr="00CC7690">
        <w:rPr>
          <w:rFonts w:ascii="Times New Roman" w:hAnsi="Times New Roman"/>
          <w:sz w:val="24"/>
          <w:szCs w:val="24"/>
        </w:rPr>
        <w:t>dczam</w:t>
      </w:r>
      <w:r w:rsidR="00E65685" w:rsidRPr="00CC7690">
        <w:rPr>
          <w:rFonts w:ascii="Times New Roman" w:hAnsi="Times New Roman"/>
          <w:sz w:val="24"/>
          <w:szCs w:val="24"/>
        </w:rPr>
        <w:t>,</w:t>
      </w:r>
      <w:r w:rsidR="002B2AD9" w:rsidRPr="00CC7690">
        <w:rPr>
          <w:rFonts w:ascii="Times New Roman" w:hAnsi="Times New Roman"/>
          <w:sz w:val="24"/>
          <w:szCs w:val="24"/>
        </w:rPr>
        <w:t xml:space="preserve"> </w:t>
      </w:r>
      <w:r w:rsidR="00CC7690">
        <w:rPr>
          <w:rFonts w:ascii="Times New Roman" w:hAnsi="Times New Roman"/>
          <w:sz w:val="24"/>
          <w:szCs w:val="24"/>
        </w:rPr>
        <w:br/>
      </w:r>
      <w:r w:rsidR="002B2AD9" w:rsidRPr="00CC7690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CC7690" w14:paraId="45131BDC" w14:textId="77777777" w:rsidTr="00650D6C">
        <w:tc>
          <w:tcPr>
            <w:tcW w:w="9104" w:type="dxa"/>
            <w:shd w:val="clear" w:color="auto" w:fill="D9D9D9"/>
          </w:tcPr>
          <w:p w14:paraId="4CC88E97" w14:textId="77777777" w:rsidR="00E50194" w:rsidRPr="00CC7690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CC7690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9209B12" w14:textId="77777777" w:rsidR="00C113BF" w:rsidRPr="00CC7690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CC7690">
        <w:rPr>
          <w:rFonts w:ascii="Times New Roman" w:hAnsi="Times New Roman"/>
          <w:sz w:val="24"/>
          <w:szCs w:val="24"/>
        </w:rPr>
        <w:t xml:space="preserve">dstawie </w:t>
      </w:r>
      <w:r w:rsidR="002C4137" w:rsidRPr="00CC7690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CC7690">
        <w:rPr>
          <w:rFonts w:ascii="Times New Roman" w:hAnsi="Times New Roman"/>
          <w:sz w:val="24"/>
          <w:szCs w:val="24"/>
        </w:rPr>
        <w:t>108</w:t>
      </w:r>
      <w:r w:rsidR="002C4137" w:rsidRPr="00CC7690">
        <w:rPr>
          <w:rFonts w:ascii="Times New Roman" w:hAnsi="Times New Roman"/>
          <w:sz w:val="24"/>
          <w:szCs w:val="24"/>
        </w:rPr>
        <w:t xml:space="preserve"> ust 1 </w:t>
      </w:r>
      <w:r w:rsidRPr="00CC7690">
        <w:rPr>
          <w:rFonts w:ascii="Times New Roman" w:hAnsi="Times New Roman"/>
          <w:sz w:val="24"/>
          <w:szCs w:val="24"/>
        </w:rPr>
        <w:t>ustawy Pzp</w:t>
      </w:r>
      <w:r w:rsidR="00641874" w:rsidRPr="00CC7690">
        <w:rPr>
          <w:rFonts w:ascii="Times New Roman" w:hAnsi="Times New Roman"/>
          <w:sz w:val="24"/>
          <w:szCs w:val="24"/>
        </w:rPr>
        <w:t>.</w:t>
      </w:r>
    </w:p>
    <w:p w14:paraId="42E9B457" w14:textId="77777777" w:rsidR="002426FF" w:rsidRPr="00CC769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1AB84D4B" w14:textId="77777777" w:rsidR="00023477" w:rsidRPr="00CC7690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2B79E800" w14:textId="77777777" w:rsidR="00023477" w:rsidRPr="00CC7690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7EC612DA" w14:textId="2A0C6281" w:rsidR="00992BD8" w:rsidRPr="00CC7690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CC7690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CC7690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CC7690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CC7690">
        <w:rPr>
          <w:rFonts w:ascii="Times New Roman" w:hAnsi="Times New Roman"/>
          <w:color w:val="0070C0"/>
          <w:sz w:val="24"/>
          <w:szCs w:val="24"/>
        </w:rPr>
        <w:br/>
      </w:r>
      <w:r w:rsidRPr="00CC7690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7F0AAC">
        <w:rPr>
          <w:rFonts w:ascii="Times New Roman" w:hAnsi="Times New Roman"/>
          <w:color w:val="0070C0"/>
          <w:sz w:val="24"/>
          <w:szCs w:val="24"/>
        </w:rPr>
        <w:t>W</w:t>
      </w:r>
      <w:r w:rsidRPr="00CC7690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0FCE20A5" w14:textId="622A12D6" w:rsidR="00023477" w:rsidRPr="00CC7690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</w:t>
      </w:r>
      <w:r w:rsidR="00CC7690">
        <w:rPr>
          <w:rFonts w:ascii="Times New Roman" w:hAnsi="Times New Roman"/>
          <w:sz w:val="24"/>
          <w:szCs w:val="24"/>
        </w:rPr>
        <w:br/>
      </w:r>
      <w:r w:rsidRPr="00CC7690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CC7690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CC7690">
        <w:rPr>
          <w:rFonts w:ascii="Times New Roman" w:hAnsi="Times New Roman"/>
          <w:i/>
          <w:sz w:val="24"/>
          <w:szCs w:val="24"/>
        </w:rPr>
        <w:t>.</w:t>
      </w:r>
      <w:r w:rsidRPr="00CC7690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CC7690">
        <w:rPr>
          <w:rFonts w:ascii="Times New Roman" w:hAnsi="Times New Roman"/>
          <w:sz w:val="24"/>
          <w:szCs w:val="24"/>
        </w:rPr>
        <w:t>110</w:t>
      </w:r>
      <w:r w:rsidRPr="00CC7690">
        <w:rPr>
          <w:rFonts w:ascii="Times New Roman" w:hAnsi="Times New Roman"/>
          <w:sz w:val="24"/>
          <w:szCs w:val="24"/>
        </w:rPr>
        <w:t xml:space="preserve"> </w:t>
      </w:r>
      <w:r w:rsidR="00846AF3">
        <w:rPr>
          <w:rFonts w:ascii="Times New Roman" w:hAnsi="Times New Roman"/>
          <w:sz w:val="24"/>
          <w:szCs w:val="24"/>
        </w:rPr>
        <w:br/>
      </w:r>
      <w:r w:rsidRPr="00CC7690">
        <w:rPr>
          <w:rFonts w:ascii="Times New Roman" w:hAnsi="Times New Roman"/>
          <w:sz w:val="24"/>
          <w:szCs w:val="24"/>
        </w:rPr>
        <w:t xml:space="preserve">ust. </w:t>
      </w:r>
      <w:r w:rsidR="00710937" w:rsidRPr="00CC7690">
        <w:rPr>
          <w:rFonts w:ascii="Times New Roman" w:hAnsi="Times New Roman"/>
          <w:sz w:val="24"/>
          <w:szCs w:val="24"/>
        </w:rPr>
        <w:t>2</w:t>
      </w:r>
      <w:r w:rsidRPr="00CC7690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CC7690">
        <w:rPr>
          <w:rFonts w:ascii="Times New Roman" w:hAnsi="Times New Roman"/>
          <w:sz w:val="24"/>
          <w:szCs w:val="24"/>
        </w:rPr>
        <w:t xml:space="preserve"> i zapobiegawcze</w:t>
      </w:r>
      <w:r w:rsidRPr="00CC7690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CC7690">
        <w:rPr>
          <w:rFonts w:ascii="Times New Roman" w:hAnsi="Times New Roman"/>
          <w:sz w:val="24"/>
          <w:szCs w:val="24"/>
        </w:rPr>
        <w:t>..</w:t>
      </w:r>
      <w:r w:rsidRPr="00CC7690">
        <w:rPr>
          <w:rFonts w:ascii="Times New Roman" w:hAnsi="Times New Roman"/>
          <w:sz w:val="24"/>
          <w:szCs w:val="24"/>
        </w:rPr>
        <w:t>……………</w:t>
      </w:r>
      <w:r w:rsidR="00023477" w:rsidRPr="00CC7690">
        <w:rPr>
          <w:rFonts w:ascii="Times New Roman" w:hAnsi="Times New Roman"/>
          <w:sz w:val="24"/>
          <w:szCs w:val="24"/>
        </w:rPr>
        <w:t>…</w:t>
      </w:r>
      <w:r w:rsidRPr="00CC7690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CC7690">
        <w:rPr>
          <w:rFonts w:ascii="Times New Roman" w:hAnsi="Times New Roman"/>
          <w:sz w:val="24"/>
          <w:szCs w:val="24"/>
        </w:rPr>
        <w:t>.</w:t>
      </w:r>
      <w:r w:rsidRPr="00CC7690">
        <w:rPr>
          <w:rFonts w:ascii="Times New Roman" w:hAnsi="Times New Roman"/>
          <w:sz w:val="24"/>
          <w:szCs w:val="24"/>
        </w:rPr>
        <w:t>…</w:t>
      </w:r>
      <w:r w:rsidR="007A2BCB" w:rsidRPr="00CC7690">
        <w:rPr>
          <w:rFonts w:ascii="Times New Roman" w:hAnsi="Times New Roman"/>
          <w:sz w:val="24"/>
          <w:szCs w:val="24"/>
        </w:rPr>
        <w:t>.</w:t>
      </w:r>
    </w:p>
    <w:p w14:paraId="71C71FB2" w14:textId="77777777" w:rsidR="007A2BCB" w:rsidRPr="00CC7690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7F17F3FC" w14:textId="69C825E8" w:rsidR="0011306C" w:rsidRPr="00CC7690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CC7690">
        <w:rPr>
          <w:rFonts w:ascii="Times New Roman" w:hAnsi="Times New Roman"/>
          <w:sz w:val="24"/>
          <w:szCs w:val="24"/>
        </w:rPr>
        <w:br/>
      </w:r>
      <w:r w:rsidRPr="00CC7690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CC7690">
        <w:rPr>
          <w:rFonts w:ascii="Times New Roman" w:hAnsi="Times New Roman"/>
          <w:sz w:val="24"/>
          <w:szCs w:val="24"/>
        </w:rPr>
        <w:br/>
      </w:r>
      <w:r w:rsidRPr="00CC7690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CC7690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CC7690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CC7690" w14:paraId="497F47FB" w14:textId="77777777" w:rsidTr="00CD4DD1">
        <w:tc>
          <w:tcPr>
            <w:tcW w:w="9104" w:type="dxa"/>
            <w:shd w:val="clear" w:color="auto" w:fill="D9D9D9"/>
          </w:tcPr>
          <w:p w14:paraId="54F8025B" w14:textId="77777777" w:rsidR="0011306C" w:rsidRPr="00CC7690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CC7690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CC7690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2F949BE" w14:textId="3E631C9C" w:rsidR="00D2702A" w:rsidRPr="00CC7690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t>Oświadczam,</w:t>
      </w:r>
      <w:r w:rsidR="00313417" w:rsidRPr="00CC7690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CC7690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CC7690">
        <w:rPr>
          <w:rFonts w:ascii="Times New Roman" w:hAnsi="Times New Roman"/>
          <w:sz w:val="24"/>
          <w:szCs w:val="24"/>
        </w:rPr>
        <w:t xml:space="preserve"> warunki udziału </w:t>
      </w:r>
      <w:r w:rsidR="00CC7690">
        <w:rPr>
          <w:rFonts w:ascii="Times New Roman" w:hAnsi="Times New Roman"/>
          <w:sz w:val="24"/>
          <w:szCs w:val="24"/>
        </w:rPr>
        <w:br/>
      </w:r>
      <w:r w:rsidR="004541F9" w:rsidRPr="00CC7690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C7690" w14:paraId="17467A9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EC489" w14:textId="77777777" w:rsidR="00D2702A" w:rsidRPr="00CC7690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7690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66C53" w14:textId="77777777" w:rsidR="00D2702A" w:rsidRPr="00CC7690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CC7690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B7127B" w:rsidRPr="00CC7690" w14:paraId="201104FB" w14:textId="77777777" w:rsidTr="006914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A469B" w14:textId="77777777" w:rsidR="00B7127B" w:rsidRPr="00CC7690" w:rsidRDefault="00B7127B" w:rsidP="0069140C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769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367ED" w14:textId="77777777" w:rsidR="00B7127B" w:rsidRPr="00CC7690" w:rsidRDefault="00B7127B" w:rsidP="0069140C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7690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4646AABE" w14:textId="77777777" w:rsidR="00B7127B" w:rsidRPr="00CC7690" w:rsidRDefault="00B7127B" w:rsidP="0069140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690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B7127B" w:rsidRPr="00CC7690" w14:paraId="7298E7E5" w14:textId="77777777" w:rsidTr="006914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8CF60" w14:textId="77777777" w:rsidR="00B7127B" w:rsidRPr="00CC7690" w:rsidRDefault="00B7127B" w:rsidP="0069140C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769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550E1" w14:textId="77777777" w:rsidR="00016CBA" w:rsidRDefault="00016CBA" w:rsidP="00016CBA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33ECB429" w14:textId="77777777" w:rsidR="00016CBA" w:rsidRDefault="00016CBA" w:rsidP="00016CB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  w II etapie oceny badania ofert w którym Zamawiający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na podstawie art. 274 ust. 1 Ustawy żądać będzie przedstawienia następujących dokumentów :</w:t>
            </w:r>
          </w:p>
          <w:p w14:paraId="1AC85C5E" w14:textId="77777777" w:rsidR="00016CBA" w:rsidRDefault="00016CBA" w:rsidP="00016CB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38C42F7" w14:textId="4C434319" w:rsidR="00016CBA" w:rsidRPr="00C37922" w:rsidRDefault="00016CBA" w:rsidP="00C37922">
            <w:pPr>
              <w:pStyle w:val="Akapitzlist"/>
              <w:numPr>
                <w:ilvl w:val="0"/>
                <w:numId w:val="17"/>
              </w:numPr>
              <w:spacing w:before="60" w:after="120" w:line="276" w:lineRule="auto"/>
              <w:ind w:left="212" w:hanging="224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C379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Wykaz narzędzi, wyposażenia zakładu lub urządzeń technicznych</w:t>
            </w:r>
          </w:p>
          <w:p w14:paraId="06F1B5C8" w14:textId="77777777" w:rsidR="00016CBA" w:rsidRDefault="00016CBA" w:rsidP="00016CBA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Wykaz narzędzi, wyposażenia zakładu lub urządzeń technicznych dostępnych wykonawcy w celu wykonania zamówienia publicznego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wraz z informacją o podstawie do dysponowania tymi zasobami.</w:t>
            </w:r>
          </w:p>
          <w:p w14:paraId="01D7680A" w14:textId="77777777" w:rsidR="00016CBA" w:rsidRDefault="00016CBA" w:rsidP="00016CBA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lastRenderedPageBreak/>
              <w:t xml:space="preserve">Na potwierdzenie spełniania niniejszego warunku Wykonawca musi posiadać </w:t>
            </w: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br/>
              <w:t>i przedstawić Zamawiającemu:</w:t>
            </w:r>
          </w:p>
          <w:p w14:paraId="3FBF0BD1" w14:textId="57E9A741" w:rsidR="00016CBA" w:rsidRDefault="00016CBA" w:rsidP="00016CBA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1) dokument potwierdzający prawo dysponowania legalnym oprogramowaniem (certyfikat / oświadczenie, że oprogramowanie zostało dostarczone </w:t>
            </w:r>
            <w:r w:rsidR="00C3792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przez producenta) oraz</w:t>
            </w:r>
          </w:p>
          <w:p w14:paraId="1F353602" w14:textId="77777777" w:rsidR="00016CBA" w:rsidRDefault="00016CBA" w:rsidP="00016CBA">
            <w:pPr>
              <w:spacing w:before="60" w:after="1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2) narzędzia (certyfikat / protokół legalizacji urządzeń)</w:t>
            </w:r>
          </w:p>
          <w:p w14:paraId="5765B67A" w14:textId="77777777" w:rsidR="00016CBA" w:rsidRDefault="00016CBA" w:rsidP="00016CBA">
            <w:pPr>
              <w:spacing w:before="60" w:after="1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741658A8" w14:textId="3511CEBE" w:rsidR="00016CBA" w:rsidRPr="00C37922" w:rsidRDefault="00016CBA" w:rsidP="00C37922">
            <w:pPr>
              <w:pStyle w:val="Akapitzlist"/>
              <w:numPr>
                <w:ilvl w:val="0"/>
                <w:numId w:val="17"/>
              </w:numPr>
              <w:spacing w:before="60" w:after="120" w:line="276" w:lineRule="auto"/>
              <w:ind w:left="212" w:hanging="224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C379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Wykaz osób</w:t>
            </w:r>
          </w:p>
          <w:p w14:paraId="18542C48" w14:textId="77777777" w:rsidR="00016CBA" w:rsidRDefault="00016CBA" w:rsidP="00016CBA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Wykaz osób, skierowanych przez Wykonawcę do realizacji zamówienia publicznego, w szczególności odpowiedzialnych za świadczenie usług, kontrolę jakości lub kierowanie robotami budowlanymi, wraz z informacjami na temat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ich kwalifikacji zawodowych, uprawnień, doświadczenia i wykształcenia niezbędnych do wykonania zamówienia publicznego, a także zakresu wykonywanych przez nie czynności oraz informacją o podstawie do dysponowania tymi osobami</w:t>
            </w:r>
          </w:p>
          <w:p w14:paraId="70337462" w14:textId="77777777" w:rsidR="00016CBA" w:rsidRDefault="00016CBA" w:rsidP="00016CBA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0104D695" w14:textId="77777777" w:rsidR="00016CBA" w:rsidRDefault="00016CBA" w:rsidP="00016CBA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 xml:space="preserve">Na potwierdzenie spełniania niniejszego warunku Wykonawca przedstawia: </w:t>
            </w:r>
          </w:p>
          <w:p w14:paraId="31A8B2B9" w14:textId="77777777" w:rsidR="00016CBA" w:rsidRDefault="00016CBA" w:rsidP="00016CBA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2FDD3D93" w14:textId="77777777" w:rsidR="00016CBA" w:rsidRDefault="00016CBA" w:rsidP="00016CBA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</w:p>
          <w:p w14:paraId="558FF1A0" w14:textId="77777777" w:rsidR="00016CBA" w:rsidRDefault="00016CBA" w:rsidP="00016CBA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Dla osoby/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ób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 xml:space="preserve"> wymienionej/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ych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 xml:space="preserve"> w wykazie należy dołączyć:</w:t>
            </w:r>
          </w:p>
          <w:p w14:paraId="21C3E0EF" w14:textId="34637C6F" w:rsidR="000E7B07" w:rsidRPr="00CC7690" w:rsidRDefault="00016CBA" w:rsidP="00016CB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-  ważny certyfikat uprawniający do wykonania przedmiotu zamówienia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do realizacji zamówienia</w:t>
            </w:r>
          </w:p>
        </w:tc>
      </w:tr>
      <w:tr w:rsidR="00B7127B" w:rsidRPr="00CC7690" w14:paraId="35D9C1ED" w14:textId="77777777" w:rsidTr="006914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5296F" w14:textId="77777777" w:rsidR="00B7127B" w:rsidRPr="00CC7690" w:rsidRDefault="00B7127B" w:rsidP="0069140C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7690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3813C" w14:textId="77777777" w:rsidR="00B7127B" w:rsidRPr="00CC7690" w:rsidRDefault="00B7127B" w:rsidP="0069140C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7690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B51A2A7" w14:textId="77777777" w:rsidR="00B7127B" w:rsidRPr="00CC7690" w:rsidRDefault="00B7127B" w:rsidP="0069140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690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B7127B" w:rsidRPr="00CC7690" w14:paraId="09318A83" w14:textId="77777777" w:rsidTr="006914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1723E" w14:textId="77777777" w:rsidR="00B7127B" w:rsidRPr="00CC7690" w:rsidRDefault="00B7127B" w:rsidP="0069140C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769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8A9DD" w14:textId="7B4D52A7" w:rsidR="00B7127B" w:rsidRPr="00CC7690" w:rsidRDefault="00B7127B" w:rsidP="0069140C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769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CC7690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CC7690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71594824" w14:textId="77777777" w:rsidR="00B7127B" w:rsidRPr="00CC7690" w:rsidRDefault="00B7127B" w:rsidP="0069140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690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4C9B79C3" w14:textId="46528E4A" w:rsidR="00E21BB4" w:rsidRPr="00CC7690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039B1432" w14:textId="0E58B12A" w:rsidR="00E21BB4" w:rsidRPr="00CC7690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CC7690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CC7690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CC7690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CC7690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CC7690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7F0AAC">
        <w:rPr>
          <w:rFonts w:ascii="Times New Roman" w:hAnsi="Times New Roman"/>
          <w:color w:val="0070C0"/>
          <w:sz w:val="24"/>
          <w:szCs w:val="24"/>
        </w:rPr>
        <w:t>W</w:t>
      </w:r>
      <w:r w:rsidRPr="00CC7690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7F0AAC">
        <w:rPr>
          <w:rFonts w:ascii="Times New Roman" w:hAnsi="Times New Roman"/>
          <w:color w:val="0070C0"/>
          <w:sz w:val="24"/>
          <w:szCs w:val="24"/>
        </w:rPr>
        <w:t>W</w:t>
      </w:r>
      <w:r w:rsidRPr="00CC7690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6F627A48" w14:textId="11D0C8ED" w:rsidR="00C62F57" w:rsidRPr="00CC7690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</w:t>
      </w:r>
      <w:r w:rsidR="007F0AAC">
        <w:rPr>
          <w:rFonts w:ascii="Times New Roman" w:hAnsi="Times New Roman"/>
          <w:sz w:val="24"/>
          <w:szCs w:val="24"/>
        </w:rPr>
        <w:t>Z</w:t>
      </w:r>
      <w:r w:rsidRPr="00CC7690">
        <w:rPr>
          <w:rFonts w:ascii="Times New Roman" w:hAnsi="Times New Roman"/>
          <w:sz w:val="24"/>
          <w:szCs w:val="24"/>
        </w:rPr>
        <w:t xml:space="preserve">amawiającego </w:t>
      </w:r>
      <w:r w:rsidR="00846AF3">
        <w:rPr>
          <w:rFonts w:ascii="Times New Roman" w:hAnsi="Times New Roman"/>
          <w:sz w:val="24"/>
          <w:szCs w:val="24"/>
        </w:rPr>
        <w:br/>
      </w:r>
      <w:r w:rsidRPr="00CC7690">
        <w:rPr>
          <w:rFonts w:ascii="Times New Roman" w:hAnsi="Times New Roman"/>
          <w:sz w:val="24"/>
          <w:szCs w:val="24"/>
        </w:rPr>
        <w:t>w  następującym zakresie:</w:t>
      </w:r>
    </w:p>
    <w:p w14:paraId="2FFA1E3C" w14:textId="77777777" w:rsidR="00C62F57" w:rsidRPr="00CC7690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2966A3DD" w14:textId="77777777" w:rsidR="00721D87" w:rsidRPr="00CC7690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</w:t>
      </w:r>
      <w:proofErr w:type="spellStart"/>
      <w:r w:rsidRPr="00CC7690">
        <w:rPr>
          <w:rFonts w:ascii="Times New Roman" w:hAnsi="Times New Roman"/>
          <w:sz w:val="24"/>
          <w:szCs w:val="24"/>
        </w:rPr>
        <w:t>ych</w:t>
      </w:r>
      <w:proofErr w:type="spellEnd"/>
      <w:r w:rsidRPr="00CC7690">
        <w:rPr>
          <w:rFonts w:ascii="Times New Roman" w:hAnsi="Times New Roman"/>
          <w:sz w:val="24"/>
          <w:szCs w:val="24"/>
        </w:rPr>
        <w:t xml:space="preserve"> podmiotu/ów udostępniając</w:t>
      </w:r>
      <w:r w:rsidR="00721D87" w:rsidRPr="00CC7690">
        <w:rPr>
          <w:rFonts w:ascii="Times New Roman" w:hAnsi="Times New Roman"/>
          <w:sz w:val="24"/>
          <w:szCs w:val="24"/>
        </w:rPr>
        <w:t>ego/</w:t>
      </w:r>
      <w:proofErr w:type="spellStart"/>
      <w:r w:rsidRPr="00CC7690">
        <w:rPr>
          <w:rFonts w:ascii="Times New Roman" w:hAnsi="Times New Roman"/>
          <w:sz w:val="24"/>
          <w:szCs w:val="24"/>
        </w:rPr>
        <w:t>ych</w:t>
      </w:r>
      <w:proofErr w:type="spellEnd"/>
      <w:r w:rsidRPr="00CC7690">
        <w:rPr>
          <w:rFonts w:ascii="Times New Roman" w:hAnsi="Times New Roman"/>
          <w:sz w:val="24"/>
          <w:szCs w:val="24"/>
        </w:rPr>
        <w:t xml:space="preserve"> zasoby: </w:t>
      </w:r>
    </w:p>
    <w:p w14:paraId="61A91460" w14:textId="77777777" w:rsidR="00721D87" w:rsidRPr="00CC7690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t>……………</w:t>
      </w:r>
      <w:r w:rsidR="00721D87" w:rsidRPr="00CC7690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2E7F7E78" w14:textId="77777777" w:rsidR="00721D87" w:rsidRPr="00CC7690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CC7690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6C238208" w14:textId="77777777" w:rsidR="00721D87" w:rsidRPr="00CC7690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29404ED7" w14:textId="77777777" w:rsidR="00E21BB4" w:rsidRPr="00CC7690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t>……………</w:t>
      </w:r>
      <w:r w:rsidR="00721D87" w:rsidRPr="00CC7690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CC7690">
        <w:rPr>
          <w:rFonts w:ascii="Times New Roman" w:hAnsi="Times New Roman"/>
          <w:sz w:val="24"/>
          <w:szCs w:val="24"/>
        </w:rPr>
        <w:t>………………………….</w:t>
      </w:r>
    </w:p>
    <w:p w14:paraId="231D512B" w14:textId="77777777" w:rsidR="00E21BB4" w:rsidRPr="00CC7690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CC7690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36BFA7E7" w14:textId="77777777" w:rsidR="00C62F57" w:rsidRPr="00CC7690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CC7690" w14:paraId="18CC15B0" w14:textId="77777777" w:rsidTr="00CD4DD1">
        <w:tc>
          <w:tcPr>
            <w:tcW w:w="9104" w:type="dxa"/>
            <w:shd w:val="clear" w:color="auto" w:fill="D9D9D9"/>
          </w:tcPr>
          <w:p w14:paraId="7199151E" w14:textId="77777777" w:rsidR="00BE6F04" w:rsidRPr="00CC7690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CC7690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868C917" w14:textId="1D83C8F9" w:rsidR="00FE4E2B" w:rsidRPr="00CC7690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846AF3">
        <w:rPr>
          <w:rFonts w:ascii="Times New Roman" w:hAnsi="Times New Roman"/>
          <w:sz w:val="24"/>
          <w:szCs w:val="24"/>
        </w:rPr>
        <w:br/>
      </w:r>
      <w:r w:rsidRPr="00CC7690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CC7690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CC7690" w14:paraId="2E3C9FED" w14:textId="77777777" w:rsidTr="00847232">
        <w:tc>
          <w:tcPr>
            <w:tcW w:w="9104" w:type="dxa"/>
            <w:shd w:val="clear" w:color="auto" w:fill="D9D9D9"/>
          </w:tcPr>
          <w:p w14:paraId="16F7747D" w14:textId="77777777" w:rsidR="00E426EB" w:rsidRPr="00CC7690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CC7690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6D009A2" w14:textId="77777777" w:rsidR="00E426EB" w:rsidRPr="00CC7690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60E7114" w14:textId="77777777" w:rsidR="00E426EB" w:rsidRPr="00CC7690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314F552" w14:textId="77777777" w:rsidR="00E426EB" w:rsidRPr="00CC769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5613F13A" w14:textId="77777777" w:rsidR="00E426EB" w:rsidRPr="00CC769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CC7690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561A1EE1" w14:textId="77777777" w:rsidR="00E426EB" w:rsidRPr="00CC769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431F824B" w14:textId="77777777" w:rsidR="00E426EB" w:rsidRPr="00CC769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CC7690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2AD647F2" w14:textId="77777777" w:rsidR="00E426EB" w:rsidRPr="00CC7690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992DA70" w14:textId="77777777" w:rsidR="0012157F" w:rsidRPr="00CC7690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1D2FE7D" w14:textId="77777777" w:rsidR="00524951" w:rsidRPr="00CC7690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tab/>
      </w:r>
      <w:r w:rsidRPr="00CC7690">
        <w:rPr>
          <w:rFonts w:ascii="Times New Roman" w:hAnsi="Times New Roman"/>
          <w:sz w:val="24"/>
          <w:szCs w:val="24"/>
        </w:rPr>
        <w:tab/>
      </w:r>
      <w:r w:rsidRPr="00CC7690">
        <w:rPr>
          <w:rFonts w:ascii="Times New Roman" w:hAnsi="Times New Roman"/>
          <w:sz w:val="24"/>
          <w:szCs w:val="24"/>
        </w:rPr>
        <w:tab/>
      </w:r>
      <w:r w:rsidRPr="00CC7690">
        <w:rPr>
          <w:rFonts w:ascii="Times New Roman" w:hAnsi="Times New Roman"/>
          <w:sz w:val="24"/>
          <w:szCs w:val="24"/>
        </w:rPr>
        <w:tab/>
      </w:r>
      <w:r w:rsidRPr="00CC7690">
        <w:rPr>
          <w:rFonts w:ascii="Times New Roman" w:hAnsi="Times New Roman"/>
          <w:sz w:val="24"/>
          <w:szCs w:val="24"/>
        </w:rPr>
        <w:tab/>
      </w:r>
      <w:r w:rsidRPr="00CC7690">
        <w:rPr>
          <w:rFonts w:ascii="Times New Roman" w:hAnsi="Times New Roman"/>
          <w:sz w:val="24"/>
          <w:szCs w:val="24"/>
        </w:rPr>
        <w:tab/>
      </w:r>
      <w:r w:rsidRPr="00CC7690">
        <w:rPr>
          <w:rFonts w:ascii="Times New Roman" w:hAnsi="Times New Roman"/>
          <w:sz w:val="24"/>
          <w:szCs w:val="24"/>
        </w:rPr>
        <w:tab/>
      </w:r>
    </w:p>
    <w:p w14:paraId="6679C85D" w14:textId="77777777" w:rsidR="00524951" w:rsidRPr="00CC7690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69089883" w14:textId="77777777" w:rsidR="00FE4E2B" w:rsidRPr="00CC7690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sz w:val="24"/>
          <w:szCs w:val="24"/>
        </w:rPr>
        <w:t xml:space="preserve">  </w:t>
      </w:r>
      <w:r w:rsidR="006D536F" w:rsidRPr="00CC7690">
        <w:rPr>
          <w:rFonts w:ascii="Times New Roman" w:hAnsi="Times New Roman"/>
          <w:sz w:val="24"/>
          <w:szCs w:val="24"/>
        </w:rPr>
        <w:t>………..</w:t>
      </w:r>
      <w:r w:rsidR="00FE4E2B" w:rsidRPr="00CC7690">
        <w:rPr>
          <w:rFonts w:ascii="Times New Roman" w:hAnsi="Times New Roman"/>
          <w:sz w:val="24"/>
          <w:szCs w:val="24"/>
        </w:rPr>
        <w:t>…</w:t>
      </w:r>
      <w:r w:rsidR="006D536F" w:rsidRPr="00CC7690">
        <w:rPr>
          <w:rFonts w:ascii="Times New Roman" w:hAnsi="Times New Roman"/>
          <w:sz w:val="24"/>
          <w:szCs w:val="24"/>
        </w:rPr>
        <w:t>………..</w:t>
      </w:r>
      <w:r w:rsidR="00FE4E2B" w:rsidRPr="00CC7690">
        <w:rPr>
          <w:rFonts w:ascii="Times New Roman" w:hAnsi="Times New Roman"/>
          <w:sz w:val="24"/>
          <w:szCs w:val="24"/>
        </w:rPr>
        <w:t>……</w:t>
      </w:r>
      <w:r w:rsidR="006D536F" w:rsidRPr="00CC7690">
        <w:rPr>
          <w:rFonts w:ascii="Times New Roman" w:hAnsi="Times New Roman"/>
          <w:sz w:val="24"/>
          <w:szCs w:val="24"/>
        </w:rPr>
        <w:t>………….</w:t>
      </w:r>
      <w:r w:rsidR="00FE4E2B" w:rsidRPr="00CC7690">
        <w:rPr>
          <w:rFonts w:ascii="Times New Roman" w:hAnsi="Times New Roman"/>
          <w:sz w:val="24"/>
          <w:szCs w:val="24"/>
        </w:rPr>
        <w:t>…………………………………</w:t>
      </w:r>
    </w:p>
    <w:p w14:paraId="09CFB5AE" w14:textId="77777777" w:rsidR="00484F88" w:rsidRPr="00CC7690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CC7690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CC7690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CC769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97E00" w14:textId="77777777" w:rsidR="008C0F27" w:rsidRDefault="008C0F27" w:rsidP="0038231F">
      <w:pPr>
        <w:spacing w:after="0" w:line="240" w:lineRule="auto"/>
      </w:pPr>
      <w:r>
        <w:separator/>
      </w:r>
    </w:p>
  </w:endnote>
  <w:endnote w:type="continuationSeparator" w:id="0">
    <w:p w14:paraId="33BAC174" w14:textId="77777777" w:rsidR="008C0F27" w:rsidRDefault="008C0F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AB510" w14:textId="77777777" w:rsidR="00B7127B" w:rsidRDefault="00B712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AA04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3748AC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AD8D3" w14:textId="77777777" w:rsidR="00B7127B" w:rsidRDefault="00B712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5A851" w14:textId="77777777" w:rsidR="008C0F27" w:rsidRDefault="008C0F27" w:rsidP="0038231F">
      <w:pPr>
        <w:spacing w:after="0" w:line="240" w:lineRule="auto"/>
      </w:pPr>
      <w:r>
        <w:separator/>
      </w:r>
    </w:p>
  </w:footnote>
  <w:footnote w:type="continuationSeparator" w:id="0">
    <w:p w14:paraId="6C624B80" w14:textId="77777777" w:rsidR="008C0F27" w:rsidRDefault="008C0F27" w:rsidP="0038231F">
      <w:pPr>
        <w:spacing w:after="0" w:line="240" w:lineRule="auto"/>
      </w:pPr>
      <w:r>
        <w:continuationSeparator/>
      </w:r>
    </w:p>
  </w:footnote>
  <w:footnote w:id="1">
    <w:p w14:paraId="73E0DF2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4DF0F7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C61897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4E3ABB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B4633" w14:textId="77777777" w:rsidR="00B7127B" w:rsidRDefault="00B712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2258E" w14:textId="77777777" w:rsidR="00B7127B" w:rsidRDefault="00B712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51304" w14:textId="77777777" w:rsidR="00B7127B" w:rsidRDefault="00B712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7575E"/>
    <w:multiLevelType w:val="hybridMultilevel"/>
    <w:tmpl w:val="3246FF4A"/>
    <w:lvl w:ilvl="0" w:tplc="C1B0F360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657CBC"/>
    <w:multiLevelType w:val="hybridMultilevel"/>
    <w:tmpl w:val="8DBAACC0"/>
    <w:lvl w:ilvl="0" w:tplc="CC44D1B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73732C"/>
    <w:multiLevelType w:val="hybridMultilevel"/>
    <w:tmpl w:val="439066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0331580">
    <w:abstractNumId w:val="13"/>
  </w:num>
  <w:num w:numId="2" w16cid:durableId="1609464661">
    <w:abstractNumId w:val="0"/>
  </w:num>
  <w:num w:numId="3" w16cid:durableId="887843327">
    <w:abstractNumId w:val="11"/>
  </w:num>
  <w:num w:numId="4" w16cid:durableId="986127224">
    <w:abstractNumId w:val="15"/>
  </w:num>
  <w:num w:numId="5" w16cid:durableId="2122337302">
    <w:abstractNumId w:val="14"/>
  </w:num>
  <w:num w:numId="6" w16cid:durableId="859391860">
    <w:abstractNumId w:val="10"/>
  </w:num>
  <w:num w:numId="7" w16cid:durableId="19671997">
    <w:abstractNumId w:val="1"/>
  </w:num>
  <w:num w:numId="8" w16cid:durableId="549655452">
    <w:abstractNumId w:val="6"/>
  </w:num>
  <w:num w:numId="9" w16cid:durableId="2104642055">
    <w:abstractNumId w:val="4"/>
  </w:num>
  <w:num w:numId="10" w16cid:durableId="615603199">
    <w:abstractNumId w:val="7"/>
  </w:num>
  <w:num w:numId="11" w16cid:durableId="211308824">
    <w:abstractNumId w:val="5"/>
  </w:num>
  <w:num w:numId="12" w16cid:durableId="1082920687">
    <w:abstractNumId w:val="9"/>
  </w:num>
  <w:num w:numId="13" w16cid:durableId="723456326">
    <w:abstractNumId w:val="3"/>
  </w:num>
  <w:num w:numId="14" w16cid:durableId="1378355082">
    <w:abstractNumId w:val="2"/>
  </w:num>
  <w:num w:numId="15" w16cid:durableId="794638128">
    <w:abstractNumId w:val="12"/>
  </w:num>
  <w:num w:numId="16" w16cid:durableId="20660301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7964665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C84"/>
    <w:rsid w:val="00016CB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7B0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3AED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1E20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0AAC"/>
    <w:rsid w:val="00804F07"/>
    <w:rsid w:val="00825A09"/>
    <w:rsid w:val="00830AB1"/>
    <w:rsid w:val="00833FCD"/>
    <w:rsid w:val="00842991"/>
    <w:rsid w:val="00846AF3"/>
    <w:rsid w:val="00847232"/>
    <w:rsid w:val="008757E1"/>
    <w:rsid w:val="00892E48"/>
    <w:rsid w:val="008C0F27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0C84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7127B"/>
    <w:rsid w:val="00B8005E"/>
    <w:rsid w:val="00B90E42"/>
    <w:rsid w:val="00BB0C3C"/>
    <w:rsid w:val="00BE6F04"/>
    <w:rsid w:val="00C014B5"/>
    <w:rsid w:val="00C113BF"/>
    <w:rsid w:val="00C37922"/>
    <w:rsid w:val="00C4103F"/>
    <w:rsid w:val="00C57DEB"/>
    <w:rsid w:val="00C62F57"/>
    <w:rsid w:val="00C737A7"/>
    <w:rsid w:val="00C81012"/>
    <w:rsid w:val="00C909B9"/>
    <w:rsid w:val="00CC7690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9F569B"/>
  <w15:docId w15:val="{A36D113E-000B-4D65-A8BC-632448B1E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7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954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7</cp:revision>
  <cp:lastPrinted>2016-07-26T10:32:00Z</cp:lastPrinted>
  <dcterms:created xsi:type="dcterms:W3CDTF">2022-10-03T06:16:00Z</dcterms:created>
  <dcterms:modified xsi:type="dcterms:W3CDTF">2022-10-05T11:15:00Z</dcterms:modified>
</cp:coreProperties>
</file>