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BB34E" w14:textId="77777777"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14:paraId="049AB418" w14:textId="77777777" w:rsidR="004D5ED6" w:rsidRDefault="004D5ED6" w:rsidP="004D5ED6">
      <w:pPr>
        <w:spacing w:after="0" w:line="480" w:lineRule="auto"/>
        <w:rPr>
          <w:b/>
        </w:rPr>
      </w:pPr>
    </w:p>
    <w:p w14:paraId="3DFBC0C1" w14:textId="77777777"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813312" w:rsidRPr="00813312">
        <w:rPr>
          <w:b/>
        </w:rPr>
        <w:t>NZ/61/D/P/LW/2022</w:t>
      </w:r>
    </w:p>
    <w:p w14:paraId="7E1E8340" w14:textId="77777777"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14:paraId="739E37F7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14:paraId="17D5F98A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14:paraId="06D2F1E3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14:paraId="65964144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14:paraId="5052C98F" w14:textId="77777777"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14:paraId="130B5675" w14:textId="77777777"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3500825F" w14:textId="77777777"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14:paraId="6F96555E" w14:textId="77777777"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555F5B3" w14:textId="77777777"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BFCC49" w14:textId="77777777"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420CFAE4" w14:textId="77777777"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0701C5BD" w14:textId="77777777"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6A0B8D05" w14:textId="77777777"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14:paraId="582DDCD8" w14:textId="77777777"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14:paraId="727E371D" w14:textId="278AD6FF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</w:t>
      </w:r>
      <w:r w:rsidR="00690EEE">
        <w:t>2</w:t>
      </w:r>
      <w:r w:rsidR="007328EE">
        <w:t xml:space="preserve"> r. poz. 1</w:t>
      </w:r>
      <w:r w:rsidR="00690EEE">
        <w:t>710</w:t>
      </w:r>
      <w:r w:rsidR="00DA1C09">
        <w:t xml:space="preserve">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14:paraId="6F153BE8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14:paraId="1CA83489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14:paraId="7BF42BFB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14:paraId="61482F92" w14:textId="77777777"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813312" w:rsidRPr="00813312">
        <w:rPr>
          <w:rFonts w:ascii="Arial Narrow" w:hAnsi="Arial Narrow"/>
          <w:b/>
        </w:rPr>
        <w:t>Dostawa odczynników, kontroli, kalibratorów, materiałów zużywalnych wraz z dzierżawą dwóch analizatorów hematologicznych.</w:t>
      </w:r>
      <w:r w:rsidRPr="00033443">
        <w:rPr>
          <w:rFonts w:ascii="Arial Narrow" w:hAnsi="Arial Narrow"/>
        </w:rPr>
        <w:t>,</w:t>
      </w:r>
    </w:p>
    <w:p w14:paraId="2955E9C1" w14:textId="77777777"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14:paraId="5FF5524D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14:paraId="61632EDC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14:paraId="3509946D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14:paraId="4B8FDFA8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14:paraId="69840380" w14:textId="77777777"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14:paraId="08872CAE" w14:textId="77777777"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14:paraId="44C9C742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0BEE03B9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14:paraId="45119464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14:paraId="4E76A568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38B461E5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14:paraId="7B1C633B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14:paraId="0B17D4DC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14:paraId="2C4DAA4E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14:paraId="3A8B3685" w14:textId="77777777"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14:paraId="09B77166" w14:textId="77777777"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14:paraId="5D860AC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7A5955E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504078CC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5466FED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0E4BDBBF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0F39ED1B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14:paraId="3C49D98F" w14:textId="77777777"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14:paraId="782C17F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14:paraId="4EA14B5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14:paraId="1CD3D0A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14:paraId="04F74E5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14:paraId="1E8411C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4BAADA6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74899CD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5E522AB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113D5CDD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7A204E77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446F36AC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14:paraId="79913FAB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14:paraId="5444857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63C2351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C7AEED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032ABA1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932502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3A3A1122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60B026D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14:paraId="60CE9F48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14:paraId="71C16831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23C7143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7604C7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3463399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DA4479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025A61FE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606DF85B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75DDA5E8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5332A6DF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5938A0F0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14:paraId="6C82EE8D" w14:textId="77777777"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6068F7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74BB500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50FAF1F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46226D1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31BF368A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0F9C0E4C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70DD3BFE" w14:textId="77777777"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AD5B5" w14:textId="77777777" w:rsidR="00433BA2" w:rsidRDefault="00433BA2" w:rsidP="0038231F">
      <w:pPr>
        <w:spacing w:after="0" w:line="240" w:lineRule="auto"/>
      </w:pPr>
      <w:r>
        <w:separator/>
      </w:r>
    </w:p>
  </w:endnote>
  <w:endnote w:type="continuationSeparator" w:id="0">
    <w:p w14:paraId="11865418" w14:textId="77777777" w:rsidR="00433BA2" w:rsidRDefault="00433BA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67B29" w14:textId="77777777" w:rsidR="00813312" w:rsidRDefault="008133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4E36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2177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2177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33440BF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7B0C7" w14:textId="77777777" w:rsidR="00813312" w:rsidRDefault="008133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C8178" w14:textId="77777777" w:rsidR="00433BA2" w:rsidRDefault="00433BA2" w:rsidP="0038231F">
      <w:pPr>
        <w:spacing w:after="0" w:line="240" w:lineRule="auto"/>
      </w:pPr>
      <w:r>
        <w:separator/>
      </w:r>
    </w:p>
  </w:footnote>
  <w:footnote w:type="continuationSeparator" w:id="0">
    <w:p w14:paraId="151AABDA" w14:textId="77777777" w:rsidR="00433BA2" w:rsidRDefault="00433BA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D6DCD" w14:textId="77777777" w:rsidR="00813312" w:rsidRDefault="008133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086C1" w14:textId="77777777" w:rsidR="00813312" w:rsidRDefault="008133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705C3" w14:textId="77777777" w:rsidR="00813312" w:rsidRDefault="008133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4914944">
    <w:abstractNumId w:val="7"/>
  </w:num>
  <w:num w:numId="2" w16cid:durableId="1034354870">
    <w:abstractNumId w:val="0"/>
  </w:num>
  <w:num w:numId="3" w16cid:durableId="1989895638">
    <w:abstractNumId w:val="6"/>
  </w:num>
  <w:num w:numId="4" w16cid:durableId="442577635">
    <w:abstractNumId w:val="9"/>
  </w:num>
  <w:num w:numId="5" w16cid:durableId="1966230164">
    <w:abstractNumId w:val="8"/>
  </w:num>
  <w:num w:numId="6" w16cid:durableId="1430857529">
    <w:abstractNumId w:val="5"/>
  </w:num>
  <w:num w:numId="7" w16cid:durableId="1646351010">
    <w:abstractNumId w:val="1"/>
  </w:num>
  <w:num w:numId="8" w16cid:durableId="1637680140">
    <w:abstractNumId w:val="3"/>
  </w:num>
  <w:num w:numId="9" w16cid:durableId="1864585844">
    <w:abstractNumId w:val="2"/>
  </w:num>
  <w:num w:numId="10" w16cid:durableId="20894194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3BA2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3BA2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90EE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13312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59A05C"/>
  <w15:docId w15:val="{766DD245-7475-4CE4-AED6-BE3731AC3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A723E-F9D5-4444-95D5-9BD4690E8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633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2022-10-03T07:30:00Z</dcterms:created>
  <dcterms:modified xsi:type="dcterms:W3CDTF">2022-10-03T07:30:00Z</dcterms:modified>
</cp:coreProperties>
</file>